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23090E" w:rsidRPr="00935320" w:rsidTr="008F7987">
        <w:trPr>
          <w:trHeight w:hRule="exact" w:val="1947"/>
        </w:trPr>
        <w:tc>
          <w:tcPr>
            <w:tcW w:w="9636" w:type="dxa"/>
          </w:tcPr>
          <w:p w:rsidR="00007177" w:rsidRPr="00935320" w:rsidRDefault="00CE0AE6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b/>
                <w:sz w:val="24"/>
                <w:szCs w:val="24"/>
              </w:rPr>
              <w:t>C</w:t>
            </w:r>
            <w:r w:rsidR="00007177" w:rsidRPr="00935320">
              <w:rPr>
                <w:rFonts w:asciiTheme="majorHAnsi" w:hAnsiTheme="majorHAnsi" w:cstheme="majorHAnsi"/>
                <w:b/>
                <w:sz w:val="24"/>
                <w:szCs w:val="24"/>
              </w:rPr>
              <w:t>OMBINED EFFECTS OF EMBEDDED ANGLE AND PILE SPACING ON LOAD RESPONSES OF MICROPILES IN SANDS</w:t>
            </w:r>
            <w:bookmarkStart w:id="0" w:name="_GoBack"/>
            <w:bookmarkEnd w:id="0"/>
          </w:p>
          <w:p w:rsidR="00C909CB" w:rsidRPr="00935320" w:rsidRDefault="00C909CB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eastAsia="ko-KR"/>
              </w:rPr>
            </w:pPr>
          </w:p>
          <w:p w:rsidR="008F7987" w:rsidRPr="00935320" w:rsidRDefault="00E365D7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eastAsia="ko-KR"/>
              </w:rPr>
            </w:pPr>
            <w:proofErr w:type="spellStart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Doohyun</w:t>
            </w:r>
            <w:proofErr w:type="spellEnd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 Kyung</w:t>
            </w:r>
            <w:r w:rsidR="00C909CB" w:rsidRPr="00935320">
              <w:rPr>
                <w:rStyle w:val="ad"/>
                <w:rFonts w:asciiTheme="majorHAnsi" w:hAnsiTheme="majorHAnsi" w:cstheme="majorHAnsi"/>
                <w:sz w:val="24"/>
                <w:szCs w:val="24"/>
              </w:rPr>
              <w:footnoteReference w:id="1"/>
            </w:r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,  </w:t>
            </w:r>
            <w:proofErr w:type="spellStart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>Junhwan</w:t>
            </w:r>
            <w:proofErr w:type="spellEnd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 Lee</w:t>
            </w:r>
            <w:r w:rsidR="00C909CB" w:rsidRPr="00935320">
              <w:rPr>
                <w:rStyle w:val="ad"/>
                <w:rFonts w:asciiTheme="majorHAnsi" w:hAnsiTheme="majorHAnsi" w:cstheme="majorHAnsi"/>
                <w:sz w:val="24"/>
                <w:szCs w:val="24"/>
              </w:rPr>
              <w:footnoteReference w:id="2"/>
            </w:r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>Garam</w:t>
            </w:r>
            <w:proofErr w:type="spellEnd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 Kim</w:t>
            </w:r>
            <w:r w:rsidR="00106445" w:rsidRPr="00935320">
              <w:rPr>
                <w:rStyle w:val="ad"/>
                <w:rFonts w:asciiTheme="majorHAnsi" w:hAnsiTheme="majorHAnsi" w:cstheme="majorHAnsi"/>
                <w:sz w:val="24"/>
                <w:szCs w:val="24"/>
              </w:rPr>
              <w:footnoteReference w:id="3"/>
            </w:r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>D</w:t>
            </w:r>
            <w:r w:rsidR="0005352D" w:rsidRPr="00935320">
              <w:rPr>
                <w:rFonts w:asciiTheme="majorHAnsi" w:hAnsiTheme="majorHAnsi" w:cstheme="majorHAnsi" w:hint="eastAsia"/>
                <w:sz w:val="24"/>
                <w:szCs w:val="24"/>
                <w:lang w:eastAsia="ko-KR"/>
              </w:rPr>
              <w:t>ae</w:t>
            </w:r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>sung</w:t>
            </w:r>
            <w:proofErr w:type="spellEnd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 Park</w:t>
            </w:r>
            <w:r w:rsidR="00106445" w:rsidRPr="00935320">
              <w:rPr>
                <w:rStyle w:val="ad"/>
                <w:rFonts w:asciiTheme="majorHAnsi" w:hAnsiTheme="majorHAnsi" w:cstheme="majorHAnsi"/>
                <w:sz w:val="24"/>
                <w:szCs w:val="24"/>
              </w:rPr>
              <w:footnoteReference w:id="4"/>
            </w:r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>Daehong</w:t>
            </w:r>
            <w:proofErr w:type="spellEnd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 Kim</w:t>
            </w:r>
            <w:r w:rsidR="00106445" w:rsidRPr="00935320">
              <w:rPr>
                <w:rStyle w:val="ad"/>
                <w:rFonts w:asciiTheme="majorHAnsi" w:hAnsiTheme="majorHAnsi" w:cstheme="majorHAnsi"/>
                <w:sz w:val="24"/>
                <w:szCs w:val="24"/>
              </w:rPr>
              <w:footnoteReference w:id="5"/>
            </w:r>
          </w:p>
          <w:p w:rsidR="008F7987" w:rsidRPr="00935320" w:rsidRDefault="008F7987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eastAsia="ko-KR"/>
              </w:rPr>
            </w:pPr>
          </w:p>
          <w:p w:rsidR="002A1148" w:rsidRPr="00935320" w:rsidRDefault="002A1148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eastAsia="ko-KR"/>
              </w:rPr>
            </w:pPr>
          </w:p>
        </w:tc>
      </w:tr>
      <w:tr w:rsidR="0080556C" w:rsidRPr="00935320" w:rsidTr="0080556C">
        <w:trPr>
          <w:trHeight w:val="4675"/>
        </w:trPr>
        <w:tc>
          <w:tcPr>
            <w:tcW w:w="9636" w:type="dxa"/>
          </w:tcPr>
          <w:p w:rsidR="0080556C" w:rsidRPr="00935320" w:rsidRDefault="0080556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u w:val="single"/>
                <w:lang w:eastAsia="ko-KR"/>
              </w:rPr>
            </w:pPr>
            <w:r w:rsidRPr="00935320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ABSTRACT</w:t>
            </w:r>
            <w:r w:rsidR="00C909CB" w:rsidRPr="00935320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 </w:t>
            </w:r>
          </w:p>
          <w:p w:rsidR="002A1148" w:rsidRPr="00935320" w:rsidRDefault="002A1148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u w:val="single"/>
                <w:lang w:eastAsia="ko-KR"/>
              </w:rPr>
            </w:pPr>
          </w:p>
          <w:p w:rsidR="0080556C" w:rsidRPr="00935320" w:rsidRDefault="00C909CB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The </w:t>
            </w:r>
            <w:proofErr w:type="spellStart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Micr</w:t>
            </w:r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>opile</w:t>
            </w:r>
            <w:proofErr w:type="spellEnd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 technology has evolved continuously since first introduced in the 1950s. The performa</w:t>
            </w:r>
            <w:r w:rsidR="00106445" w:rsidRPr="00935320">
              <w:rPr>
                <w:rFonts w:asciiTheme="majorHAnsi" w:hAnsiTheme="majorHAnsi" w:cstheme="majorHAnsi" w:hint="eastAsia"/>
                <w:sz w:val="24"/>
                <w:szCs w:val="24"/>
                <w:lang w:eastAsia="ko-KR"/>
              </w:rPr>
              <w:t>n</w:t>
            </w:r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ce of group </w:t>
            </w:r>
            <w:proofErr w:type="spellStart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>micropiles</w:t>
            </w:r>
            <w:proofErr w:type="spellEnd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 change with various factors including pile leng</w:t>
            </w:r>
            <w:r w:rsidR="00106445" w:rsidRPr="00935320">
              <w:rPr>
                <w:rFonts w:asciiTheme="majorHAnsi" w:hAnsiTheme="majorHAnsi" w:cstheme="majorHAnsi" w:hint="eastAsia"/>
                <w:sz w:val="24"/>
                <w:szCs w:val="24"/>
                <w:lang w:eastAsia="ko-KR"/>
              </w:rPr>
              <w:t>t</w:t>
            </w:r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h, pile spacing, pile embedded angle, and pile installation method. While the performance of group </w:t>
            </w:r>
            <w:proofErr w:type="spellStart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>micropiles</w:t>
            </w:r>
            <w:proofErr w:type="spellEnd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 have been investigated by many researchers, the combined effect</w:t>
            </w:r>
            <w:r w:rsidR="0095741C" w:rsidRPr="00935320">
              <w:rPr>
                <w:rFonts w:asciiTheme="majorHAnsi" w:hAnsiTheme="majorHAnsi" w:cstheme="majorHAnsi" w:hint="eastAsia"/>
                <w:sz w:val="24"/>
                <w:szCs w:val="24"/>
                <w:lang w:eastAsia="ko-KR"/>
              </w:rPr>
              <w:t>s</w:t>
            </w:r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 of various parameters on the load response of group </w:t>
            </w:r>
            <w:proofErr w:type="spellStart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>micropiles</w:t>
            </w:r>
            <w:proofErr w:type="spellEnd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 have not been fully clarified yet, requiring further investigation. In the present study, the effect of embedded ang</w:t>
            </w:r>
            <w:r w:rsidR="00106445" w:rsidRPr="00935320">
              <w:rPr>
                <w:rFonts w:asciiTheme="majorHAnsi" w:hAnsiTheme="majorHAnsi" w:cstheme="majorHAnsi" w:hint="eastAsia"/>
                <w:sz w:val="24"/>
                <w:szCs w:val="24"/>
                <w:lang w:eastAsia="ko-KR"/>
              </w:rPr>
              <w:t>l</w:t>
            </w:r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e and pile spacing of group </w:t>
            </w:r>
            <w:proofErr w:type="spellStart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>micropiles</w:t>
            </w:r>
            <w:proofErr w:type="spellEnd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 on the load capacity and induced settlement were investigated experimentally. An experimental testing program was established to measure loads and settlements of various foundation types including mat, group </w:t>
            </w:r>
            <w:proofErr w:type="spellStart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>micropiles</w:t>
            </w:r>
            <w:proofErr w:type="spellEnd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 and </w:t>
            </w:r>
            <w:proofErr w:type="spellStart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>micropiled</w:t>
            </w:r>
            <w:proofErr w:type="spellEnd"/>
            <w:r w:rsidR="0095741C" w:rsidRPr="00935320">
              <w:rPr>
                <w:rFonts w:asciiTheme="majorHAnsi" w:hAnsiTheme="majorHAnsi" w:cstheme="majorHAnsi" w:hint="eastAsia"/>
                <w:sz w:val="24"/>
                <w:szCs w:val="24"/>
                <w:lang w:eastAsia="ko-KR"/>
              </w:rPr>
              <w:t>-</w:t>
            </w:r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>raft under axial loading conditions. Test results are then presented with discussions on the combined effects of pile spacing and embedded ang</w:t>
            </w:r>
            <w:r w:rsidR="00106445" w:rsidRPr="00935320">
              <w:rPr>
                <w:rFonts w:asciiTheme="majorHAnsi" w:hAnsiTheme="majorHAnsi" w:cstheme="majorHAnsi" w:hint="eastAsia"/>
                <w:sz w:val="24"/>
                <w:szCs w:val="24"/>
                <w:lang w:eastAsia="ko-KR"/>
              </w:rPr>
              <w:t>l</w:t>
            </w:r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e of </w:t>
            </w:r>
            <w:proofErr w:type="spellStart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>micorpiles</w:t>
            </w:r>
            <w:proofErr w:type="spellEnd"/>
            <w:r w:rsidR="0080556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</w:p>
          <w:p w:rsidR="0080556C" w:rsidRPr="00935320" w:rsidRDefault="0080556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0556C" w:rsidRPr="00935320" w:rsidRDefault="0080556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KEYWORDS: </w:t>
            </w:r>
            <w:proofErr w:type="spellStart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Micropile</w:t>
            </w:r>
            <w:proofErr w:type="spellEnd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, axial load test, sand, mat, group </w:t>
            </w:r>
            <w:proofErr w:type="spellStart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micropile</w:t>
            </w:r>
            <w:proofErr w:type="spellEnd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micropiled</w:t>
            </w:r>
            <w:proofErr w:type="spellEnd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-raft </w:t>
            </w:r>
          </w:p>
        </w:tc>
      </w:tr>
    </w:tbl>
    <w:p w:rsidR="002A1148" w:rsidRPr="00935320" w:rsidRDefault="002A1148" w:rsidP="00C909CB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u w:val="single"/>
          <w:lang w:eastAsia="ko-KR"/>
        </w:rPr>
      </w:pPr>
    </w:p>
    <w:p w:rsidR="00DD61AE" w:rsidRPr="00935320" w:rsidRDefault="00DD61AE" w:rsidP="00C909CB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u w:val="single"/>
          <w:lang w:eastAsia="ko-KR"/>
        </w:rPr>
      </w:pPr>
    </w:p>
    <w:p w:rsidR="00106445" w:rsidRPr="00935320" w:rsidRDefault="0080556C" w:rsidP="00C909CB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u w:val="single"/>
          <w:lang w:eastAsia="ko-KR"/>
        </w:rPr>
      </w:pPr>
      <w:r w:rsidRPr="00935320">
        <w:rPr>
          <w:rFonts w:asciiTheme="majorHAnsi" w:hAnsiTheme="majorHAnsi" w:cstheme="majorHAnsi"/>
          <w:b/>
          <w:sz w:val="24"/>
          <w:szCs w:val="24"/>
          <w:u w:val="single"/>
        </w:rPr>
        <w:t>I</w:t>
      </w:r>
      <w:r w:rsidR="007716A8" w:rsidRPr="00935320">
        <w:rPr>
          <w:rFonts w:asciiTheme="majorHAnsi" w:hAnsiTheme="majorHAnsi" w:cstheme="majorHAnsi"/>
          <w:b/>
          <w:sz w:val="24"/>
          <w:szCs w:val="24"/>
          <w:u w:val="single"/>
        </w:rPr>
        <w:t>NTRODUCTION</w:t>
      </w:r>
    </w:p>
    <w:p w:rsidR="002A1148" w:rsidRPr="00935320" w:rsidRDefault="002A1148" w:rsidP="00C909CB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u w:val="single"/>
          <w:lang w:eastAsia="ko-KR"/>
        </w:rPr>
      </w:pPr>
    </w:p>
    <w:p w:rsidR="00746840" w:rsidRPr="00935320" w:rsidRDefault="007B552D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proofErr w:type="spellStart"/>
      <w:r w:rsidRPr="00935320">
        <w:rPr>
          <w:rFonts w:asciiTheme="majorHAnsi" w:hAnsiTheme="majorHAnsi" w:cstheme="majorHAnsi"/>
          <w:sz w:val="24"/>
          <w:szCs w:val="24"/>
        </w:rPr>
        <w:t>M</w:t>
      </w:r>
      <w:r w:rsidR="00B84407" w:rsidRPr="00935320">
        <w:rPr>
          <w:rFonts w:asciiTheme="majorHAnsi" w:hAnsiTheme="majorHAnsi" w:cstheme="majorHAnsi"/>
          <w:sz w:val="24"/>
          <w:szCs w:val="24"/>
        </w:rPr>
        <w:t>icropile</w:t>
      </w:r>
      <w:r w:rsidR="00CE0AE6" w:rsidRPr="00935320">
        <w:rPr>
          <w:rFonts w:asciiTheme="majorHAnsi" w:hAnsiTheme="majorHAnsi" w:cstheme="majorHAnsi"/>
          <w:sz w:val="24"/>
          <w:szCs w:val="24"/>
        </w:rPr>
        <w:t>s</w:t>
      </w:r>
      <w:proofErr w:type="spellEnd"/>
      <w:r w:rsidR="00B84407" w:rsidRPr="00935320">
        <w:rPr>
          <w:rFonts w:asciiTheme="majorHAnsi" w:hAnsiTheme="majorHAnsi" w:cstheme="majorHAnsi"/>
          <w:sz w:val="24"/>
          <w:szCs w:val="24"/>
        </w:rPr>
        <w:t xml:space="preserve"> are generally defined as </w:t>
      </w:r>
      <w:r w:rsidRPr="00935320">
        <w:rPr>
          <w:rFonts w:asciiTheme="majorHAnsi" w:hAnsiTheme="majorHAnsi" w:cstheme="majorHAnsi"/>
          <w:sz w:val="24"/>
          <w:szCs w:val="24"/>
        </w:rPr>
        <w:t xml:space="preserve">piles </w:t>
      </w:r>
      <w:r w:rsidR="00CE0AE6" w:rsidRPr="00935320">
        <w:rPr>
          <w:rFonts w:asciiTheme="majorHAnsi" w:hAnsiTheme="majorHAnsi" w:cstheme="majorHAnsi"/>
          <w:sz w:val="24"/>
          <w:szCs w:val="24"/>
        </w:rPr>
        <w:t>of</w:t>
      </w:r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B84407" w:rsidRPr="00935320">
        <w:rPr>
          <w:rFonts w:asciiTheme="majorHAnsi" w:hAnsiTheme="majorHAnsi" w:cstheme="majorHAnsi"/>
          <w:sz w:val="24"/>
          <w:szCs w:val="24"/>
        </w:rPr>
        <w:t>small</w:t>
      </w:r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B84407" w:rsidRPr="00935320">
        <w:rPr>
          <w:rFonts w:asciiTheme="majorHAnsi" w:hAnsiTheme="majorHAnsi" w:cstheme="majorHAnsi"/>
          <w:sz w:val="24"/>
          <w:szCs w:val="24"/>
        </w:rPr>
        <w:t>diameter less than 300</w:t>
      </w:r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B84407" w:rsidRPr="00935320">
        <w:rPr>
          <w:rFonts w:asciiTheme="majorHAnsi" w:hAnsiTheme="majorHAnsi" w:cstheme="majorHAnsi"/>
          <w:sz w:val="24"/>
          <w:szCs w:val="24"/>
        </w:rPr>
        <w:t>mm</w:t>
      </w:r>
      <w:r w:rsidRPr="00935320">
        <w:rPr>
          <w:rFonts w:asciiTheme="majorHAnsi" w:hAnsiTheme="majorHAnsi" w:cstheme="majorHAnsi"/>
          <w:sz w:val="24"/>
          <w:szCs w:val="24"/>
        </w:rPr>
        <w:t>. The</w:t>
      </w:r>
      <w:r w:rsidR="00B84407" w:rsidRPr="0093532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84407" w:rsidRPr="00935320">
        <w:rPr>
          <w:rFonts w:asciiTheme="majorHAnsi" w:hAnsiTheme="majorHAnsi" w:cstheme="majorHAnsi"/>
          <w:sz w:val="24"/>
          <w:szCs w:val="24"/>
        </w:rPr>
        <w:t>micropile</w:t>
      </w:r>
      <w:proofErr w:type="spellEnd"/>
      <w:r w:rsidR="00B84407" w:rsidRPr="00935320">
        <w:rPr>
          <w:rFonts w:asciiTheme="majorHAnsi" w:hAnsiTheme="majorHAnsi" w:cstheme="majorHAnsi"/>
          <w:sz w:val="24"/>
          <w:szCs w:val="24"/>
        </w:rPr>
        <w:t xml:space="preserve"> technology has evolved continuously since </w:t>
      </w:r>
      <w:r w:rsidRPr="00935320">
        <w:rPr>
          <w:rFonts w:asciiTheme="majorHAnsi" w:hAnsiTheme="majorHAnsi" w:cstheme="majorHAnsi"/>
          <w:sz w:val="24"/>
          <w:szCs w:val="24"/>
        </w:rPr>
        <w:t xml:space="preserve">first instructed </w:t>
      </w:r>
      <w:r w:rsidR="00B84407" w:rsidRPr="00935320">
        <w:rPr>
          <w:rFonts w:asciiTheme="majorHAnsi" w:hAnsiTheme="majorHAnsi" w:cstheme="majorHAnsi"/>
          <w:sz w:val="24"/>
          <w:szCs w:val="24"/>
        </w:rPr>
        <w:t xml:space="preserve">in 1950s. The </w:t>
      </w:r>
      <w:proofErr w:type="spellStart"/>
      <w:r w:rsidR="00B84407" w:rsidRPr="00935320">
        <w:rPr>
          <w:rFonts w:asciiTheme="majorHAnsi" w:hAnsiTheme="majorHAnsi" w:cstheme="majorHAnsi"/>
          <w:sz w:val="24"/>
          <w:szCs w:val="24"/>
        </w:rPr>
        <w:t>micropile</w:t>
      </w:r>
      <w:proofErr w:type="spellEnd"/>
      <w:r w:rsidR="00B84407" w:rsidRPr="00935320">
        <w:rPr>
          <w:rFonts w:asciiTheme="majorHAnsi" w:hAnsiTheme="majorHAnsi" w:cstheme="majorHAnsi"/>
          <w:sz w:val="24"/>
          <w:szCs w:val="24"/>
        </w:rPr>
        <w:t xml:space="preserve"> foundations </w:t>
      </w:r>
      <w:r w:rsidR="00C52C18" w:rsidRPr="00935320">
        <w:rPr>
          <w:rFonts w:asciiTheme="majorHAnsi" w:hAnsiTheme="majorHAnsi" w:cstheme="majorHAnsi"/>
          <w:sz w:val="24"/>
          <w:szCs w:val="24"/>
        </w:rPr>
        <w:t xml:space="preserve">can be </w:t>
      </w:r>
      <w:r w:rsidR="00B84407" w:rsidRPr="00935320">
        <w:rPr>
          <w:rFonts w:asciiTheme="majorHAnsi" w:hAnsiTheme="majorHAnsi" w:cstheme="majorHAnsi"/>
          <w:sz w:val="24"/>
          <w:szCs w:val="24"/>
        </w:rPr>
        <w:t>classified as Case</w:t>
      </w:r>
      <w:r w:rsidR="00C52C18" w:rsidRPr="00935320">
        <w:rPr>
          <w:rFonts w:asciiTheme="majorHAnsi" w:hAnsiTheme="majorHAnsi" w:cstheme="majorHAnsi"/>
          <w:sz w:val="24"/>
          <w:szCs w:val="24"/>
        </w:rPr>
        <w:t>s</w:t>
      </w:r>
      <w:r w:rsidR="00B84407" w:rsidRPr="00935320">
        <w:rPr>
          <w:rFonts w:asciiTheme="majorHAnsi" w:hAnsiTheme="majorHAnsi" w:cstheme="majorHAnsi"/>
          <w:sz w:val="24"/>
          <w:szCs w:val="24"/>
        </w:rPr>
        <w:t xml:space="preserve"> 1 and 2 </w:t>
      </w:r>
      <w:r w:rsidRPr="00935320">
        <w:rPr>
          <w:rFonts w:asciiTheme="majorHAnsi" w:hAnsiTheme="majorHAnsi" w:cstheme="majorHAnsi"/>
          <w:sz w:val="24"/>
          <w:szCs w:val="24"/>
        </w:rPr>
        <w:t xml:space="preserve">depending on </w:t>
      </w:r>
      <w:r w:rsidR="00B84407" w:rsidRPr="00935320">
        <w:rPr>
          <w:rFonts w:asciiTheme="majorHAnsi" w:hAnsiTheme="majorHAnsi" w:cstheme="majorHAnsi"/>
          <w:sz w:val="24"/>
          <w:szCs w:val="24"/>
        </w:rPr>
        <w:t xml:space="preserve">supporting mechanism and classified </w:t>
      </w:r>
      <w:r w:rsidR="00C52C18" w:rsidRPr="00935320">
        <w:rPr>
          <w:rFonts w:asciiTheme="majorHAnsi" w:hAnsiTheme="majorHAnsi" w:cstheme="majorHAnsi"/>
          <w:sz w:val="24"/>
          <w:szCs w:val="24"/>
        </w:rPr>
        <w:t xml:space="preserve">into </w:t>
      </w:r>
      <w:r w:rsidR="00B84407" w:rsidRPr="00935320">
        <w:rPr>
          <w:rFonts w:asciiTheme="majorHAnsi" w:hAnsiTheme="majorHAnsi" w:cstheme="majorHAnsi"/>
          <w:sz w:val="24"/>
          <w:szCs w:val="24"/>
        </w:rPr>
        <w:t>Type</w:t>
      </w:r>
      <w:r w:rsidR="00C52C18" w:rsidRPr="00935320">
        <w:rPr>
          <w:rFonts w:asciiTheme="majorHAnsi" w:hAnsiTheme="majorHAnsi" w:cstheme="majorHAnsi"/>
          <w:sz w:val="24"/>
          <w:szCs w:val="24"/>
        </w:rPr>
        <w:t>s</w:t>
      </w:r>
      <w:r w:rsidR="00B84407" w:rsidRPr="00935320">
        <w:rPr>
          <w:rFonts w:asciiTheme="majorHAnsi" w:hAnsiTheme="majorHAnsi" w:cstheme="majorHAnsi"/>
          <w:sz w:val="24"/>
          <w:szCs w:val="24"/>
        </w:rPr>
        <w:t xml:space="preserve"> 1 to 4 </w:t>
      </w:r>
      <w:r w:rsidRPr="00935320">
        <w:rPr>
          <w:rFonts w:asciiTheme="majorHAnsi" w:hAnsiTheme="majorHAnsi" w:cstheme="majorHAnsi"/>
          <w:sz w:val="24"/>
          <w:szCs w:val="24"/>
        </w:rPr>
        <w:t xml:space="preserve">according to </w:t>
      </w:r>
      <w:r w:rsidR="00C52C18"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r w:rsidR="00B84407" w:rsidRPr="00935320">
        <w:rPr>
          <w:rFonts w:asciiTheme="majorHAnsi" w:hAnsiTheme="majorHAnsi" w:cstheme="majorHAnsi"/>
          <w:sz w:val="24"/>
          <w:szCs w:val="24"/>
        </w:rPr>
        <w:t>grouting method</w:t>
      </w:r>
      <w:r w:rsidR="00235F94" w:rsidRPr="00935320">
        <w:rPr>
          <w:rFonts w:asciiTheme="majorHAnsi" w:hAnsiTheme="majorHAnsi" w:cstheme="majorHAnsi"/>
          <w:sz w:val="24"/>
          <w:szCs w:val="24"/>
        </w:rPr>
        <w:t xml:space="preserve"> (FHWA2005).</w:t>
      </w:r>
    </w:p>
    <w:p w:rsidR="00106445" w:rsidRPr="00935320" w:rsidRDefault="00106445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24718D" w:rsidRPr="00935320" w:rsidRDefault="00235F94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proofErr w:type="spellStart"/>
      <w:r w:rsidRPr="00935320">
        <w:rPr>
          <w:rFonts w:asciiTheme="majorHAnsi" w:hAnsiTheme="majorHAnsi" w:cstheme="majorHAnsi"/>
          <w:sz w:val="24"/>
          <w:szCs w:val="24"/>
        </w:rPr>
        <w:t>Micropile</w:t>
      </w:r>
      <w:r w:rsidR="000E34FF" w:rsidRPr="00935320">
        <w:rPr>
          <w:rFonts w:asciiTheme="majorHAnsi" w:hAnsiTheme="majorHAnsi" w:cstheme="majorHAnsi"/>
          <w:sz w:val="24"/>
          <w:szCs w:val="24"/>
        </w:rPr>
        <w:t>s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0E34FF" w:rsidRPr="00935320">
        <w:rPr>
          <w:rFonts w:asciiTheme="majorHAnsi" w:hAnsiTheme="majorHAnsi" w:cstheme="majorHAnsi"/>
          <w:sz w:val="24"/>
          <w:szCs w:val="24"/>
        </w:rPr>
        <w:t>are</w:t>
      </w:r>
      <w:r w:rsidRPr="00935320">
        <w:rPr>
          <w:rFonts w:asciiTheme="majorHAnsi" w:hAnsiTheme="majorHAnsi" w:cstheme="majorHAnsi"/>
          <w:sz w:val="24"/>
          <w:szCs w:val="24"/>
        </w:rPr>
        <w:t xml:space="preserve"> generally regarded as frictional pile</w:t>
      </w:r>
      <w:r w:rsidR="000E34FF" w:rsidRPr="00935320">
        <w:rPr>
          <w:rFonts w:asciiTheme="majorHAnsi" w:hAnsiTheme="majorHAnsi" w:cstheme="majorHAnsi"/>
          <w:sz w:val="24"/>
          <w:szCs w:val="24"/>
        </w:rPr>
        <w:t>s</w:t>
      </w:r>
      <w:r w:rsidR="00502ACC" w:rsidRPr="00935320">
        <w:rPr>
          <w:rFonts w:asciiTheme="majorHAnsi" w:hAnsiTheme="majorHAnsi" w:cstheme="majorHAnsi"/>
          <w:sz w:val="24"/>
          <w:szCs w:val="24"/>
        </w:rPr>
        <w:t xml:space="preserve"> ignor</w:t>
      </w:r>
      <w:r w:rsidR="000E34FF" w:rsidRPr="00935320">
        <w:rPr>
          <w:rFonts w:asciiTheme="majorHAnsi" w:hAnsiTheme="majorHAnsi" w:cstheme="majorHAnsi"/>
          <w:sz w:val="24"/>
          <w:szCs w:val="24"/>
        </w:rPr>
        <w:t xml:space="preserve">ing the </w:t>
      </w:r>
      <w:r w:rsidR="00502ACC" w:rsidRPr="00935320">
        <w:rPr>
          <w:rFonts w:asciiTheme="majorHAnsi" w:hAnsiTheme="majorHAnsi" w:cstheme="majorHAnsi"/>
          <w:sz w:val="24"/>
          <w:szCs w:val="24"/>
        </w:rPr>
        <w:t xml:space="preserve">end bearing capacity </w:t>
      </w:r>
      <w:r w:rsidR="000E34FF" w:rsidRPr="00935320">
        <w:rPr>
          <w:rFonts w:asciiTheme="majorHAnsi" w:hAnsiTheme="majorHAnsi" w:cstheme="majorHAnsi"/>
          <w:sz w:val="24"/>
          <w:szCs w:val="24"/>
        </w:rPr>
        <w:t>primarily due to small-diameter cross-section</w:t>
      </w:r>
      <w:r w:rsidRPr="00935320">
        <w:rPr>
          <w:rFonts w:asciiTheme="majorHAnsi" w:hAnsiTheme="majorHAnsi" w:cstheme="majorHAnsi"/>
          <w:sz w:val="24"/>
          <w:szCs w:val="24"/>
        </w:rPr>
        <w:t>.</w:t>
      </w:r>
      <w:r w:rsidR="000E34FF" w:rsidRPr="00935320">
        <w:rPr>
          <w:rFonts w:asciiTheme="majorHAnsi" w:hAnsiTheme="majorHAnsi" w:cstheme="majorHAnsi"/>
          <w:sz w:val="24"/>
          <w:szCs w:val="24"/>
        </w:rPr>
        <w:t xml:space="preserve"> As</w:t>
      </w:r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micropile</w:t>
      </w:r>
      <w:r w:rsidR="000E34FF" w:rsidRPr="00935320">
        <w:rPr>
          <w:rFonts w:asciiTheme="majorHAnsi" w:hAnsiTheme="majorHAnsi" w:cstheme="majorHAnsi"/>
          <w:sz w:val="24"/>
          <w:szCs w:val="24"/>
        </w:rPr>
        <w:t>s</w:t>
      </w:r>
      <w:proofErr w:type="spellEnd"/>
      <w:r w:rsidR="000E34FF" w:rsidRPr="00935320">
        <w:rPr>
          <w:rFonts w:asciiTheme="majorHAnsi" w:hAnsiTheme="majorHAnsi" w:cstheme="majorHAnsi"/>
          <w:sz w:val="24"/>
          <w:szCs w:val="24"/>
        </w:rPr>
        <w:t xml:space="preserve"> are installed in group</w:t>
      </w:r>
      <w:r w:rsidRPr="00935320">
        <w:rPr>
          <w:rFonts w:asciiTheme="majorHAnsi" w:hAnsiTheme="majorHAnsi" w:cstheme="majorHAnsi"/>
          <w:sz w:val="24"/>
          <w:szCs w:val="24"/>
        </w:rPr>
        <w:t xml:space="preserve">, the </w:t>
      </w:r>
      <w:r w:rsidR="000E34FF" w:rsidRPr="00935320">
        <w:rPr>
          <w:rFonts w:asciiTheme="majorHAnsi" w:hAnsiTheme="majorHAnsi" w:cstheme="majorHAnsi"/>
          <w:sz w:val="24"/>
          <w:szCs w:val="24"/>
        </w:rPr>
        <w:t xml:space="preserve">consideration of </w:t>
      </w:r>
      <w:r w:rsidRPr="00935320">
        <w:rPr>
          <w:rFonts w:asciiTheme="majorHAnsi" w:hAnsiTheme="majorHAnsi" w:cstheme="majorHAnsi"/>
          <w:sz w:val="24"/>
          <w:szCs w:val="24"/>
        </w:rPr>
        <w:t xml:space="preserve">group efficiency </w:t>
      </w:r>
      <w:r w:rsidR="000E34FF" w:rsidRPr="00935320">
        <w:rPr>
          <w:rFonts w:asciiTheme="majorHAnsi" w:hAnsiTheme="majorHAnsi" w:cstheme="majorHAnsi"/>
          <w:sz w:val="24"/>
          <w:szCs w:val="24"/>
        </w:rPr>
        <w:t>is important</w:t>
      </w:r>
      <w:r w:rsidR="00C52C18" w:rsidRPr="00935320">
        <w:rPr>
          <w:rFonts w:asciiTheme="majorHAnsi" w:hAnsiTheme="majorHAnsi" w:cstheme="majorHAnsi"/>
          <w:sz w:val="24"/>
          <w:szCs w:val="24"/>
        </w:rPr>
        <w:t xml:space="preserve">, which is </w:t>
      </w:r>
      <w:r w:rsidR="000E34FF" w:rsidRPr="00935320">
        <w:rPr>
          <w:rFonts w:asciiTheme="majorHAnsi" w:hAnsiTheme="majorHAnsi" w:cstheme="majorHAnsi"/>
          <w:sz w:val="24"/>
          <w:szCs w:val="24"/>
        </w:rPr>
        <w:t xml:space="preserve">affected </w:t>
      </w:r>
      <w:r w:rsidR="00502ACC" w:rsidRPr="00935320">
        <w:rPr>
          <w:rFonts w:asciiTheme="majorHAnsi" w:hAnsiTheme="majorHAnsi" w:cstheme="majorHAnsi"/>
          <w:sz w:val="24"/>
          <w:szCs w:val="24"/>
        </w:rPr>
        <w:t>by</w:t>
      </w:r>
      <w:r w:rsidR="00526C5A" w:rsidRPr="00935320">
        <w:rPr>
          <w:rFonts w:asciiTheme="majorHAnsi" w:hAnsiTheme="majorHAnsi" w:cstheme="majorHAnsi"/>
          <w:sz w:val="24"/>
          <w:szCs w:val="24"/>
        </w:rPr>
        <w:t xml:space="preserve"> various </w:t>
      </w:r>
      <w:r w:rsidR="00C52C18" w:rsidRPr="00935320">
        <w:rPr>
          <w:rFonts w:asciiTheme="majorHAnsi" w:hAnsiTheme="majorHAnsi" w:cstheme="majorHAnsi"/>
          <w:sz w:val="24"/>
          <w:szCs w:val="24"/>
        </w:rPr>
        <w:t xml:space="preserve">foundation configuration </w:t>
      </w:r>
      <w:r w:rsidR="00526C5A" w:rsidRPr="00935320">
        <w:rPr>
          <w:rFonts w:asciiTheme="majorHAnsi" w:hAnsiTheme="majorHAnsi" w:cstheme="majorHAnsi"/>
          <w:sz w:val="24"/>
          <w:szCs w:val="24"/>
        </w:rPr>
        <w:t xml:space="preserve">conditions. </w:t>
      </w:r>
    </w:p>
    <w:p w:rsidR="00106445" w:rsidRPr="00935320" w:rsidRDefault="00106445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426971" w:rsidRPr="00935320" w:rsidRDefault="00A83ABE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r w:rsidR="00C52C18" w:rsidRPr="00935320">
        <w:rPr>
          <w:rFonts w:asciiTheme="majorHAnsi" w:hAnsiTheme="majorHAnsi" w:cstheme="majorHAnsi"/>
          <w:sz w:val="24"/>
          <w:szCs w:val="24"/>
        </w:rPr>
        <w:t xml:space="preserve">mechanical behavior </w:t>
      </w:r>
      <w:r w:rsidRPr="00935320">
        <w:rPr>
          <w:rFonts w:asciiTheme="majorHAnsi" w:hAnsiTheme="majorHAnsi" w:cstheme="majorHAnsi"/>
          <w:sz w:val="24"/>
          <w:szCs w:val="24"/>
        </w:rPr>
        <w:t xml:space="preserve">of group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micropile</w:t>
      </w:r>
      <w:r w:rsidR="000E34FF" w:rsidRPr="00935320">
        <w:rPr>
          <w:rFonts w:asciiTheme="majorHAnsi" w:hAnsiTheme="majorHAnsi" w:cstheme="majorHAnsi"/>
          <w:sz w:val="24"/>
          <w:szCs w:val="24"/>
        </w:rPr>
        <w:t>s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differ</w:t>
      </w:r>
      <w:r w:rsidR="00C52C18" w:rsidRPr="00935320">
        <w:rPr>
          <w:rFonts w:asciiTheme="majorHAnsi" w:hAnsiTheme="majorHAnsi" w:cstheme="majorHAnsi"/>
          <w:sz w:val="24"/>
          <w:szCs w:val="24"/>
        </w:rPr>
        <w:t>s</w:t>
      </w:r>
      <w:r w:rsidRPr="00935320">
        <w:rPr>
          <w:rFonts w:asciiTheme="majorHAnsi" w:hAnsiTheme="majorHAnsi" w:cstheme="majorHAnsi"/>
          <w:sz w:val="24"/>
          <w:szCs w:val="24"/>
        </w:rPr>
        <w:t xml:space="preserve"> and change</w:t>
      </w:r>
      <w:r w:rsidR="00C52C18" w:rsidRPr="00935320">
        <w:rPr>
          <w:rFonts w:asciiTheme="majorHAnsi" w:hAnsiTheme="majorHAnsi" w:cstheme="majorHAnsi"/>
          <w:sz w:val="24"/>
          <w:szCs w:val="24"/>
        </w:rPr>
        <w:t>s</w:t>
      </w:r>
      <w:r w:rsidRPr="00935320">
        <w:rPr>
          <w:rFonts w:asciiTheme="majorHAnsi" w:hAnsiTheme="majorHAnsi" w:cstheme="majorHAnsi"/>
          <w:sz w:val="24"/>
          <w:szCs w:val="24"/>
        </w:rPr>
        <w:t xml:space="preserve"> with </w:t>
      </w:r>
      <w:r w:rsidR="00E85379" w:rsidRPr="00935320">
        <w:rPr>
          <w:rFonts w:asciiTheme="majorHAnsi" w:hAnsiTheme="majorHAnsi" w:cstheme="majorHAnsi"/>
          <w:sz w:val="24"/>
          <w:szCs w:val="24"/>
        </w:rPr>
        <w:t xml:space="preserve">various factors such as </w:t>
      </w:r>
      <w:r w:rsidRPr="00935320">
        <w:rPr>
          <w:rFonts w:asciiTheme="majorHAnsi" w:hAnsiTheme="majorHAnsi" w:cstheme="majorHAnsi"/>
          <w:sz w:val="24"/>
          <w:szCs w:val="24"/>
        </w:rPr>
        <w:t>pile leng</w:t>
      </w:r>
      <w:r w:rsidR="00106445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t</w:t>
      </w:r>
      <w:r w:rsidRPr="00935320">
        <w:rPr>
          <w:rFonts w:asciiTheme="majorHAnsi" w:hAnsiTheme="majorHAnsi" w:cstheme="majorHAnsi"/>
          <w:sz w:val="24"/>
          <w:szCs w:val="24"/>
        </w:rPr>
        <w:t>h, pile spacing, pile embedded angle</w:t>
      </w:r>
      <w:r w:rsidR="00E85379" w:rsidRPr="00935320">
        <w:rPr>
          <w:rFonts w:asciiTheme="majorHAnsi" w:hAnsiTheme="majorHAnsi" w:cstheme="majorHAnsi"/>
          <w:sz w:val="24"/>
          <w:szCs w:val="24"/>
        </w:rPr>
        <w:t>,</w:t>
      </w:r>
      <w:r w:rsidRPr="00935320">
        <w:rPr>
          <w:rFonts w:asciiTheme="majorHAnsi" w:hAnsiTheme="majorHAnsi" w:cstheme="majorHAnsi"/>
          <w:sz w:val="24"/>
          <w:szCs w:val="24"/>
        </w:rPr>
        <w:t xml:space="preserve"> and pile </w:t>
      </w:r>
      <w:r w:rsidR="00E85379" w:rsidRPr="00935320">
        <w:rPr>
          <w:rFonts w:asciiTheme="majorHAnsi" w:hAnsiTheme="majorHAnsi" w:cstheme="majorHAnsi"/>
          <w:sz w:val="24"/>
          <w:szCs w:val="24"/>
        </w:rPr>
        <w:t>installation method</w:t>
      </w:r>
      <w:r w:rsidRPr="00935320">
        <w:rPr>
          <w:rFonts w:asciiTheme="majorHAnsi" w:hAnsiTheme="majorHAnsi" w:cstheme="majorHAnsi"/>
          <w:sz w:val="24"/>
          <w:szCs w:val="24"/>
        </w:rPr>
        <w:t>. 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Lizzi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et al</w:t>
      </w:r>
      <w:r w:rsidR="00AD283D" w:rsidRPr="00935320">
        <w:rPr>
          <w:rFonts w:asciiTheme="majorHAnsi" w:hAnsiTheme="majorHAnsi" w:cstheme="majorHAnsi"/>
          <w:sz w:val="24"/>
          <w:szCs w:val="24"/>
        </w:rPr>
        <w:t>.</w:t>
      </w:r>
      <w:r w:rsidRPr="00935320">
        <w:rPr>
          <w:rFonts w:asciiTheme="majorHAnsi" w:hAnsiTheme="majorHAnsi" w:cstheme="majorHAnsi"/>
          <w:sz w:val="24"/>
          <w:szCs w:val="24"/>
        </w:rPr>
        <w:t xml:space="preserve"> (1979) investigated the group efficiency of axial</w:t>
      </w:r>
      <w:r w:rsidR="00E85379" w:rsidRPr="00935320">
        <w:rPr>
          <w:rFonts w:asciiTheme="majorHAnsi" w:hAnsiTheme="majorHAnsi" w:cstheme="majorHAnsi"/>
          <w:sz w:val="24"/>
          <w:szCs w:val="24"/>
        </w:rPr>
        <w:t>ly loaded</w:t>
      </w:r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C52C18" w:rsidRPr="00935320">
        <w:rPr>
          <w:rFonts w:asciiTheme="majorHAnsi" w:hAnsiTheme="majorHAnsi" w:cstheme="majorHAnsi"/>
          <w:sz w:val="24"/>
          <w:szCs w:val="24"/>
        </w:rPr>
        <w:t>focusing on the effect of</w:t>
      </w:r>
      <w:r w:rsidRPr="00935320">
        <w:rPr>
          <w:rFonts w:asciiTheme="majorHAnsi" w:hAnsiTheme="majorHAnsi" w:cstheme="majorHAnsi"/>
          <w:sz w:val="24"/>
          <w:szCs w:val="24"/>
        </w:rPr>
        <w:t xml:space="preserve"> pile spacing</w:t>
      </w:r>
      <w:r w:rsidR="00BB19E9" w:rsidRPr="00935320">
        <w:rPr>
          <w:rFonts w:asciiTheme="majorHAnsi" w:hAnsiTheme="majorHAnsi" w:cstheme="majorHAnsi"/>
          <w:sz w:val="24"/>
          <w:szCs w:val="24"/>
        </w:rPr>
        <w:t>.</w:t>
      </w:r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E85379"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r w:rsidR="00AD283D" w:rsidRPr="00935320">
        <w:rPr>
          <w:rFonts w:asciiTheme="majorHAnsi" w:hAnsiTheme="majorHAnsi" w:cstheme="majorHAnsi"/>
          <w:sz w:val="24"/>
          <w:szCs w:val="24"/>
        </w:rPr>
        <w:t xml:space="preserve">positive group efficiency </w:t>
      </w:r>
      <w:r w:rsidR="00E85379" w:rsidRPr="00935320">
        <w:rPr>
          <w:rFonts w:asciiTheme="majorHAnsi" w:hAnsiTheme="majorHAnsi" w:cstheme="majorHAnsi"/>
          <w:sz w:val="24"/>
          <w:szCs w:val="24"/>
        </w:rPr>
        <w:t xml:space="preserve">ratio, higher </w:t>
      </w:r>
      <w:r w:rsidR="00AD283D" w:rsidRPr="00935320">
        <w:rPr>
          <w:rFonts w:asciiTheme="majorHAnsi" w:hAnsiTheme="majorHAnsi" w:cstheme="majorHAnsi"/>
          <w:sz w:val="24"/>
          <w:szCs w:val="24"/>
        </w:rPr>
        <w:t>than 1</w:t>
      </w:r>
      <w:r w:rsidR="00E85379" w:rsidRPr="00935320">
        <w:rPr>
          <w:rFonts w:asciiTheme="majorHAnsi" w:hAnsiTheme="majorHAnsi" w:cstheme="majorHAnsi"/>
          <w:sz w:val="24"/>
          <w:szCs w:val="24"/>
        </w:rPr>
        <w:t xml:space="preserve">, was </w:t>
      </w:r>
      <w:r w:rsidR="00C52C18" w:rsidRPr="00935320">
        <w:rPr>
          <w:rFonts w:asciiTheme="majorHAnsi" w:hAnsiTheme="majorHAnsi" w:cstheme="majorHAnsi"/>
          <w:sz w:val="24"/>
          <w:szCs w:val="24"/>
        </w:rPr>
        <w:t>observed</w:t>
      </w:r>
      <w:r w:rsidR="00E85379" w:rsidRPr="00935320">
        <w:rPr>
          <w:rFonts w:asciiTheme="majorHAnsi" w:hAnsiTheme="majorHAnsi" w:cstheme="majorHAnsi"/>
          <w:sz w:val="24"/>
          <w:szCs w:val="24"/>
        </w:rPr>
        <w:t xml:space="preserve"> for </w:t>
      </w:r>
      <w:r w:rsidR="00AD283D" w:rsidRPr="00935320">
        <w:rPr>
          <w:rFonts w:asciiTheme="majorHAnsi" w:hAnsiTheme="majorHAnsi" w:cstheme="majorHAnsi"/>
          <w:sz w:val="24"/>
          <w:szCs w:val="24"/>
        </w:rPr>
        <w:t xml:space="preserve">pile </w:t>
      </w:r>
      <w:proofErr w:type="spellStart"/>
      <w:r w:rsidR="00AD283D" w:rsidRPr="00935320">
        <w:rPr>
          <w:rFonts w:asciiTheme="majorHAnsi" w:hAnsiTheme="majorHAnsi" w:cstheme="majorHAnsi"/>
          <w:sz w:val="24"/>
          <w:szCs w:val="24"/>
        </w:rPr>
        <w:t>spacing</w:t>
      </w:r>
      <w:r w:rsidR="00106445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s</w:t>
      </w:r>
      <w:proofErr w:type="spellEnd"/>
      <w:r w:rsidR="00AD283D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C52C18" w:rsidRPr="00935320">
        <w:rPr>
          <w:rFonts w:asciiTheme="majorHAnsi" w:hAnsiTheme="majorHAnsi" w:cstheme="majorHAnsi"/>
          <w:sz w:val="24"/>
          <w:szCs w:val="24"/>
        </w:rPr>
        <w:t>from</w:t>
      </w:r>
      <w:r w:rsidR="00E85379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AD283D" w:rsidRPr="00935320">
        <w:rPr>
          <w:rFonts w:asciiTheme="majorHAnsi" w:hAnsiTheme="majorHAnsi" w:cstheme="majorHAnsi"/>
          <w:sz w:val="24"/>
          <w:szCs w:val="24"/>
        </w:rPr>
        <w:t>2</w:t>
      </w:r>
      <w:r w:rsidR="00E85379" w:rsidRPr="00935320">
        <w:rPr>
          <w:rFonts w:asciiTheme="majorHAnsi" w:hAnsiTheme="majorHAnsi" w:cstheme="majorHAnsi"/>
          <w:sz w:val="24"/>
          <w:szCs w:val="24"/>
        </w:rPr>
        <w:t xml:space="preserve"> to </w:t>
      </w:r>
      <w:r w:rsidR="00AD283D" w:rsidRPr="00935320">
        <w:rPr>
          <w:rFonts w:asciiTheme="majorHAnsi" w:hAnsiTheme="majorHAnsi" w:cstheme="majorHAnsi"/>
          <w:sz w:val="24"/>
          <w:szCs w:val="24"/>
        </w:rPr>
        <w:t>7D</w:t>
      </w:r>
      <w:r w:rsidR="00F63DC1" w:rsidRPr="00935320">
        <w:rPr>
          <w:rFonts w:asciiTheme="majorHAnsi" w:hAnsiTheme="majorHAnsi" w:cstheme="majorHAnsi"/>
          <w:sz w:val="24"/>
          <w:szCs w:val="24"/>
        </w:rPr>
        <w:t xml:space="preserve"> where</w:t>
      </w:r>
      <w:r w:rsidR="00E85379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BB19E9" w:rsidRPr="00935320">
        <w:rPr>
          <w:rFonts w:asciiTheme="majorHAnsi" w:hAnsiTheme="majorHAnsi" w:cstheme="majorHAnsi"/>
          <w:sz w:val="24"/>
          <w:szCs w:val="24"/>
        </w:rPr>
        <w:t>D</w:t>
      </w:r>
      <w:r w:rsidR="00E85379" w:rsidRPr="00935320">
        <w:rPr>
          <w:rFonts w:asciiTheme="majorHAnsi" w:hAnsiTheme="majorHAnsi" w:cstheme="majorHAnsi"/>
          <w:sz w:val="24"/>
          <w:szCs w:val="24"/>
        </w:rPr>
        <w:t xml:space="preserve"> is </w:t>
      </w:r>
      <w:r w:rsidR="00C52C18" w:rsidRPr="00935320">
        <w:rPr>
          <w:rFonts w:asciiTheme="majorHAnsi" w:hAnsiTheme="majorHAnsi" w:cstheme="majorHAnsi"/>
          <w:sz w:val="24"/>
          <w:szCs w:val="24"/>
        </w:rPr>
        <w:t xml:space="preserve">the diameter of </w:t>
      </w:r>
      <w:proofErr w:type="spellStart"/>
      <w:r w:rsidR="00BB19E9" w:rsidRPr="00935320">
        <w:rPr>
          <w:rFonts w:asciiTheme="majorHAnsi" w:hAnsiTheme="majorHAnsi" w:cstheme="majorHAnsi"/>
          <w:sz w:val="24"/>
          <w:szCs w:val="24"/>
        </w:rPr>
        <w:t>mi</w:t>
      </w:r>
      <w:r w:rsidR="00106445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cr</w:t>
      </w:r>
      <w:r w:rsidR="00BB19E9" w:rsidRPr="00935320">
        <w:rPr>
          <w:rFonts w:asciiTheme="majorHAnsi" w:hAnsiTheme="majorHAnsi" w:cstheme="majorHAnsi"/>
          <w:sz w:val="24"/>
          <w:szCs w:val="24"/>
        </w:rPr>
        <w:t>opile</w:t>
      </w:r>
      <w:r w:rsidR="00C52C18" w:rsidRPr="00935320">
        <w:rPr>
          <w:rFonts w:asciiTheme="majorHAnsi" w:hAnsiTheme="majorHAnsi" w:cstheme="majorHAnsi"/>
          <w:sz w:val="24"/>
          <w:szCs w:val="24"/>
        </w:rPr>
        <w:t>s</w:t>
      </w:r>
      <w:proofErr w:type="spellEnd"/>
      <w:r w:rsidR="00AD283D" w:rsidRPr="00935320">
        <w:rPr>
          <w:rFonts w:asciiTheme="majorHAnsi" w:hAnsiTheme="majorHAnsi" w:cstheme="majorHAnsi"/>
          <w:sz w:val="24"/>
          <w:szCs w:val="24"/>
        </w:rPr>
        <w:t xml:space="preserve">. </w:t>
      </w:r>
    </w:p>
    <w:p w:rsidR="002A1148" w:rsidRPr="00935320" w:rsidRDefault="00BB19E9" w:rsidP="002A1148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/>
          <w:sz w:val="24"/>
          <w:szCs w:val="24"/>
        </w:rPr>
        <w:lastRenderedPageBreak/>
        <w:t xml:space="preserve">Lee (1991) investigated the group efficiency </w:t>
      </w:r>
      <w:proofErr w:type="gramStart"/>
      <w:r w:rsidRPr="00935320">
        <w:rPr>
          <w:rFonts w:asciiTheme="majorHAnsi" w:hAnsiTheme="majorHAnsi" w:cstheme="majorHAnsi"/>
          <w:sz w:val="24"/>
          <w:szCs w:val="24"/>
        </w:rPr>
        <w:t>of  reticulated</w:t>
      </w:r>
      <w:proofErr w:type="gramEnd"/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="00E85379" w:rsidRPr="00935320">
        <w:rPr>
          <w:rFonts w:asciiTheme="majorHAnsi" w:hAnsiTheme="majorHAnsi" w:cstheme="majorHAnsi"/>
          <w:sz w:val="24"/>
          <w:szCs w:val="24"/>
        </w:rPr>
        <w:t>, which</w:t>
      </w:r>
      <w:r w:rsidRPr="00935320">
        <w:rPr>
          <w:rFonts w:asciiTheme="majorHAnsi" w:hAnsiTheme="majorHAnsi" w:cstheme="majorHAnsi"/>
          <w:sz w:val="24"/>
          <w:szCs w:val="24"/>
        </w:rPr>
        <w:t xml:space="preserve"> changed with pile spacing and pile length. </w:t>
      </w:r>
      <w:r w:rsidR="00E85379" w:rsidRPr="00935320">
        <w:rPr>
          <w:rFonts w:asciiTheme="majorHAnsi" w:hAnsiTheme="majorHAnsi" w:cstheme="majorHAnsi"/>
          <w:sz w:val="24"/>
          <w:szCs w:val="24"/>
        </w:rPr>
        <w:t>It was observed that</w:t>
      </w:r>
      <w:r w:rsidR="00D81F10" w:rsidRPr="00935320">
        <w:rPr>
          <w:rFonts w:asciiTheme="majorHAnsi" w:hAnsiTheme="majorHAnsi" w:cstheme="majorHAnsi"/>
          <w:sz w:val="24"/>
          <w:szCs w:val="24"/>
        </w:rPr>
        <w:t xml:space="preserve"> the </w:t>
      </w:r>
      <w:r w:rsidR="0077774D" w:rsidRPr="00935320">
        <w:rPr>
          <w:rFonts w:asciiTheme="majorHAnsi" w:hAnsiTheme="majorHAnsi" w:cstheme="majorHAnsi"/>
          <w:sz w:val="24"/>
          <w:szCs w:val="24"/>
        </w:rPr>
        <w:t xml:space="preserve">group efficiency </w:t>
      </w:r>
      <w:r w:rsidR="00F63DC1" w:rsidRPr="00935320">
        <w:rPr>
          <w:rFonts w:asciiTheme="majorHAnsi" w:hAnsiTheme="majorHAnsi" w:cstheme="majorHAnsi"/>
          <w:sz w:val="24"/>
          <w:szCs w:val="24"/>
        </w:rPr>
        <w:t>changed with pile spacing</w:t>
      </w:r>
      <w:r w:rsidR="00A5063A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F63DC1" w:rsidRPr="00935320">
        <w:rPr>
          <w:rFonts w:asciiTheme="majorHAnsi" w:hAnsiTheme="majorHAnsi" w:cstheme="majorHAnsi"/>
          <w:sz w:val="24"/>
          <w:szCs w:val="24"/>
        </w:rPr>
        <w:t>(S)</w:t>
      </w:r>
      <w:r w:rsidR="00A5063A" w:rsidRPr="00935320">
        <w:rPr>
          <w:rFonts w:asciiTheme="majorHAnsi" w:hAnsiTheme="majorHAnsi" w:cstheme="majorHAnsi"/>
          <w:sz w:val="24"/>
          <w:szCs w:val="24"/>
        </w:rPr>
        <w:t>.</w:t>
      </w:r>
      <w:r w:rsidR="00F63DC1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A5063A" w:rsidRPr="00935320">
        <w:rPr>
          <w:rFonts w:asciiTheme="majorHAnsi" w:hAnsiTheme="majorHAnsi" w:cstheme="majorHAnsi"/>
          <w:sz w:val="24"/>
          <w:szCs w:val="24"/>
        </w:rPr>
        <w:t>T</w:t>
      </w:r>
      <w:r w:rsidR="00F63DC1" w:rsidRPr="00935320">
        <w:rPr>
          <w:rFonts w:asciiTheme="majorHAnsi" w:hAnsiTheme="majorHAnsi" w:cstheme="majorHAnsi"/>
          <w:sz w:val="24"/>
          <w:szCs w:val="24"/>
        </w:rPr>
        <w:t xml:space="preserve">he </w:t>
      </w:r>
      <w:r w:rsidR="00A5063A" w:rsidRPr="00935320">
        <w:rPr>
          <w:rFonts w:asciiTheme="majorHAnsi" w:hAnsiTheme="majorHAnsi" w:cstheme="majorHAnsi"/>
          <w:sz w:val="24"/>
          <w:szCs w:val="24"/>
        </w:rPr>
        <w:t xml:space="preserve">highest </w:t>
      </w:r>
      <w:r w:rsidR="00F63DC1" w:rsidRPr="00935320">
        <w:rPr>
          <w:rFonts w:asciiTheme="majorHAnsi" w:hAnsiTheme="majorHAnsi" w:cstheme="majorHAnsi"/>
          <w:sz w:val="24"/>
          <w:szCs w:val="24"/>
        </w:rPr>
        <w:t xml:space="preserve">group efficiency was </w:t>
      </w:r>
      <w:r w:rsidR="00073BD6" w:rsidRPr="00935320">
        <w:rPr>
          <w:rFonts w:asciiTheme="majorHAnsi" w:hAnsiTheme="majorHAnsi" w:cstheme="majorHAnsi"/>
          <w:sz w:val="24"/>
          <w:szCs w:val="24"/>
        </w:rPr>
        <w:t>o</w:t>
      </w:r>
      <w:r w:rsidR="00F63DC1" w:rsidRPr="00935320">
        <w:rPr>
          <w:rFonts w:asciiTheme="majorHAnsi" w:hAnsiTheme="majorHAnsi" w:cstheme="majorHAnsi"/>
          <w:sz w:val="24"/>
          <w:szCs w:val="24"/>
        </w:rPr>
        <w:t xml:space="preserve">bserved </w:t>
      </w:r>
      <w:r w:rsidR="00A5063A" w:rsidRPr="00935320">
        <w:rPr>
          <w:rFonts w:asciiTheme="majorHAnsi" w:hAnsiTheme="majorHAnsi" w:cstheme="majorHAnsi"/>
          <w:sz w:val="24"/>
          <w:szCs w:val="24"/>
        </w:rPr>
        <w:t xml:space="preserve">for </w:t>
      </w:r>
      <w:r w:rsidR="00F63DC1" w:rsidRPr="00935320">
        <w:rPr>
          <w:rFonts w:asciiTheme="majorHAnsi" w:hAnsiTheme="majorHAnsi" w:cstheme="majorHAnsi"/>
          <w:sz w:val="24"/>
          <w:szCs w:val="24"/>
        </w:rPr>
        <w:t>the pile spacing</w:t>
      </w:r>
      <w:r w:rsidR="0077774D" w:rsidRPr="00935320">
        <w:rPr>
          <w:rFonts w:asciiTheme="majorHAnsi" w:hAnsiTheme="majorHAnsi" w:cstheme="majorHAnsi"/>
          <w:sz w:val="24"/>
          <w:szCs w:val="24"/>
        </w:rPr>
        <w:t xml:space="preserve"> equal to 8D. </w:t>
      </w:r>
      <w:r w:rsidR="00106445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br/>
      </w:r>
    </w:p>
    <w:p w:rsidR="002A1148" w:rsidRPr="00935320" w:rsidRDefault="002A1148" w:rsidP="002A1148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F</w:t>
      </w:r>
      <w:r w:rsidR="0095741C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orever 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(2002) which national project conduced in France presented several experimental researches in full-scale and reduced-scale conditions. From the test </w:t>
      </w:r>
      <w:r w:rsidRPr="00935320">
        <w:rPr>
          <w:rFonts w:asciiTheme="majorHAnsi" w:hAnsiTheme="majorHAnsi" w:cstheme="majorHAnsi"/>
          <w:sz w:val="24"/>
          <w:szCs w:val="24"/>
          <w:lang w:eastAsia="ko-KR"/>
        </w:rPr>
        <w:t>results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, the group efficiency of </w:t>
      </w:r>
      <w:proofErr w:type="spellStart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micropiles</w:t>
      </w:r>
      <w:proofErr w:type="spellEnd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less than or close to 1, but only the groups with a large number of </w:t>
      </w:r>
      <w:proofErr w:type="spellStart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micropiles</w:t>
      </w:r>
      <w:proofErr w:type="spellEnd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had efficiency greater than unity.</w:t>
      </w:r>
    </w:p>
    <w:p w:rsidR="00106445" w:rsidRPr="00935320" w:rsidRDefault="00106445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426971" w:rsidRPr="00935320" w:rsidRDefault="00D22E3F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>T</w:t>
      </w:r>
      <w:r w:rsidR="0077774D" w:rsidRPr="00935320">
        <w:rPr>
          <w:rFonts w:asciiTheme="majorHAnsi" w:hAnsiTheme="majorHAnsi" w:cstheme="majorHAnsi"/>
          <w:sz w:val="24"/>
          <w:szCs w:val="24"/>
        </w:rPr>
        <w:t xml:space="preserve">he group efficiency increased with </w:t>
      </w:r>
      <w:r w:rsidR="00A5063A" w:rsidRPr="00935320">
        <w:rPr>
          <w:rFonts w:asciiTheme="majorHAnsi" w:hAnsiTheme="majorHAnsi" w:cstheme="majorHAnsi"/>
          <w:sz w:val="24"/>
          <w:szCs w:val="24"/>
        </w:rPr>
        <w:t>increasing pile leng</w:t>
      </w:r>
      <w:r w:rsidR="0077774D" w:rsidRPr="00935320">
        <w:rPr>
          <w:rFonts w:asciiTheme="majorHAnsi" w:hAnsiTheme="majorHAnsi" w:cstheme="majorHAnsi"/>
          <w:sz w:val="24"/>
          <w:szCs w:val="24"/>
        </w:rPr>
        <w:t>th</w:t>
      </w:r>
      <w:r w:rsidR="00A867C6" w:rsidRPr="00935320">
        <w:rPr>
          <w:rFonts w:asciiTheme="majorHAnsi" w:hAnsiTheme="majorHAnsi" w:cstheme="majorHAnsi"/>
          <w:sz w:val="24"/>
          <w:szCs w:val="24"/>
        </w:rPr>
        <w:t xml:space="preserve"> up to around 8 times the width of pile cap. </w:t>
      </w:r>
      <w:proofErr w:type="spellStart"/>
      <w:r w:rsidR="0077774D" w:rsidRPr="00935320">
        <w:rPr>
          <w:rFonts w:asciiTheme="majorHAnsi" w:hAnsiTheme="majorHAnsi" w:cstheme="majorHAnsi"/>
          <w:sz w:val="24"/>
          <w:szCs w:val="24"/>
        </w:rPr>
        <w:t>T</w:t>
      </w:r>
      <w:r w:rsidR="00BB19E9" w:rsidRPr="00935320">
        <w:rPr>
          <w:rFonts w:asciiTheme="majorHAnsi" w:hAnsiTheme="majorHAnsi" w:cstheme="majorHAnsi"/>
          <w:sz w:val="24"/>
          <w:szCs w:val="24"/>
        </w:rPr>
        <w:t>sukada</w:t>
      </w:r>
      <w:proofErr w:type="spellEnd"/>
      <w:r w:rsidR="00BB19E9" w:rsidRPr="00935320">
        <w:rPr>
          <w:rFonts w:asciiTheme="majorHAnsi" w:hAnsiTheme="majorHAnsi" w:cstheme="majorHAnsi"/>
          <w:sz w:val="24"/>
          <w:szCs w:val="24"/>
        </w:rPr>
        <w:t xml:space="preserve"> et al. (2006) </w:t>
      </w:r>
      <w:r w:rsidR="00D42887" w:rsidRPr="00935320">
        <w:rPr>
          <w:rFonts w:asciiTheme="majorHAnsi" w:hAnsiTheme="majorHAnsi" w:cstheme="majorHAnsi"/>
          <w:sz w:val="24"/>
          <w:szCs w:val="24"/>
        </w:rPr>
        <w:t xml:space="preserve">also </w:t>
      </w:r>
      <w:r w:rsidR="00BB19E9" w:rsidRPr="00935320">
        <w:rPr>
          <w:rFonts w:asciiTheme="majorHAnsi" w:hAnsiTheme="majorHAnsi" w:cstheme="majorHAnsi"/>
          <w:sz w:val="24"/>
          <w:szCs w:val="24"/>
        </w:rPr>
        <w:t>investigated</w:t>
      </w:r>
      <w:r w:rsidR="00D42887" w:rsidRPr="00935320">
        <w:rPr>
          <w:rFonts w:asciiTheme="majorHAnsi" w:hAnsiTheme="majorHAnsi" w:cstheme="majorHAnsi"/>
          <w:sz w:val="24"/>
          <w:szCs w:val="24"/>
        </w:rPr>
        <w:t xml:space="preserve"> the perfo</w:t>
      </w:r>
      <w:r w:rsidR="00106445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r</w:t>
      </w:r>
      <w:r w:rsidR="00D42887" w:rsidRPr="00935320">
        <w:rPr>
          <w:rFonts w:asciiTheme="majorHAnsi" w:hAnsiTheme="majorHAnsi" w:cstheme="majorHAnsi"/>
          <w:sz w:val="24"/>
          <w:szCs w:val="24"/>
        </w:rPr>
        <w:t xml:space="preserve">mance of </w:t>
      </w:r>
      <w:proofErr w:type="spellStart"/>
      <w:r w:rsidR="00D42887"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="00D42887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7C74D7" w:rsidRPr="00935320">
        <w:rPr>
          <w:rFonts w:asciiTheme="majorHAnsi" w:hAnsiTheme="majorHAnsi" w:cstheme="majorHAnsi"/>
          <w:sz w:val="24"/>
          <w:szCs w:val="24"/>
        </w:rPr>
        <w:t xml:space="preserve">for </w:t>
      </w:r>
      <w:r w:rsidR="00BB19E9" w:rsidRPr="00935320">
        <w:rPr>
          <w:rFonts w:asciiTheme="majorHAnsi" w:hAnsiTheme="majorHAnsi" w:cstheme="majorHAnsi"/>
          <w:sz w:val="24"/>
          <w:szCs w:val="24"/>
        </w:rPr>
        <w:t>the</w:t>
      </w:r>
      <w:r w:rsidR="00DE4C2A" w:rsidRPr="00935320">
        <w:rPr>
          <w:rFonts w:asciiTheme="majorHAnsi" w:hAnsiTheme="majorHAnsi" w:cstheme="majorHAnsi"/>
          <w:sz w:val="24"/>
          <w:szCs w:val="24"/>
        </w:rPr>
        <w:t xml:space="preserve"> bearing capacity of spread footings reinforced with </w:t>
      </w:r>
      <w:proofErr w:type="spellStart"/>
      <w:r w:rsidR="00DE4C2A" w:rsidRPr="00935320">
        <w:rPr>
          <w:rFonts w:asciiTheme="majorHAnsi" w:hAnsiTheme="majorHAnsi" w:cstheme="majorHAnsi"/>
          <w:sz w:val="24"/>
          <w:szCs w:val="24"/>
        </w:rPr>
        <w:t>micropile</w:t>
      </w:r>
      <w:r w:rsidR="00E85379" w:rsidRPr="00935320">
        <w:rPr>
          <w:rFonts w:asciiTheme="majorHAnsi" w:hAnsiTheme="majorHAnsi" w:cstheme="majorHAnsi"/>
          <w:sz w:val="24"/>
          <w:szCs w:val="24"/>
        </w:rPr>
        <w:t>s</w:t>
      </w:r>
      <w:proofErr w:type="spellEnd"/>
      <w:r w:rsidR="00DE4C2A" w:rsidRPr="00935320">
        <w:rPr>
          <w:rFonts w:asciiTheme="majorHAnsi" w:hAnsiTheme="majorHAnsi" w:cstheme="majorHAnsi"/>
          <w:sz w:val="24"/>
          <w:szCs w:val="24"/>
        </w:rPr>
        <w:t xml:space="preserve">. </w:t>
      </w:r>
      <w:r w:rsidR="00E85379" w:rsidRPr="00935320">
        <w:rPr>
          <w:rFonts w:asciiTheme="majorHAnsi" w:hAnsiTheme="majorHAnsi" w:cstheme="majorHAnsi"/>
          <w:sz w:val="24"/>
          <w:szCs w:val="24"/>
        </w:rPr>
        <w:t>According to them, t</w:t>
      </w:r>
      <w:r w:rsidR="00DE4C2A" w:rsidRPr="00935320">
        <w:rPr>
          <w:rFonts w:asciiTheme="majorHAnsi" w:hAnsiTheme="majorHAnsi" w:cstheme="majorHAnsi"/>
          <w:sz w:val="24"/>
          <w:szCs w:val="24"/>
        </w:rPr>
        <w:t>he</w:t>
      </w:r>
      <w:r w:rsidR="00BB19E9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8A788E" w:rsidRPr="00935320">
        <w:rPr>
          <w:rFonts w:asciiTheme="majorHAnsi" w:hAnsiTheme="majorHAnsi" w:cstheme="majorHAnsi"/>
          <w:sz w:val="24"/>
          <w:szCs w:val="24"/>
        </w:rPr>
        <w:t>group eff</w:t>
      </w:r>
      <w:r w:rsidR="00106445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i</w:t>
      </w:r>
      <w:r w:rsidR="008A788E" w:rsidRPr="00935320">
        <w:rPr>
          <w:rFonts w:asciiTheme="majorHAnsi" w:hAnsiTheme="majorHAnsi" w:cstheme="majorHAnsi"/>
          <w:sz w:val="24"/>
          <w:szCs w:val="24"/>
        </w:rPr>
        <w:t>ciency</w:t>
      </w:r>
      <w:r w:rsidR="00E85379" w:rsidRPr="00935320">
        <w:rPr>
          <w:rFonts w:asciiTheme="majorHAnsi" w:hAnsiTheme="majorHAnsi" w:cstheme="majorHAnsi"/>
          <w:sz w:val="24"/>
          <w:szCs w:val="24"/>
        </w:rPr>
        <w:t xml:space="preserve"> of </w:t>
      </w:r>
      <w:proofErr w:type="spellStart"/>
      <w:r w:rsidR="00E85379"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="008A788E" w:rsidRPr="00935320">
        <w:rPr>
          <w:rFonts w:asciiTheme="majorHAnsi" w:hAnsiTheme="majorHAnsi" w:cstheme="majorHAnsi"/>
          <w:sz w:val="24"/>
          <w:szCs w:val="24"/>
        </w:rPr>
        <w:t xml:space="preserve"> changed with pile rigidity, </w:t>
      </w:r>
      <w:r w:rsidR="00E85379" w:rsidRPr="00935320">
        <w:rPr>
          <w:rFonts w:asciiTheme="majorHAnsi" w:hAnsiTheme="majorHAnsi" w:cstheme="majorHAnsi"/>
          <w:sz w:val="24"/>
          <w:szCs w:val="24"/>
        </w:rPr>
        <w:t xml:space="preserve">pile </w:t>
      </w:r>
      <w:r w:rsidR="008A788E" w:rsidRPr="00935320">
        <w:rPr>
          <w:rFonts w:asciiTheme="majorHAnsi" w:hAnsiTheme="majorHAnsi" w:cstheme="majorHAnsi"/>
          <w:sz w:val="24"/>
          <w:szCs w:val="24"/>
        </w:rPr>
        <w:t>embed</w:t>
      </w:r>
      <w:r w:rsidR="008840E6" w:rsidRPr="00935320">
        <w:rPr>
          <w:rFonts w:asciiTheme="majorHAnsi" w:hAnsiTheme="majorHAnsi" w:cstheme="majorHAnsi"/>
          <w:sz w:val="24"/>
          <w:szCs w:val="24"/>
        </w:rPr>
        <w:t>d</w:t>
      </w:r>
      <w:r w:rsidR="008A788E" w:rsidRPr="00935320">
        <w:rPr>
          <w:rFonts w:asciiTheme="majorHAnsi" w:hAnsiTheme="majorHAnsi" w:cstheme="majorHAnsi"/>
          <w:sz w:val="24"/>
          <w:szCs w:val="24"/>
        </w:rPr>
        <w:t>ed ang</w:t>
      </w:r>
      <w:r w:rsidR="00E85379" w:rsidRPr="00935320">
        <w:rPr>
          <w:rFonts w:asciiTheme="majorHAnsi" w:hAnsiTheme="majorHAnsi" w:cstheme="majorHAnsi"/>
          <w:sz w:val="24"/>
          <w:szCs w:val="24"/>
        </w:rPr>
        <w:t>l</w:t>
      </w:r>
      <w:r w:rsidR="008A788E" w:rsidRPr="00935320">
        <w:rPr>
          <w:rFonts w:asciiTheme="majorHAnsi" w:hAnsiTheme="majorHAnsi" w:cstheme="majorHAnsi"/>
          <w:sz w:val="24"/>
          <w:szCs w:val="24"/>
        </w:rPr>
        <w:t xml:space="preserve">e and soil conditions. </w:t>
      </w:r>
      <w:r w:rsidR="00E85379" w:rsidRPr="00935320">
        <w:rPr>
          <w:rFonts w:asciiTheme="majorHAnsi" w:hAnsiTheme="majorHAnsi" w:cstheme="majorHAnsi"/>
          <w:sz w:val="24"/>
          <w:szCs w:val="24"/>
        </w:rPr>
        <w:t>It was found that t</w:t>
      </w:r>
      <w:r w:rsidR="00DE4C2A" w:rsidRPr="00935320">
        <w:rPr>
          <w:rFonts w:asciiTheme="majorHAnsi" w:hAnsiTheme="majorHAnsi" w:cstheme="majorHAnsi"/>
          <w:sz w:val="24"/>
          <w:szCs w:val="24"/>
        </w:rPr>
        <w:t xml:space="preserve">he </w:t>
      </w:r>
      <w:r w:rsidR="00E85379" w:rsidRPr="00935320">
        <w:rPr>
          <w:rFonts w:asciiTheme="majorHAnsi" w:hAnsiTheme="majorHAnsi" w:cstheme="majorHAnsi"/>
          <w:sz w:val="24"/>
          <w:szCs w:val="24"/>
        </w:rPr>
        <w:t>optimized and effe</w:t>
      </w:r>
      <w:r w:rsidR="00106445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c</w:t>
      </w:r>
      <w:r w:rsidR="00E85379" w:rsidRPr="00935320">
        <w:rPr>
          <w:rFonts w:asciiTheme="majorHAnsi" w:hAnsiTheme="majorHAnsi" w:cstheme="majorHAnsi"/>
          <w:sz w:val="24"/>
          <w:szCs w:val="24"/>
        </w:rPr>
        <w:t>tive pile embed</w:t>
      </w:r>
      <w:r w:rsidR="00106445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d</w:t>
      </w:r>
      <w:r w:rsidR="00E85379" w:rsidRPr="00935320">
        <w:rPr>
          <w:rFonts w:asciiTheme="majorHAnsi" w:hAnsiTheme="majorHAnsi" w:cstheme="majorHAnsi"/>
          <w:sz w:val="24"/>
          <w:szCs w:val="24"/>
        </w:rPr>
        <w:t xml:space="preserve">ed </w:t>
      </w:r>
      <w:r w:rsidR="00DE4C2A" w:rsidRPr="00935320">
        <w:rPr>
          <w:rFonts w:asciiTheme="majorHAnsi" w:hAnsiTheme="majorHAnsi" w:cstheme="majorHAnsi"/>
          <w:sz w:val="24"/>
          <w:szCs w:val="24"/>
        </w:rPr>
        <w:t>angle</w:t>
      </w:r>
      <w:r w:rsidR="00E85379" w:rsidRPr="00935320">
        <w:rPr>
          <w:rFonts w:asciiTheme="majorHAnsi" w:hAnsiTheme="majorHAnsi" w:cstheme="majorHAnsi"/>
          <w:sz w:val="24"/>
          <w:szCs w:val="24"/>
        </w:rPr>
        <w:t>s</w:t>
      </w:r>
      <w:r w:rsidR="00DE4C2A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E85379" w:rsidRPr="00935320">
        <w:rPr>
          <w:rFonts w:asciiTheme="majorHAnsi" w:hAnsiTheme="majorHAnsi" w:cstheme="majorHAnsi"/>
          <w:sz w:val="24"/>
          <w:szCs w:val="24"/>
        </w:rPr>
        <w:t>were</w:t>
      </w:r>
      <w:r w:rsidR="007C74D7" w:rsidRPr="00935320">
        <w:rPr>
          <w:rFonts w:asciiTheme="majorHAnsi" w:hAnsiTheme="majorHAnsi" w:cstheme="majorHAnsi"/>
          <w:sz w:val="24"/>
          <w:szCs w:val="24"/>
        </w:rPr>
        <w:t xml:space="preserve"> and changed</w:t>
      </w:r>
      <w:r w:rsidR="00E85379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7C74D7" w:rsidRPr="00935320">
        <w:rPr>
          <w:rFonts w:asciiTheme="majorHAnsi" w:hAnsiTheme="majorHAnsi" w:cstheme="majorHAnsi"/>
          <w:sz w:val="24"/>
          <w:szCs w:val="24"/>
        </w:rPr>
        <w:t xml:space="preserve">in the </w:t>
      </w:r>
      <w:r w:rsidR="00C053BF" w:rsidRPr="00935320">
        <w:rPr>
          <w:rFonts w:asciiTheme="majorHAnsi" w:hAnsiTheme="majorHAnsi" w:cstheme="majorHAnsi"/>
          <w:sz w:val="24"/>
          <w:szCs w:val="24"/>
        </w:rPr>
        <w:t>range</w:t>
      </w:r>
      <w:r w:rsidR="007C74D7" w:rsidRPr="00935320">
        <w:rPr>
          <w:rFonts w:asciiTheme="majorHAnsi" w:hAnsiTheme="majorHAnsi" w:cstheme="majorHAnsi"/>
          <w:sz w:val="24"/>
          <w:szCs w:val="24"/>
        </w:rPr>
        <w:t xml:space="preserve"> between </w:t>
      </w:r>
      <w:r w:rsidR="00DE4C2A" w:rsidRPr="00935320">
        <w:rPr>
          <w:rFonts w:asciiTheme="majorHAnsi" w:hAnsiTheme="majorHAnsi" w:cstheme="majorHAnsi"/>
          <w:sz w:val="24"/>
          <w:szCs w:val="24"/>
        </w:rPr>
        <w:t xml:space="preserve">15 </w:t>
      </w:r>
      <w:r w:rsidR="007C74D7" w:rsidRPr="00935320">
        <w:rPr>
          <w:rFonts w:asciiTheme="majorHAnsi" w:hAnsiTheme="majorHAnsi" w:cstheme="majorHAnsi"/>
          <w:sz w:val="24"/>
          <w:szCs w:val="24"/>
        </w:rPr>
        <w:t xml:space="preserve">and </w:t>
      </w:r>
      <w:r w:rsidR="00DE4C2A" w:rsidRPr="00935320">
        <w:rPr>
          <w:rFonts w:asciiTheme="majorHAnsi" w:hAnsiTheme="majorHAnsi" w:cstheme="majorHAnsi"/>
          <w:sz w:val="24"/>
          <w:szCs w:val="24"/>
        </w:rPr>
        <w:t xml:space="preserve">30 degree, </w:t>
      </w:r>
      <w:r w:rsidR="007C74D7" w:rsidRPr="00935320">
        <w:rPr>
          <w:rFonts w:asciiTheme="majorHAnsi" w:hAnsiTheme="majorHAnsi" w:cstheme="majorHAnsi"/>
          <w:sz w:val="24"/>
          <w:szCs w:val="24"/>
        </w:rPr>
        <w:t>depending on</w:t>
      </w:r>
      <w:r w:rsidR="00DE4C2A" w:rsidRPr="00935320">
        <w:rPr>
          <w:rFonts w:asciiTheme="majorHAnsi" w:hAnsiTheme="majorHAnsi" w:cstheme="majorHAnsi"/>
          <w:sz w:val="24"/>
          <w:szCs w:val="24"/>
        </w:rPr>
        <w:t xml:space="preserve"> set</w:t>
      </w:r>
      <w:r w:rsidR="008840E6" w:rsidRPr="00935320">
        <w:rPr>
          <w:rFonts w:asciiTheme="majorHAnsi" w:hAnsiTheme="majorHAnsi" w:cstheme="majorHAnsi"/>
          <w:sz w:val="24"/>
          <w:szCs w:val="24"/>
        </w:rPr>
        <w:t>tlement</w:t>
      </w:r>
      <w:r w:rsidR="007C74D7" w:rsidRPr="00935320">
        <w:rPr>
          <w:rFonts w:asciiTheme="majorHAnsi" w:hAnsiTheme="majorHAnsi" w:cstheme="majorHAnsi"/>
          <w:sz w:val="24"/>
          <w:szCs w:val="24"/>
        </w:rPr>
        <w:t xml:space="preserve"> levels</w:t>
      </w:r>
      <w:r w:rsidR="008840E6" w:rsidRPr="00935320">
        <w:rPr>
          <w:rFonts w:asciiTheme="majorHAnsi" w:hAnsiTheme="majorHAnsi" w:cstheme="majorHAnsi"/>
          <w:sz w:val="24"/>
          <w:szCs w:val="24"/>
        </w:rPr>
        <w:t>. The</w:t>
      </w:r>
      <w:r w:rsidR="007C74D7" w:rsidRPr="00935320">
        <w:rPr>
          <w:rFonts w:asciiTheme="majorHAnsi" w:hAnsiTheme="majorHAnsi" w:cstheme="majorHAnsi"/>
          <w:sz w:val="24"/>
          <w:szCs w:val="24"/>
        </w:rPr>
        <w:t xml:space="preserve"> pile</w:t>
      </w:r>
      <w:r w:rsidR="008840E6" w:rsidRPr="00935320">
        <w:rPr>
          <w:rFonts w:asciiTheme="majorHAnsi" w:hAnsiTheme="majorHAnsi" w:cstheme="majorHAnsi"/>
          <w:sz w:val="24"/>
          <w:szCs w:val="24"/>
        </w:rPr>
        <w:t xml:space="preserve"> embedded angle </w:t>
      </w:r>
      <w:r w:rsidR="007C74D7" w:rsidRPr="00935320">
        <w:rPr>
          <w:rFonts w:asciiTheme="majorHAnsi" w:hAnsiTheme="majorHAnsi" w:cstheme="majorHAnsi"/>
          <w:sz w:val="24"/>
          <w:szCs w:val="24"/>
        </w:rPr>
        <w:t>equal to 30 degree was</w:t>
      </w:r>
      <w:r w:rsidR="008840E6" w:rsidRPr="00935320">
        <w:rPr>
          <w:rFonts w:asciiTheme="majorHAnsi" w:hAnsiTheme="majorHAnsi" w:cstheme="majorHAnsi"/>
          <w:sz w:val="24"/>
          <w:szCs w:val="24"/>
        </w:rPr>
        <w:t xml:space="preserve"> effective </w:t>
      </w:r>
      <w:r w:rsidR="007C74D7" w:rsidRPr="00935320">
        <w:rPr>
          <w:rFonts w:asciiTheme="majorHAnsi" w:hAnsiTheme="majorHAnsi" w:cstheme="majorHAnsi"/>
          <w:sz w:val="24"/>
          <w:szCs w:val="24"/>
        </w:rPr>
        <w:t xml:space="preserve">for </w:t>
      </w:r>
      <w:r w:rsidR="008840E6" w:rsidRPr="00935320">
        <w:rPr>
          <w:rFonts w:asciiTheme="majorHAnsi" w:hAnsiTheme="majorHAnsi" w:cstheme="majorHAnsi"/>
          <w:sz w:val="24"/>
          <w:szCs w:val="24"/>
        </w:rPr>
        <w:t>settlement</w:t>
      </w:r>
      <w:r w:rsidR="007C74D7" w:rsidRPr="00935320">
        <w:rPr>
          <w:rFonts w:asciiTheme="majorHAnsi" w:hAnsiTheme="majorHAnsi" w:cstheme="majorHAnsi"/>
          <w:sz w:val="24"/>
          <w:szCs w:val="24"/>
        </w:rPr>
        <w:t>s</w:t>
      </w:r>
      <w:r w:rsidR="008840E6" w:rsidRPr="00935320">
        <w:rPr>
          <w:rFonts w:asciiTheme="majorHAnsi" w:hAnsiTheme="majorHAnsi" w:cstheme="majorHAnsi"/>
          <w:sz w:val="24"/>
          <w:szCs w:val="24"/>
        </w:rPr>
        <w:t xml:space="preserve"> equal to 10% of foundation width,</w:t>
      </w:r>
      <w:r w:rsidR="007C74D7" w:rsidRPr="00935320">
        <w:rPr>
          <w:rFonts w:asciiTheme="majorHAnsi" w:hAnsiTheme="majorHAnsi" w:cstheme="majorHAnsi"/>
          <w:sz w:val="24"/>
          <w:szCs w:val="24"/>
        </w:rPr>
        <w:t xml:space="preserve"> whereas </w:t>
      </w:r>
      <w:r w:rsidR="004C102D" w:rsidRPr="00935320">
        <w:rPr>
          <w:rFonts w:asciiTheme="majorHAnsi" w:hAnsiTheme="majorHAnsi" w:cstheme="majorHAnsi"/>
          <w:sz w:val="24"/>
          <w:szCs w:val="24"/>
        </w:rPr>
        <w:t xml:space="preserve">15 degree </w:t>
      </w:r>
      <w:r w:rsidR="007C74D7" w:rsidRPr="00935320">
        <w:rPr>
          <w:rFonts w:asciiTheme="majorHAnsi" w:hAnsiTheme="majorHAnsi" w:cstheme="majorHAnsi"/>
          <w:sz w:val="24"/>
          <w:szCs w:val="24"/>
        </w:rPr>
        <w:t>was more effective for settlements equal to 20% of foundation width</w:t>
      </w:r>
      <w:r w:rsidR="00DE4C2A" w:rsidRPr="00935320">
        <w:rPr>
          <w:rFonts w:asciiTheme="majorHAnsi" w:hAnsiTheme="majorHAnsi" w:cstheme="majorHAnsi"/>
          <w:sz w:val="24"/>
          <w:szCs w:val="24"/>
        </w:rPr>
        <w:t>.</w:t>
      </w:r>
      <w:r w:rsidR="008840E6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426971" w:rsidRPr="00935320">
        <w:rPr>
          <w:rFonts w:asciiTheme="majorHAnsi" w:hAnsiTheme="majorHAnsi" w:cstheme="majorHAnsi"/>
          <w:sz w:val="24"/>
          <w:szCs w:val="24"/>
        </w:rPr>
        <w:t>The previous results reported in the literatures indicate that</w:t>
      </w:r>
      <w:r w:rsidR="00DE4C2A" w:rsidRPr="00935320">
        <w:rPr>
          <w:rFonts w:asciiTheme="majorHAnsi" w:hAnsiTheme="majorHAnsi" w:cstheme="majorHAnsi"/>
          <w:sz w:val="24"/>
          <w:szCs w:val="24"/>
        </w:rPr>
        <w:t xml:space="preserve"> the group ef</w:t>
      </w:r>
      <w:r w:rsidR="00E52830" w:rsidRPr="00935320">
        <w:rPr>
          <w:rFonts w:asciiTheme="majorHAnsi" w:hAnsiTheme="majorHAnsi" w:cstheme="majorHAnsi"/>
          <w:sz w:val="24"/>
          <w:szCs w:val="24"/>
        </w:rPr>
        <w:t xml:space="preserve">fects of </w:t>
      </w:r>
      <w:proofErr w:type="spellStart"/>
      <w:r w:rsidR="00E52830"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="00DE4C2A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426971" w:rsidRPr="00935320">
        <w:rPr>
          <w:rFonts w:asciiTheme="majorHAnsi" w:hAnsiTheme="majorHAnsi" w:cstheme="majorHAnsi"/>
          <w:sz w:val="24"/>
          <w:szCs w:val="24"/>
        </w:rPr>
        <w:t xml:space="preserve">can </w:t>
      </w:r>
      <w:r w:rsidR="00DE4C2A" w:rsidRPr="00935320">
        <w:rPr>
          <w:rFonts w:asciiTheme="majorHAnsi" w:hAnsiTheme="majorHAnsi" w:cstheme="majorHAnsi"/>
          <w:sz w:val="24"/>
          <w:szCs w:val="24"/>
        </w:rPr>
        <w:t xml:space="preserve">be changed with various </w:t>
      </w:r>
      <w:r w:rsidR="00426971" w:rsidRPr="00935320">
        <w:rPr>
          <w:rFonts w:asciiTheme="majorHAnsi" w:hAnsiTheme="majorHAnsi" w:cstheme="majorHAnsi"/>
          <w:sz w:val="24"/>
          <w:szCs w:val="24"/>
        </w:rPr>
        <w:t>foundation geom</w:t>
      </w:r>
      <w:r w:rsidR="00106445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e</w:t>
      </w:r>
      <w:r w:rsidR="00426971" w:rsidRPr="00935320">
        <w:rPr>
          <w:rFonts w:asciiTheme="majorHAnsi" w:hAnsiTheme="majorHAnsi" w:cstheme="majorHAnsi"/>
          <w:sz w:val="24"/>
          <w:szCs w:val="24"/>
        </w:rPr>
        <w:t>try and soil</w:t>
      </w:r>
      <w:r w:rsidR="00DE4C2A" w:rsidRPr="00935320">
        <w:rPr>
          <w:rFonts w:asciiTheme="majorHAnsi" w:hAnsiTheme="majorHAnsi" w:cstheme="majorHAnsi"/>
          <w:sz w:val="24"/>
          <w:szCs w:val="24"/>
        </w:rPr>
        <w:t xml:space="preserve"> conditions.</w:t>
      </w:r>
      <w:r w:rsidR="00426971" w:rsidRPr="00935320">
        <w:rPr>
          <w:rFonts w:asciiTheme="majorHAnsi" w:hAnsiTheme="majorHAnsi" w:cstheme="majorHAnsi"/>
          <w:sz w:val="24"/>
          <w:szCs w:val="24"/>
        </w:rPr>
        <w:t xml:space="preserve"> </w:t>
      </w:r>
    </w:p>
    <w:p w:rsidR="00106445" w:rsidRPr="00935320" w:rsidRDefault="00106445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0E34FF" w:rsidRPr="00935320" w:rsidRDefault="000E34FF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In the present study, the effects of </w:t>
      </w:r>
      <w:r w:rsidR="00426971" w:rsidRPr="00935320">
        <w:rPr>
          <w:rFonts w:asciiTheme="majorHAnsi" w:hAnsiTheme="majorHAnsi" w:cstheme="majorHAnsi"/>
          <w:sz w:val="24"/>
          <w:szCs w:val="24"/>
        </w:rPr>
        <w:t xml:space="preserve">pile embedded angle and pile spacing on </w:t>
      </w:r>
      <w:r w:rsidR="007C74D7" w:rsidRPr="00935320">
        <w:rPr>
          <w:rFonts w:asciiTheme="majorHAnsi" w:hAnsiTheme="majorHAnsi" w:cstheme="majorHAnsi"/>
          <w:sz w:val="24"/>
          <w:szCs w:val="24"/>
        </w:rPr>
        <w:t xml:space="preserve">load responses </w:t>
      </w:r>
      <w:r w:rsidRPr="00935320">
        <w:rPr>
          <w:rFonts w:asciiTheme="majorHAnsi" w:hAnsiTheme="majorHAnsi" w:cstheme="majorHAnsi"/>
          <w:sz w:val="24"/>
          <w:szCs w:val="24"/>
        </w:rPr>
        <w:t xml:space="preserve">of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were investigated </w:t>
      </w:r>
      <w:r w:rsidR="00426971" w:rsidRPr="00935320">
        <w:rPr>
          <w:rFonts w:asciiTheme="majorHAnsi" w:hAnsiTheme="majorHAnsi" w:cstheme="majorHAnsi"/>
          <w:sz w:val="24"/>
          <w:szCs w:val="24"/>
        </w:rPr>
        <w:t xml:space="preserve">using axial load tests conducted on model </w:t>
      </w:r>
      <w:proofErr w:type="spellStart"/>
      <w:r w:rsidR="00426971"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="007C74D7" w:rsidRPr="00935320">
        <w:rPr>
          <w:rFonts w:asciiTheme="majorHAnsi" w:hAnsiTheme="majorHAnsi" w:cstheme="majorHAnsi"/>
          <w:sz w:val="24"/>
          <w:szCs w:val="24"/>
        </w:rPr>
        <w:t xml:space="preserve"> considering various embedded conditions</w:t>
      </w:r>
      <w:r w:rsidR="00426971" w:rsidRPr="00935320">
        <w:rPr>
          <w:rFonts w:asciiTheme="majorHAnsi" w:hAnsiTheme="majorHAnsi" w:cstheme="majorHAnsi"/>
          <w:sz w:val="24"/>
          <w:szCs w:val="24"/>
        </w:rPr>
        <w:t xml:space="preserve">. </w:t>
      </w:r>
      <w:r w:rsidR="007C74D7" w:rsidRPr="00935320">
        <w:rPr>
          <w:rFonts w:asciiTheme="majorHAnsi" w:hAnsiTheme="majorHAnsi" w:cstheme="majorHAnsi"/>
          <w:sz w:val="24"/>
          <w:szCs w:val="24"/>
        </w:rPr>
        <w:t xml:space="preserve">The focus was given on the load capacity and settlement of </w:t>
      </w:r>
      <w:proofErr w:type="spellStart"/>
      <w:r w:rsidR="007C74D7"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="007C74D7" w:rsidRPr="00935320">
        <w:rPr>
          <w:rFonts w:asciiTheme="majorHAnsi" w:hAnsiTheme="majorHAnsi" w:cstheme="majorHAnsi"/>
          <w:sz w:val="24"/>
          <w:szCs w:val="24"/>
        </w:rPr>
        <w:t xml:space="preserve">. </w:t>
      </w:r>
      <w:r w:rsidRPr="00935320">
        <w:rPr>
          <w:rFonts w:asciiTheme="majorHAnsi" w:hAnsiTheme="majorHAnsi" w:cstheme="majorHAnsi"/>
          <w:sz w:val="24"/>
          <w:szCs w:val="24"/>
        </w:rPr>
        <w:t xml:space="preserve">Results from the tests </w:t>
      </w:r>
      <w:r w:rsidR="00426971" w:rsidRPr="00935320">
        <w:rPr>
          <w:rFonts w:asciiTheme="majorHAnsi" w:hAnsiTheme="majorHAnsi" w:cstheme="majorHAnsi"/>
          <w:sz w:val="24"/>
          <w:szCs w:val="24"/>
        </w:rPr>
        <w:t>are</w:t>
      </w:r>
      <w:r w:rsidRPr="00935320">
        <w:rPr>
          <w:rFonts w:asciiTheme="majorHAnsi" w:hAnsiTheme="majorHAnsi" w:cstheme="majorHAnsi"/>
          <w:sz w:val="24"/>
          <w:szCs w:val="24"/>
        </w:rPr>
        <w:t xml:space="preserve"> presented </w:t>
      </w:r>
      <w:r w:rsidR="00426971" w:rsidRPr="00935320">
        <w:rPr>
          <w:rFonts w:asciiTheme="majorHAnsi" w:hAnsiTheme="majorHAnsi" w:cstheme="majorHAnsi"/>
          <w:sz w:val="24"/>
          <w:szCs w:val="24"/>
        </w:rPr>
        <w:t xml:space="preserve">with discussion on </w:t>
      </w:r>
      <w:r w:rsidRPr="00935320">
        <w:rPr>
          <w:rFonts w:asciiTheme="majorHAnsi" w:hAnsiTheme="majorHAnsi" w:cstheme="majorHAnsi"/>
          <w:sz w:val="24"/>
          <w:szCs w:val="24"/>
        </w:rPr>
        <w:t xml:space="preserve">the effects of </w:t>
      </w:r>
      <w:r w:rsidR="00426971" w:rsidRPr="00935320">
        <w:rPr>
          <w:rFonts w:asciiTheme="majorHAnsi" w:hAnsiTheme="majorHAnsi" w:cstheme="majorHAnsi"/>
          <w:sz w:val="24"/>
          <w:szCs w:val="24"/>
        </w:rPr>
        <w:t>combined pile geometry condition</w:t>
      </w:r>
      <w:r w:rsidR="007C74D7" w:rsidRPr="00935320">
        <w:rPr>
          <w:rFonts w:asciiTheme="majorHAnsi" w:hAnsiTheme="majorHAnsi" w:cstheme="majorHAnsi"/>
          <w:sz w:val="24"/>
          <w:szCs w:val="24"/>
        </w:rPr>
        <w:t>s</w:t>
      </w:r>
      <w:r w:rsidRPr="00935320">
        <w:rPr>
          <w:rFonts w:asciiTheme="majorHAnsi" w:hAnsiTheme="majorHAnsi" w:cstheme="majorHAnsi"/>
          <w:sz w:val="24"/>
          <w:szCs w:val="24"/>
        </w:rPr>
        <w:t>.</w:t>
      </w: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2A1148" w:rsidRPr="00935320" w:rsidRDefault="002A1148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106445" w:rsidRPr="00935320" w:rsidRDefault="00581587" w:rsidP="00C909CB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u w:val="single"/>
          <w:lang w:eastAsia="ko-KR"/>
        </w:rPr>
      </w:pPr>
      <w:r w:rsidRPr="00935320">
        <w:rPr>
          <w:rFonts w:asciiTheme="majorHAnsi" w:hAnsiTheme="majorHAnsi" w:cstheme="majorHAnsi" w:hint="eastAsia"/>
          <w:b/>
          <w:sz w:val="24"/>
          <w:szCs w:val="24"/>
          <w:u w:val="single"/>
          <w:lang w:eastAsia="ko-KR"/>
        </w:rPr>
        <w:t>TESTING PROGRAM</w:t>
      </w:r>
    </w:p>
    <w:p w:rsidR="002A1148" w:rsidRPr="00935320" w:rsidRDefault="002A1148" w:rsidP="00C909CB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u w:val="single"/>
          <w:lang w:eastAsia="ko-KR"/>
        </w:rPr>
      </w:pPr>
    </w:p>
    <w:p w:rsidR="00581587" w:rsidRPr="00935320" w:rsidRDefault="00581587" w:rsidP="00C909CB">
      <w:pPr>
        <w:spacing w:line="276" w:lineRule="auto"/>
        <w:ind w:firstLine="0"/>
        <w:rPr>
          <w:rFonts w:asciiTheme="majorHAnsi" w:hAnsiTheme="majorHAnsi" w:cstheme="majorHAnsi"/>
          <w:b/>
          <w:i/>
          <w:sz w:val="24"/>
          <w:szCs w:val="24"/>
          <w:u w:val="single"/>
          <w:lang w:eastAsia="ko-KR"/>
        </w:rPr>
      </w:pPr>
      <w:r w:rsidRPr="00935320">
        <w:rPr>
          <w:rFonts w:asciiTheme="majorHAnsi" w:hAnsiTheme="majorHAnsi" w:cstheme="majorHAnsi" w:hint="eastAsia"/>
          <w:b/>
          <w:i/>
          <w:sz w:val="24"/>
          <w:szCs w:val="24"/>
          <w:u w:val="single"/>
          <w:lang w:eastAsia="ko-KR"/>
        </w:rPr>
        <w:t>Test types and conditions</w:t>
      </w:r>
    </w:p>
    <w:p w:rsidR="002A1148" w:rsidRPr="00935320" w:rsidRDefault="002A1148" w:rsidP="00C909CB">
      <w:pPr>
        <w:spacing w:line="276" w:lineRule="auto"/>
        <w:ind w:firstLine="0"/>
        <w:rPr>
          <w:rFonts w:asciiTheme="majorHAnsi" w:hAnsiTheme="majorHAnsi" w:cstheme="majorHAnsi"/>
          <w:b/>
          <w:i/>
          <w:sz w:val="24"/>
          <w:szCs w:val="24"/>
          <w:u w:val="single"/>
          <w:lang w:eastAsia="ko-KR"/>
        </w:rPr>
      </w:pPr>
    </w:p>
    <w:p w:rsidR="00A74DB1" w:rsidRPr="00935320" w:rsidRDefault="00426971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>An e</w:t>
      </w:r>
      <w:r w:rsidR="00636A3A" w:rsidRPr="00935320">
        <w:rPr>
          <w:rFonts w:asciiTheme="majorHAnsi" w:hAnsiTheme="majorHAnsi" w:cstheme="majorHAnsi"/>
          <w:sz w:val="24"/>
          <w:szCs w:val="24"/>
        </w:rPr>
        <w:t xml:space="preserve">xperimental testing program was established to </w:t>
      </w:r>
      <w:r w:rsidR="009D7F02" w:rsidRPr="00935320">
        <w:rPr>
          <w:rFonts w:asciiTheme="majorHAnsi" w:hAnsiTheme="majorHAnsi" w:cstheme="majorHAnsi"/>
          <w:sz w:val="24"/>
          <w:szCs w:val="24"/>
        </w:rPr>
        <w:t>analyze</w:t>
      </w:r>
      <w:r w:rsidR="00636A3A" w:rsidRPr="00935320">
        <w:rPr>
          <w:rFonts w:asciiTheme="majorHAnsi" w:hAnsiTheme="majorHAnsi" w:cstheme="majorHAnsi"/>
          <w:sz w:val="24"/>
          <w:szCs w:val="24"/>
        </w:rPr>
        <w:t xml:space="preserve"> the load </w:t>
      </w:r>
      <w:r w:rsidRPr="00935320">
        <w:rPr>
          <w:rFonts w:asciiTheme="majorHAnsi" w:hAnsiTheme="majorHAnsi" w:cstheme="majorHAnsi"/>
          <w:sz w:val="24"/>
          <w:szCs w:val="24"/>
        </w:rPr>
        <w:t xml:space="preserve">capacity </w:t>
      </w:r>
      <w:r w:rsidR="00636A3A" w:rsidRPr="00935320">
        <w:rPr>
          <w:rFonts w:asciiTheme="majorHAnsi" w:hAnsiTheme="majorHAnsi" w:cstheme="majorHAnsi"/>
          <w:sz w:val="24"/>
          <w:szCs w:val="24"/>
        </w:rPr>
        <w:t xml:space="preserve">and settlement of </w:t>
      </w:r>
      <w:proofErr w:type="spellStart"/>
      <w:r w:rsidR="009D7F02"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="009D7F02" w:rsidRPr="00935320">
        <w:rPr>
          <w:rFonts w:asciiTheme="majorHAnsi" w:hAnsiTheme="majorHAnsi" w:cstheme="majorHAnsi"/>
          <w:sz w:val="24"/>
          <w:szCs w:val="24"/>
        </w:rPr>
        <w:t xml:space="preserve"> for various </w:t>
      </w:r>
      <w:r w:rsidR="00D42887" w:rsidRPr="00935320">
        <w:rPr>
          <w:rFonts w:asciiTheme="majorHAnsi" w:hAnsiTheme="majorHAnsi" w:cstheme="majorHAnsi"/>
          <w:sz w:val="24"/>
          <w:szCs w:val="24"/>
        </w:rPr>
        <w:t xml:space="preserve">foundation </w:t>
      </w:r>
      <w:r w:rsidR="009D7F02" w:rsidRPr="00935320">
        <w:rPr>
          <w:rFonts w:asciiTheme="majorHAnsi" w:hAnsiTheme="majorHAnsi" w:cstheme="majorHAnsi"/>
          <w:sz w:val="24"/>
          <w:szCs w:val="24"/>
        </w:rPr>
        <w:t xml:space="preserve">conditions. </w:t>
      </w:r>
      <w:r w:rsidR="00D42887" w:rsidRPr="00935320">
        <w:rPr>
          <w:rFonts w:asciiTheme="majorHAnsi" w:hAnsiTheme="majorHAnsi" w:cstheme="majorHAnsi"/>
          <w:sz w:val="24"/>
          <w:szCs w:val="24"/>
        </w:rPr>
        <w:t>T</w:t>
      </w:r>
      <w:r w:rsidR="009D7F02" w:rsidRPr="00935320">
        <w:rPr>
          <w:rFonts w:asciiTheme="majorHAnsi" w:hAnsiTheme="majorHAnsi" w:cstheme="majorHAnsi"/>
          <w:sz w:val="24"/>
          <w:szCs w:val="24"/>
        </w:rPr>
        <w:t>o investigate</w:t>
      </w:r>
      <w:r w:rsidR="00D42887" w:rsidRPr="00935320">
        <w:rPr>
          <w:rFonts w:asciiTheme="majorHAnsi" w:hAnsiTheme="majorHAnsi" w:cstheme="majorHAnsi"/>
          <w:sz w:val="24"/>
          <w:szCs w:val="24"/>
        </w:rPr>
        <w:t xml:space="preserve"> and account for </w:t>
      </w:r>
      <w:r w:rsidR="009D7F02" w:rsidRPr="00935320">
        <w:rPr>
          <w:rFonts w:asciiTheme="majorHAnsi" w:hAnsiTheme="majorHAnsi" w:cstheme="majorHAnsi"/>
          <w:sz w:val="24"/>
          <w:szCs w:val="24"/>
        </w:rPr>
        <w:t xml:space="preserve">the effect of pile cap or raft, the tests were conducted using different types of foundations including </w:t>
      </w:r>
      <w:proofErr w:type="spellStart"/>
      <w:r w:rsidR="009D7F02" w:rsidRPr="00935320">
        <w:rPr>
          <w:rFonts w:asciiTheme="majorHAnsi" w:hAnsiTheme="majorHAnsi" w:cstheme="majorHAnsi"/>
          <w:sz w:val="24"/>
          <w:szCs w:val="24"/>
        </w:rPr>
        <w:t>unpiled</w:t>
      </w:r>
      <w:proofErr w:type="spellEnd"/>
      <w:r w:rsidR="009D7F02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636A3A" w:rsidRPr="00935320">
        <w:rPr>
          <w:rFonts w:asciiTheme="majorHAnsi" w:hAnsiTheme="majorHAnsi" w:cstheme="majorHAnsi"/>
          <w:sz w:val="24"/>
          <w:szCs w:val="24"/>
        </w:rPr>
        <w:t>mat</w:t>
      </w:r>
      <w:r w:rsidR="009D7F02" w:rsidRPr="00935320">
        <w:rPr>
          <w:rFonts w:asciiTheme="majorHAnsi" w:hAnsiTheme="majorHAnsi" w:cstheme="majorHAnsi"/>
          <w:sz w:val="24"/>
          <w:szCs w:val="24"/>
        </w:rPr>
        <w:t xml:space="preserve">, </w:t>
      </w:r>
      <w:r w:rsidR="00636A3A" w:rsidRPr="00935320">
        <w:rPr>
          <w:rFonts w:asciiTheme="majorHAnsi" w:hAnsiTheme="majorHAnsi" w:cstheme="majorHAnsi"/>
          <w:sz w:val="24"/>
          <w:szCs w:val="24"/>
        </w:rPr>
        <w:t xml:space="preserve">group </w:t>
      </w:r>
      <w:proofErr w:type="spellStart"/>
      <w:r w:rsidR="00636A3A"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="00636A3A" w:rsidRPr="00935320">
        <w:rPr>
          <w:rFonts w:asciiTheme="majorHAnsi" w:hAnsiTheme="majorHAnsi" w:cstheme="majorHAnsi"/>
          <w:sz w:val="24"/>
          <w:szCs w:val="24"/>
        </w:rPr>
        <w:t xml:space="preserve"> and </w:t>
      </w:r>
      <w:proofErr w:type="spellStart"/>
      <w:r w:rsidR="00636A3A" w:rsidRPr="00935320">
        <w:rPr>
          <w:rFonts w:asciiTheme="majorHAnsi" w:hAnsiTheme="majorHAnsi" w:cstheme="majorHAnsi"/>
          <w:sz w:val="24"/>
          <w:szCs w:val="24"/>
        </w:rPr>
        <w:t>micropiled</w:t>
      </w:r>
      <w:proofErr w:type="spellEnd"/>
      <w:r w:rsidR="00D42887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636A3A" w:rsidRPr="00935320">
        <w:rPr>
          <w:rFonts w:asciiTheme="majorHAnsi" w:hAnsiTheme="majorHAnsi" w:cstheme="majorHAnsi"/>
          <w:sz w:val="24"/>
          <w:szCs w:val="24"/>
        </w:rPr>
        <w:t>raft.</w:t>
      </w:r>
      <w:r w:rsidR="009C3AC2" w:rsidRPr="00935320">
        <w:rPr>
          <w:rFonts w:asciiTheme="majorHAnsi" w:hAnsiTheme="majorHAnsi" w:cstheme="majorHAnsi"/>
          <w:sz w:val="24"/>
          <w:szCs w:val="24"/>
        </w:rPr>
        <w:t xml:space="preserve"> These are described in Fig</w:t>
      </w:r>
      <w:r w:rsidR="0065142F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ure</w:t>
      </w:r>
      <w:r w:rsidR="009C3AC2" w:rsidRPr="00935320">
        <w:rPr>
          <w:rFonts w:asciiTheme="majorHAnsi" w:hAnsiTheme="majorHAnsi" w:cstheme="majorHAnsi"/>
          <w:sz w:val="24"/>
          <w:szCs w:val="24"/>
        </w:rPr>
        <w:t xml:space="preserve"> 1.</w:t>
      </w:r>
      <w:r w:rsidR="00E55E0D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9D7F02"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r w:rsidR="009C3AC2" w:rsidRPr="00935320">
        <w:rPr>
          <w:rFonts w:asciiTheme="majorHAnsi" w:hAnsiTheme="majorHAnsi" w:cstheme="majorHAnsi"/>
          <w:sz w:val="24"/>
          <w:szCs w:val="24"/>
        </w:rPr>
        <w:t xml:space="preserve">soil specimens </w:t>
      </w:r>
      <w:r w:rsidR="00D42887" w:rsidRPr="00935320">
        <w:rPr>
          <w:rFonts w:asciiTheme="majorHAnsi" w:hAnsiTheme="majorHAnsi" w:cstheme="majorHAnsi"/>
          <w:sz w:val="24"/>
          <w:szCs w:val="24"/>
        </w:rPr>
        <w:t xml:space="preserve">used in </w:t>
      </w:r>
      <w:r w:rsidR="009C3AC2"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r w:rsidR="009D7F02" w:rsidRPr="00935320">
        <w:rPr>
          <w:rFonts w:asciiTheme="majorHAnsi" w:hAnsiTheme="majorHAnsi" w:cstheme="majorHAnsi"/>
          <w:sz w:val="24"/>
          <w:szCs w:val="24"/>
        </w:rPr>
        <w:t>a</w:t>
      </w:r>
      <w:r w:rsidR="00636A3A" w:rsidRPr="00935320">
        <w:rPr>
          <w:rFonts w:asciiTheme="majorHAnsi" w:hAnsiTheme="majorHAnsi" w:cstheme="majorHAnsi"/>
          <w:sz w:val="24"/>
          <w:szCs w:val="24"/>
        </w:rPr>
        <w:t xml:space="preserve">xial load tests were prepared </w:t>
      </w:r>
      <w:r w:rsidR="009D7F02" w:rsidRPr="00935320">
        <w:rPr>
          <w:rFonts w:asciiTheme="majorHAnsi" w:hAnsiTheme="majorHAnsi" w:cstheme="majorHAnsi"/>
          <w:sz w:val="24"/>
          <w:szCs w:val="24"/>
        </w:rPr>
        <w:t>withi</w:t>
      </w:r>
      <w:r w:rsidR="00636A3A" w:rsidRPr="00935320">
        <w:rPr>
          <w:rFonts w:asciiTheme="majorHAnsi" w:hAnsiTheme="majorHAnsi" w:cstheme="majorHAnsi"/>
          <w:sz w:val="24"/>
          <w:szCs w:val="24"/>
        </w:rPr>
        <w:t xml:space="preserve">n a chamber </w:t>
      </w:r>
      <w:r w:rsidR="00D42887" w:rsidRPr="00935320">
        <w:rPr>
          <w:rFonts w:asciiTheme="majorHAnsi" w:hAnsiTheme="majorHAnsi" w:cstheme="majorHAnsi"/>
          <w:sz w:val="24"/>
          <w:szCs w:val="24"/>
        </w:rPr>
        <w:t>with t</w:t>
      </w:r>
      <w:r w:rsidR="00A74DB1" w:rsidRPr="00935320">
        <w:rPr>
          <w:rFonts w:asciiTheme="majorHAnsi" w:hAnsiTheme="majorHAnsi" w:cstheme="majorHAnsi"/>
          <w:sz w:val="24"/>
          <w:szCs w:val="24"/>
        </w:rPr>
        <w:t xml:space="preserve">he width and height </w:t>
      </w:r>
      <w:r w:rsidR="009D7F02" w:rsidRPr="00935320">
        <w:rPr>
          <w:rFonts w:asciiTheme="majorHAnsi" w:hAnsiTheme="majorHAnsi" w:cstheme="majorHAnsi"/>
          <w:sz w:val="24"/>
          <w:szCs w:val="24"/>
        </w:rPr>
        <w:t>equ</w:t>
      </w:r>
      <w:r w:rsidR="00A74DB1" w:rsidRPr="00935320">
        <w:rPr>
          <w:rFonts w:asciiTheme="majorHAnsi" w:hAnsiTheme="majorHAnsi" w:cstheme="majorHAnsi"/>
          <w:sz w:val="24"/>
          <w:szCs w:val="24"/>
        </w:rPr>
        <w:t>al to 1</w:t>
      </w:r>
      <w:r w:rsidR="009D7F02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A74DB1" w:rsidRPr="00935320">
        <w:rPr>
          <w:rFonts w:asciiTheme="majorHAnsi" w:hAnsiTheme="majorHAnsi" w:cstheme="majorHAnsi"/>
          <w:sz w:val="24"/>
          <w:szCs w:val="24"/>
        </w:rPr>
        <w:t xml:space="preserve">and </w:t>
      </w:r>
      <w:r w:rsidR="009D7F02" w:rsidRPr="00935320">
        <w:rPr>
          <w:rFonts w:asciiTheme="majorHAnsi" w:hAnsiTheme="majorHAnsi" w:cstheme="majorHAnsi"/>
          <w:sz w:val="24"/>
          <w:szCs w:val="24"/>
        </w:rPr>
        <w:t xml:space="preserve">0.7 </w:t>
      </w:r>
      <w:r w:rsidR="00A74DB1" w:rsidRPr="00935320">
        <w:rPr>
          <w:rFonts w:asciiTheme="majorHAnsi" w:hAnsiTheme="majorHAnsi" w:cstheme="majorHAnsi"/>
          <w:sz w:val="24"/>
          <w:szCs w:val="24"/>
        </w:rPr>
        <w:t>m</w:t>
      </w:r>
      <w:r w:rsidR="009D7F02" w:rsidRPr="00935320">
        <w:rPr>
          <w:rFonts w:asciiTheme="majorHAnsi" w:hAnsiTheme="majorHAnsi" w:cstheme="majorHAnsi"/>
          <w:sz w:val="24"/>
          <w:szCs w:val="24"/>
        </w:rPr>
        <w:t>, respectively</w:t>
      </w:r>
      <w:r w:rsidR="00A74DB1" w:rsidRPr="00935320">
        <w:rPr>
          <w:rFonts w:asciiTheme="majorHAnsi" w:hAnsiTheme="majorHAnsi" w:cstheme="majorHAnsi"/>
          <w:sz w:val="24"/>
          <w:szCs w:val="24"/>
        </w:rPr>
        <w:t xml:space="preserve">. </w:t>
      </w:r>
      <w:r w:rsidR="00D42887" w:rsidRPr="00935320">
        <w:rPr>
          <w:rFonts w:asciiTheme="majorHAnsi" w:hAnsiTheme="majorHAnsi" w:cstheme="majorHAnsi"/>
          <w:sz w:val="24"/>
          <w:szCs w:val="24"/>
        </w:rPr>
        <w:t xml:space="preserve">Uniformly formed dense soil specimens were used, which </w:t>
      </w:r>
      <w:r w:rsidR="001B120B" w:rsidRPr="00935320">
        <w:rPr>
          <w:rFonts w:asciiTheme="majorHAnsi" w:hAnsiTheme="majorHAnsi" w:cstheme="majorHAnsi"/>
          <w:sz w:val="24"/>
          <w:szCs w:val="24"/>
        </w:rPr>
        <w:t xml:space="preserve">were prepared by raining </w:t>
      </w:r>
      <w:r w:rsidR="00D42887" w:rsidRPr="00935320">
        <w:rPr>
          <w:rFonts w:asciiTheme="majorHAnsi" w:hAnsiTheme="majorHAnsi" w:cstheme="majorHAnsi"/>
          <w:sz w:val="24"/>
          <w:szCs w:val="24"/>
        </w:rPr>
        <w:t>sand</w:t>
      </w:r>
      <w:r w:rsidR="001B120B" w:rsidRPr="00935320">
        <w:rPr>
          <w:rFonts w:asciiTheme="majorHAnsi" w:hAnsiTheme="majorHAnsi" w:cstheme="majorHAnsi"/>
          <w:sz w:val="24"/>
          <w:szCs w:val="24"/>
        </w:rPr>
        <w:t xml:space="preserve"> particles</w:t>
      </w:r>
      <w:r w:rsidR="00D42887" w:rsidRPr="00935320">
        <w:rPr>
          <w:rFonts w:asciiTheme="majorHAnsi" w:hAnsiTheme="majorHAnsi" w:cstheme="majorHAnsi"/>
          <w:sz w:val="24"/>
          <w:szCs w:val="24"/>
        </w:rPr>
        <w:t xml:space="preserve"> into the square chamber at a predetermined fall heights.</w:t>
      </w:r>
    </w:p>
    <w:p w:rsidR="00581587" w:rsidRPr="00935320" w:rsidRDefault="005815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3F540D" w:rsidRPr="00935320" w:rsidRDefault="00A74DB1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The widths and height of </w:t>
      </w:r>
      <w:r w:rsidR="009D7F02" w:rsidRPr="00935320">
        <w:rPr>
          <w:rFonts w:asciiTheme="majorHAnsi" w:hAnsiTheme="majorHAnsi" w:cstheme="majorHAnsi"/>
          <w:sz w:val="24"/>
          <w:szCs w:val="24"/>
        </w:rPr>
        <w:t xml:space="preserve">square-shaped </w:t>
      </w:r>
      <w:r w:rsidRPr="00935320">
        <w:rPr>
          <w:rFonts w:asciiTheme="majorHAnsi" w:hAnsiTheme="majorHAnsi" w:cstheme="majorHAnsi"/>
          <w:sz w:val="24"/>
          <w:szCs w:val="24"/>
        </w:rPr>
        <w:t>mat were 100</w:t>
      </w:r>
      <w:r w:rsidR="00D42887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Pr="00935320">
        <w:rPr>
          <w:rFonts w:asciiTheme="majorHAnsi" w:hAnsiTheme="majorHAnsi" w:cstheme="majorHAnsi"/>
          <w:sz w:val="24"/>
          <w:szCs w:val="24"/>
        </w:rPr>
        <w:t>and 30</w:t>
      </w:r>
      <w:r w:rsidR="009D7F02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Pr="00935320">
        <w:rPr>
          <w:rFonts w:asciiTheme="majorHAnsi" w:hAnsiTheme="majorHAnsi" w:cstheme="majorHAnsi"/>
          <w:sz w:val="24"/>
          <w:szCs w:val="24"/>
        </w:rPr>
        <w:t>mm</w:t>
      </w:r>
      <w:r w:rsidR="009D7F02" w:rsidRPr="00935320">
        <w:rPr>
          <w:rFonts w:asciiTheme="majorHAnsi" w:hAnsiTheme="majorHAnsi" w:cstheme="majorHAnsi"/>
          <w:sz w:val="24"/>
          <w:szCs w:val="24"/>
        </w:rPr>
        <w:t>, and t</w:t>
      </w:r>
      <w:r w:rsidRPr="00935320">
        <w:rPr>
          <w:rFonts w:asciiTheme="majorHAnsi" w:hAnsiTheme="majorHAnsi" w:cstheme="majorHAnsi"/>
          <w:sz w:val="24"/>
          <w:szCs w:val="24"/>
        </w:rPr>
        <w:t xml:space="preserve">he diameter and length of </w:t>
      </w:r>
      <w:proofErr w:type="spellStart"/>
      <w:r w:rsidR="00E55E0D" w:rsidRPr="00935320">
        <w:rPr>
          <w:rFonts w:asciiTheme="majorHAnsi" w:hAnsiTheme="majorHAnsi" w:cstheme="majorHAnsi"/>
          <w:sz w:val="24"/>
          <w:szCs w:val="24"/>
        </w:rPr>
        <w:t>micro</w:t>
      </w:r>
      <w:r w:rsidRPr="00935320">
        <w:rPr>
          <w:rFonts w:asciiTheme="majorHAnsi" w:hAnsiTheme="majorHAnsi" w:cstheme="majorHAnsi"/>
          <w:sz w:val="24"/>
          <w:szCs w:val="24"/>
        </w:rPr>
        <w:t>pile</w:t>
      </w:r>
      <w:r w:rsidR="009D7F02" w:rsidRPr="00935320">
        <w:rPr>
          <w:rFonts w:asciiTheme="majorHAnsi" w:hAnsiTheme="majorHAnsi" w:cstheme="majorHAnsi"/>
          <w:sz w:val="24"/>
          <w:szCs w:val="24"/>
        </w:rPr>
        <w:t>s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w</w:t>
      </w:r>
      <w:r w:rsidR="009D7F02" w:rsidRPr="00935320">
        <w:rPr>
          <w:rFonts w:asciiTheme="majorHAnsi" w:hAnsiTheme="majorHAnsi" w:cstheme="majorHAnsi"/>
          <w:sz w:val="24"/>
          <w:szCs w:val="24"/>
        </w:rPr>
        <w:t>ere</w:t>
      </w:r>
      <w:r w:rsidRPr="00935320">
        <w:rPr>
          <w:rFonts w:asciiTheme="majorHAnsi" w:hAnsiTheme="majorHAnsi" w:cstheme="majorHAnsi"/>
          <w:sz w:val="24"/>
          <w:szCs w:val="24"/>
        </w:rPr>
        <w:t xml:space="preserve"> 5</w:t>
      </w:r>
      <w:r w:rsidR="009D7F02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Pr="00935320">
        <w:rPr>
          <w:rFonts w:asciiTheme="majorHAnsi" w:hAnsiTheme="majorHAnsi" w:cstheme="majorHAnsi"/>
          <w:sz w:val="24"/>
          <w:szCs w:val="24"/>
        </w:rPr>
        <w:t>and 3</w:t>
      </w:r>
      <w:r w:rsidR="0065142F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3</w:t>
      </w:r>
      <w:r w:rsidRPr="00935320">
        <w:rPr>
          <w:rFonts w:asciiTheme="majorHAnsi" w:hAnsiTheme="majorHAnsi" w:cstheme="majorHAnsi"/>
          <w:sz w:val="24"/>
          <w:szCs w:val="24"/>
        </w:rPr>
        <w:t>0</w:t>
      </w:r>
      <w:r w:rsidR="009D7F02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Pr="00935320">
        <w:rPr>
          <w:rFonts w:asciiTheme="majorHAnsi" w:hAnsiTheme="majorHAnsi" w:cstheme="majorHAnsi"/>
          <w:sz w:val="24"/>
          <w:szCs w:val="24"/>
        </w:rPr>
        <w:t>mm</w:t>
      </w:r>
      <w:r w:rsidR="009D7F02" w:rsidRPr="00935320">
        <w:rPr>
          <w:rFonts w:asciiTheme="majorHAnsi" w:hAnsiTheme="majorHAnsi" w:cstheme="majorHAnsi"/>
          <w:sz w:val="24"/>
          <w:szCs w:val="24"/>
        </w:rPr>
        <w:t>, respectively</w:t>
      </w:r>
      <w:r w:rsidR="009C3AC2" w:rsidRPr="00935320">
        <w:rPr>
          <w:rFonts w:asciiTheme="majorHAnsi" w:hAnsiTheme="majorHAnsi" w:cstheme="majorHAnsi"/>
          <w:sz w:val="24"/>
          <w:szCs w:val="24"/>
        </w:rPr>
        <w:t>. For t</w:t>
      </w:r>
      <w:r w:rsidR="001D121D" w:rsidRPr="00935320">
        <w:rPr>
          <w:rFonts w:asciiTheme="majorHAnsi" w:hAnsiTheme="majorHAnsi" w:cstheme="majorHAnsi"/>
          <w:sz w:val="24"/>
          <w:szCs w:val="24"/>
        </w:rPr>
        <w:t xml:space="preserve">he </w:t>
      </w:r>
      <w:proofErr w:type="spellStart"/>
      <w:r w:rsidR="001D121D"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="001D121D" w:rsidRPr="00935320">
        <w:rPr>
          <w:rFonts w:asciiTheme="majorHAnsi" w:hAnsiTheme="majorHAnsi" w:cstheme="majorHAnsi"/>
          <w:sz w:val="24"/>
          <w:szCs w:val="24"/>
        </w:rPr>
        <w:t>, s</w:t>
      </w:r>
      <w:r w:rsidRPr="00935320">
        <w:rPr>
          <w:rFonts w:asciiTheme="majorHAnsi" w:hAnsiTheme="majorHAnsi" w:cstheme="majorHAnsi"/>
          <w:sz w:val="24"/>
          <w:szCs w:val="24"/>
        </w:rPr>
        <w:t xml:space="preserve">and </w:t>
      </w:r>
      <w:r w:rsidR="009C3AC2" w:rsidRPr="00935320">
        <w:rPr>
          <w:rFonts w:asciiTheme="majorHAnsi" w:hAnsiTheme="majorHAnsi" w:cstheme="majorHAnsi"/>
          <w:sz w:val="24"/>
          <w:szCs w:val="24"/>
        </w:rPr>
        <w:t>particles</w:t>
      </w:r>
      <w:r w:rsidRPr="00935320">
        <w:rPr>
          <w:rFonts w:asciiTheme="majorHAnsi" w:hAnsiTheme="majorHAnsi" w:cstheme="majorHAnsi"/>
          <w:sz w:val="24"/>
          <w:szCs w:val="24"/>
        </w:rPr>
        <w:t xml:space="preserve"> were glued to the surface</w:t>
      </w:r>
      <w:r w:rsidR="00D42887" w:rsidRPr="00935320">
        <w:rPr>
          <w:rFonts w:asciiTheme="majorHAnsi" w:hAnsiTheme="majorHAnsi" w:cstheme="majorHAnsi"/>
          <w:sz w:val="24"/>
          <w:szCs w:val="24"/>
        </w:rPr>
        <w:t>s</w:t>
      </w:r>
      <w:r w:rsidRPr="00935320">
        <w:rPr>
          <w:rFonts w:asciiTheme="majorHAnsi" w:hAnsiTheme="majorHAnsi" w:cstheme="majorHAnsi"/>
          <w:sz w:val="24"/>
          <w:szCs w:val="24"/>
        </w:rPr>
        <w:t xml:space="preserve"> of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micropile</w:t>
      </w:r>
      <w:r w:rsidR="009C3AC2" w:rsidRPr="00935320">
        <w:rPr>
          <w:rFonts w:asciiTheme="majorHAnsi" w:hAnsiTheme="majorHAnsi" w:cstheme="majorHAnsi"/>
          <w:sz w:val="24"/>
          <w:szCs w:val="24"/>
        </w:rPr>
        <w:t>s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to </w:t>
      </w:r>
      <w:r w:rsidR="00D42887" w:rsidRPr="00935320">
        <w:rPr>
          <w:rFonts w:asciiTheme="majorHAnsi" w:hAnsiTheme="majorHAnsi" w:cstheme="majorHAnsi"/>
          <w:sz w:val="24"/>
          <w:szCs w:val="24"/>
        </w:rPr>
        <w:t>simulate</w:t>
      </w:r>
      <w:r w:rsidR="009C3AC2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D42887" w:rsidRPr="00935320">
        <w:rPr>
          <w:rFonts w:asciiTheme="majorHAnsi" w:hAnsiTheme="majorHAnsi" w:cstheme="majorHAnsi"/>
          <w:sz w:val="24"/>
          <w:szCs w:val="24"/>
        </w:rPr>
        <w:t xml:space="preserve">the actual </w:t>
      </w:r>
      <w:r w:rsidR="009C3AC2" w:rsidRPr="00935320">
        <w:rPr>
          <w:rFonts w:asciiTheme="majorHAnsi" w:hAnsiTheme="majorHAnsi" w:cstheme="majorHAnsi"/>
          <w:sz w:val="24"/>
          <w:szCs w:val="24"/>
        </w:rPr>
        <w:t xml:space="preserve">rough </w:t>
      </w:r>
      <w:r w:rsidRPr="00935320">
        <w:rPr>
          <w:rFonts w:asciiTheme="majorHAnsi" w:hAnsiTheme="majorHAnsi" w:cstheme="majorHAnsi"/>
          <w:sz w:val="24"/>
          <w:szCs w:val="24"/>
        </w:rPr>
        <w:t xml:space="preserve">surface </w:t>
      </w:r>
      <w:r w:rsidR="009C3AC2" w:rsidRPr="00935320">
        <w:rPr>
          <w:rFonts w:asciiTheme="majorHAnsi" w:hAnsiTheme="majorHAnsi" w:cstheme="majorHAnsi"/>
          <w:sz w:val="24"/>
          <w:szCs w:val="24"/>
        </w:rPr>
        <w:t>condition</w:t>
      </w:r>
      <w:r w:rsidR="00D42887" w:rsidRPr="00935320">
        <w:rPr>
          <w:rFonts w:asciiTheme="majorHAnsi" w:hAnsiTheme="majorHAnsi" w:cstheme="majorHAnsi"/>
          <w:sz w:val="24"/>
          <w:szCs w:val="24"/>
        </w:rPr>
        <w:t xml:space="preserve"> of </w:t>
      </w:r>
      <w:r w:rsidR="00D42887" w:rsidRPr="00935320">
        <w:rPr>
          <w:rFonts w:asciiTheme="majorHAnsi" w:hAnsiTheme="majorHAnsi" w:cstheme="majorHAnsi"/>
          <w:sz w:val="24"/>
          <w:szCs w:val="24"/>
        </w:rPr>
        <w:lastRenderedPageBreak/>
        <w:t>grouted borehole surface</w:t>
      </w:r>
      <w:r w:rsidR="00E55E0D" w:rsidRPr="00935320">
        <w:rPr>
          <w:rFonts w:asciiTheme="majorHAnsi" w:hAnsiTheme="majorHAnsi" w:cstheme="majorHAnsi"/>
          <w:sz w:val="24"/>
          <w:szCs w:val="24"/>
        </w:rPr>
        <w:t xml:space="preserve">. </w:t>
      </w:r>
      <w:r w:rsidR="0065142F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The detailed configurations of test models are shown in Figure 2. </w:t>
      </w:r>
      <w:r w:rsidR="009C3AC2" w:rsidRPr="00935320">
        <w:rPr>
          <w:rFonts w:asciiTheme="majorHAnsi" w:hAnsiTheme="majorHAnsi" w:cstheme="majorHAnsi"/>
          <w:sz w:val="24"/>
          <w:szCs w:val="24"/>
        </w:rPr>
        <w:t xml:space="preserve">The tests </w:t>
      </w:r>
      <w:r w:rsidR="00D42887" w:rsidRPr="00935320">
        <w:rPr>
          <w:rFonts w:asciiTheme="majorHAnsi" w:hAnsiTheme="majorHAnsi" w:cstheme="majorHAnsi"/>
          <w:sz w:val="24"/>
          <w:szCs w:val="24"/>
        </w:rPr>
        <w:t xml:space="preserve">conducted </w:t>
      </w:r>
      <w:r w:rsidR="009C3AC2" w:rsidRPr="00935320">
        <w:rPr>
          <w:rFonts w:asciiTheme="majorHAnsi" w:hAnsiTheme="majorHAnsi" w:cstheme="majorHAnsi"/>
          <w:sz w:val="24"/>
          <w:szCs w:val="24"/>
        </w:rPr>
        <w:t xml:space="preserve">in this study can be </w:t>
      </w:r>
      <w:r w:rsidR="00D42887" w:rsidRPr="00935320">
        <w:rPr>
          <w:rFonts w:asciiTheme="majorHAnsi" w:hAnsiTheme="majorHAnsi" w:cstheme="majorHAnsi"/>
          <w:sz w:val="24"/>
          <w:szCs w:val="24"/>
        </w:rPr>
        <w:t xml:space="preserve">summarized </w:t>
      </w:r>
      <w:r w:rsidR="009C3AC2" w:rsidRPr="00935320">
        <w:rPr>
          <w:rFonts w:asciiTheme="majorHAnsi" w:hAnsiTheme="majorHAnsi" w:cstheme="majorHAnsi"/>
          <w:sz w:val="24"/>
          <w:szCs w:val="24"/>
        </w:rPr>
        <w:t>into three groups as follows:</w:t>
      </w:r>
      <w:r w:rsidR="003F48C4" w:rsidRPr="00935320">
        <w:rPr>
          <w:rFonts w:asciiTheme="majorHAnsi" w:hAnsiTheme="majorHAnsi" w:cstheme="majorHAnsi"/>
          <w:sz w:val="24"/>
          <w:szCs w:val="24"/>
        </w:rPr>
        <w:t xml:space="preserve"> </w:t>
      </w:r>
    </w:p>
    <w:p w:rsidR="002A1148" w:rsidRPr="00935320" w:rsidRDefault="002A1148" w:rsidP="002A1148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373EFA" w:rsidRPr="00935320" w:rsidRDefault="009778F7" w:rsidP="002A1148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/>
          <w:noProof/>
          <w:sz w:val="24"/>
          <w:szCs w:val="24"/>
          <w:lang w:eastAsia="ko-K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5CEB552" wp14:editId="360ED472">
                <wp:simplePos x="0" y="0"/>
                <wp:positionH relativeFrom="column">
                  <wp:posOffset>2366010</wp:posOffset>
                </wp:positionH>
                <wp:positionV relativeFrom="paragraph">
                  <wp:posOffset>127305</wp:posOffset>
                </wp:positionV>
                <wp:extent cx="1483360" cy="1405890"/>
                <wp:effectExtent l="0" t="0" r="21590" b="22860"/>
                <wp:wrapNone/>
                <wp:docPr id="17" name="그룹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1405890"/>
                          <a:chOff x="0" y="0"/>
                          <a:chExt cx="1483766" cy="1406307"/>
                        </a:xfrm>
                      </wpg:grpSpPr>
                      <wpg:grpSp>
                        <wpg:cNvPr id="18" name="그룹 18"/>
                        <wpg:cNvGrpSpPr/>
                        <wpg:grpSpPr>
                          <a:xfrm>
                            <a:off x="56367" y="164381"/>
                            <a:ext cx="1427399" cy="1241926"/>
                            <a:chOff x="56367" y="164381"/>
                            <a:chExt cx="1427399" cy="1241926"/>
                          </a:xfrm>
                        </wpg:grpSpPr>
                        <wpg:grpSp>
                          <wpg:cNvPr id="19" name="그룹 19"/>
                          <wpg:cNvGrpSpPr/>
                          <wpg:grpSpPr>
                            <a:xfrm>
                              <a:off x="56367" y="164381"/>
                              <a:ext cx="1427399" cy="1241926"/>
                              <a:chOff x="56367" y="164381"/>
                              <a:chExt cx="1427399" cy="1241926"/>
                            </a:xfrm>
                          </wpg:grpSpPr>
                          <wps:wsp>
                            <wps:cNvPr id="20" name="직사각형 20"/>
                            <wps:cNvSpPr/>
                            <wps:spPr>
                              <a:xfrm>
                                <a:off x="56367" y="443325"/>
                                <a:ext cx="1427399" cy="43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9778F7"/>
                              </w:txbxContent>
                            </wps:txbx>
                            <wps:bodyPr rtlCol="0" anchor="ctr"/>
                          </wps:wsp>
                          <wps:wsp>
                            <wps:cNvPr id="897" name="직사각형 897"/>
                            <wps:cNvSpPr/>
                            <wps:spPr>
                              <a:xfrm>
                                <a:off x="114791" y="483987"/>
                                <a:ext cx="1317599" cy="922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9778F7"/>
                              </w:txbxContent>
                            </wps:txbx>
                            <wps:bodyPr rtlCol="0" anchor="ctr"/>
                          </wps:wsp>
                          <wps:wsp>
                            <wps:cNvPr id="898" name="직사각형 898"/>
                            <wps:cNvSpPr/>
                            <wps:spPr>
                              <a:xfrm>
                                <a:off x="755590" y="372434"/>
                                <a:ext cx="36000" cy="54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9778F7"/>
                              </w:txbxContent>
                            </wps:txbx>
                            <wps:bodyPr rtlCol="0" anchor="ctr"/>
                          </wps:wsp>
                          <wps:wsp>
                            <wps:cNvPr id="899" name="직사각형 899"/>
                            <wps:cNvSpPr/>
                            <wps:spPr>
                              <a:xfrm>
                                <a:off x="689418" y="371104"/>
                                <a:ext cx="36000" cy="54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9778F7"/>
                              </w:txbxContent>
                            </wps:txbx>
                            <wps:bodyPr rtlCol="0" anchor="ctr"/>
                          </wps:wsp>
                          <wps:wsp>
                            <wps:cNvPr id="900" name="직사각형 900"/>
                            <wps:cNvSpPr/>
                            <wps:spPr>
                              <a:xfrm>
                                <a:off x="823908" y="371667"/>
                                <a:ext cx="36000" cy="54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9778F7"/>
                              </w:txbxContent>
                            </wps:txbx>
                            <wps:bodyPr rtlCol="0" anchor="ctr"/>
                          </wps:wsp>
                          <wps:wsp>
                            <wps:cNvPr id="901" name="직선 연결선 901"/>
                            <wps:cNvCnPr/>
                            <wps:spPr>
                              <a:xfrm>
                                <a:off x="704999" y="237690"/>
                                <a:ext cx="0" cy="72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0" name="직선 연결선 910"/>
                            <wps:cNvCnPr/>
                            <wps:spPr>
                              <a:xfrm>
                                <a:off x="783137" y="239823"/>
                                <a:ext cx="0" cy="72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1" name="직선 화살표 연결선 911"/>
                            <wps:cNvCnPr/>
                            <wps:spPr>
                              <a:xfrm flipV="1">
                                <a:off x="598366" y="275823"/>
                                <a:ext cx="108000" cy="2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none" w="sm" len="sm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2" name="직선 화살표 연결선 912"/>
                            <wps:cNvCnPr/>
                            <wps:spPr>
                              <a:xfrm flipV="1">
                                <a:off x="778374" y="280044"/>
                                <a:ext cx="108000" cy="2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arrow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3" name="TextBox 36"/>
                            <wps:cNvSpPr txBox="1"/>
                            <wps:spPr>
                              <a:xfrm>
                                <a:off x="209571" y="164381"/>
                                <a:ext cx="535305" cy="1022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94D35" w:rsidRDefault="00694D35" w:rsidP="009778F7">
                                  <w:pPr>
                                    <w:pStyle w:val="a8"/>
                                    <w:wordWrap w:val="0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3D, 5D, 7D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spAutoFit/>
                            </wps:bodyPr>
                          </wps:wsp>
                          <wps:wsp>
                            <wps:cNvPr id="914" name="직선 연결선 914"/>
                            <wps:cNvCnPr/>
                            <wps:spPr>
                              <a:xfrm>
                                <a:off x="906219" y="392056"/>
                                <a:ext cx="72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5" name="직선 화살표 연결선 915"/>
                            <wps:cNvCnPr/>
                            <wps:spPr>
                              <a:xfrm flipV="1">
                                <a:off x="944692" y="316586"/>
                                <a:ext cx="1142" cy="72964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arrow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6" name="직선 화살표 연결선 916"/>
                            <wps:cNvCnPr/>
                            <wps:spPr>
                              <a:xfrm flipV="1">
                                <a:off x="939913" y="440408"/>
                                <a:ext cx="1142" cy="46800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arrow" w="sm" len="sm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7" name="TextBox 41"/>
                            <wps:cNvSpPr txBox="1"/>
                            <wps:spPr>
                              <a:xfrm>
                                <a:off x="993563" y="336537"/>
                                <a:ext cx="140970" cy="1022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94D35" w:rsidRDefault="00694D35" w:rsidP="009778F7">
                                  <w:pPr>
                                    <w:pStyle w:val="a8"/>
                                    <w:wordWrap w:val="0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spAutoFit/>
                            </wps:bodyPr>
                          </wps:wsp>
                          <wps:wsp>
                            <wps:cNvPr id="918" name="직선 연결선 918"/>
                            <wps:cNvCnPr/>
                            <wps:spPr>
                              <a:xfrm>
                                <a:off x="704999" y="401012"/>
                                <a:ext cx="0" cy="612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lgDashDot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9" name="직선 연결선 919"/>
                            <wps:cNvCnPr/>
                            <wps:spPr>
                              <a:xfrm flipH="1">
                                <a:off x="385397" y="401011"/>
                                <a:ext cx="299485" cy="504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lgDashDot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0" name="원형 920"/>
                            <wps:cNvSpPr/>
                            <wps:spPr>
                              <a:xfrm>
                                <a:off x="544342" y="252119"/>
                                <a:ext cx="288032" cy="288032"/>
                              </a:xfrm>
                              <a:prstGeom prst="pie">
                                <a:avLst>
                                  <a:gd name="adj1" fmla="val 5319993"/>
                                  <a:gd name="adj2" fmla="val 7169400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9778F7"/>
                              </w:txbxContent>
                            </wps:txbx>
                            <wps:bodyPr rtlCol="0" anchor="ctr"/>
                          </wps:wsp>
                          <wps:wsp>
                            <wps:cNvPr id="921" name="직선 연결선 921"/>
                            <wps:cNvCnPr/>
                            <wps:spPr>
                              <a:xfrm>
                                <a:off x="898575" y="913827"/>
                                <a:ext cx="72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2" name="TextBox 51"/>
                            <wps:cNvSpPr txBox="1"/>
                            <wps:spPr>
                              <a:xfrm>
                                <a:off x="970309" y="618159"/>
                                <a:ext cx="164465" cy="102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:rsidR="00694D35" w:rsidRDefault="00694D35" w:rsidP="009778F7">
                                  <w:pPr>
                                    <w:pStyle w:val="a8"/>
                                    <w:wordWrap w:val="0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310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spAutoFit/>
                            </wps:bodyPr>
                          </wps:wsp>
                          <wps:wsp>
                            <wps:cNvPr id="923" name="직사각형 923"/>
                            <wps:cNvSpPr/>
                            <wps:spPr>
                              <a:xfrm>
                                <a:off x="665590" y="342534"/>
                                <a:ext cx="216000" cy="3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9778F7"/>
                              </w:txbxContent>
                            </wps:txbx>
                            <wps:bodyPr rtlCol="0" anchor="ctr"/>
                          </wps:wsp>
                          <wps:wsp>
                            <wps:cNvPr id="924" name="TextBox 48"/>
                            <wps:cNvSpPr txBox="1"/>
                            <wps:spPr>
                              <a:xfrm>
                                <a:off x="149313" y="577546"/>
                                <a:ext cx="515620" cy="204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:rsidR="00694D35" w:rsidRDefault="00694D35" w:rsidP="009778F7">
                                  <w:pPr>
                                    <w:pStyle w:val="a8"/>
                                    <w:wordWrap w:val="0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:lang w:val="el-GR"/>
                                    </w:rPr>
                                    <w:t>θ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=0˚, 15˚, </w:t>
                                  </w:r>
                                </w:p>
                                <w:p w:rsidR="00694D35" w:rsidRDefault="00694D35" w:rsidP="009778F7">
                                  <w:pPr>
                                    <w:pStyle w:val="a8"/>
                                    <w:wordWrap w:val="0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    30˚, 45˚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spAutoFit/>
                            </wps:bodyPr>
                          </wps:wsp>
                        </wpg:grpSp>
                        <wps:wsp>
                          <wps:cNvPr id="925" name="직선 연결선 925"/>
                          <wps:cNvCnPr/>
                          <wps:spPr>
                            <a:xfrm>
                              <a:off x="823220" y="932275"/>
                              <a:ext cx="0" cy="72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6" name="직선 연결선 926"/>
                          <wps:cNvCnPr/>
                          <wps:spPr>
                            <a:xfrm>
                              <a:off x="859908" y="934408"/>
                              <a:ext cx="0" cy="72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7" name="직선 화살표 연결선 927"/>
                          <wps:cNvCnPr/>
                          <wps:spPr>
                            <a:xfrm flipV="1">
                              <a:off x="716587" y="970408"/>
                              <a:ext cx="108000" cy="2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none" w="sm" len="sm"/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8" name="직선 화살표 연결선 928"/>
                          <wps:cNvCnPr/>
                          <wps:spPr>
                            <a:xfrm flipV="1">
                              <a:off x="868987" y="971546"/>
                              <a:ext cx="108000" cy="2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arrow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9" name="TextBox 81"/>
                          <wps:cNvSpPr txBox="1"/>
                          <wps:spPr>
                            <a:xfrm>
                              <a:off x="811493" y="1008788"/>
                              <a:ext cx="59690" cy="1022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694D35" w:rsidRDefault="00694D35" w:rsidP="009778F7">
                                <w:pPr>
                                  <w:pStyle w:val="a8"/>
                                  <w:wordWrap w:val="0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s:wsp>
                        <wps:cNvPr id="930" name="TextBox 71"/>
                        <wps:cNvSpPr txBox="1"/>
                        <wps:spPr>
                          <a:xfrm>
                            <a:off x="0" y="0"/>
                            <a:ext cx="298450" cy="131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94D35" w:rsidRDefault="00694D35" w:rsidP="009778F7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mm</w:t>
                              </w:r>
                              <w:proofErr w:type="gramEnd"/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1" o:spid="_x0000_s1026" style="position:absolute;left:0;text-align:left;margin-left:186.3pt;margin-top:10pt;width:116.8pt;height:110.7pt;z-index:251682816" coordsize="14837,1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">
                <v:group id="그룹 18" o:spid="_x0000_s1027" style="position:absolute;left:563;top:1643;width:14274;height:12420" coordorigin="563,1643" coordsize="14273,12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그룹 19" o:spid="_x0000_s1028" style="position:absolute;left:563;top:1643;width:14274;height:12420" coordorigin="563,1643" coordsize="14273,12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rect id="직사각형 20" o:spid="_x0000_s1029" style="position:absolute;left:563;top:4433;width:14274;height:4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3sroA&#10;AADbAAAADwAAAGRycy9kb3ducmV2LnhtbERPuwrCMBTdBf8hXMFNUx1EqlGkIKhbfeyX5toUm5va&#10;RFv/3gyC4+G819ve1uJNra8cK5hNExDEhdMVlwqul/1kCcIHZI21Y1LwIQ/bzXCwxlS7jnN6n0Mp&#10;Ygj7FBWYEJpUSl8YsuinriGO3N21FkOEbSl1i10Mt7WcJ8lCWqw4NhhsKDNUPM4vqyApj8+L646d&#10;WXKWZZ86P+EtV2o86ncrEIH68Bf/3AetYB7Xxy/xB8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mSb3sroAAADbAAAADwAAAAAAAAAAAAAAAACYAgAAZHJzL2Rvd25yZXYueG1s&#10;UEsFBgAAAAAEAAQA9QAAAH8DAAAAAA==&#10;" fillcolor="#d8d8d8 [2732]" strokecolor="black [3213]" strokeweight="1pt">
                      <v:textbox>
                        <w:txbxContent>
                          <w:p w:rsidR="00694D35" w:rsidRDefault="00694D35" w:rsidP="009778F7"/>
                        </w:txbxContent>
                      </v:textbox>
                    </v:rect>
                    <v:rect id="직사각형 897" o:spid="_x0000_s1030" style="position:absolute;left:1147;top:4839;width:13176;height:9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SccQA&#10;AADcAAAADwAAAGRycy9kb3ducmV2LnhtbESPzW7CMBCE70h9B2srcSsOHIAGDKKt+kNvTYHzKl6S&#10;iOw6ig0Enr5GqsRxNDPfaObLjmt1otZXTgwMBwkoktzZSgoDm9/3pykoH1As1k7IwIU8LBcPvTmm&#10;1p3lh05ZKFSEiE/RQBlCk2rt85IY/cA1JNHbu5YxRNkW2rZ4jnCu9ShJxpqxkrhQYkOvJeWH7MgG&#10;+Ftemu1ngjwar6+e84/JW7Uzpv/YrWagAnXhHv5vf1kD0+cJ3M7EI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TUnHEAAAA3AAAAA8AAAAAAAAAAAAAAAAAmAIAAGRycy9k&#10;b3ducmV2LnhtbFBLBQYAAAAABAAEAPUAAACJAwAAAAA=&#10;" fillcolor="white [3212]" strokecolor="black [3213]" strokeweight="1pt">
                      <v:textbox>
                        <w:txbxContent>
                          <w:p w:rsidR="00694D35" w:rsidRDefault="00694D35" w:rsidP="009778F7"/>
                        </w:txbxContent>
                      </v:textbox>
                    </v:rect>
                    <v:rect id="직사각형 898" o:spid="_x0000_s1031" style="position:absolute;left:7555;top:3724;width:36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VsMUA&#10;AADcAAAADwAAAGRycy9kb3ducmV2LnhtbESPT2/CMAzF75P2HSJP2g2ScRhQCKiCTZrEOPDvbjWm&#10;7Wic0mTQffv5MGkHHyw/v/d+82XvG3WjLtaBLbwMDSjiIriaSwvHw/tgAiomZIdNYLLwQxGWi8eH&#10;OWYu3HlHt30qlZhwzNBClVKbaR2LijzGYWiJ5XYOnccka1dq1+FdzH2jR8a8ao81S0KFLa0qKi77&#10;b2/B56bJ19uv9fh0NW/F6HNzkbH2+anPZ6AS9elf/Pf94SxMptJWYAQ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xWwxQAAANwAAAAPAAAAAAAAAAAAAAAAAJgCAABkcnMv&#10;ZG93bnJldi54bWxQSwUGAAAAAAQABAD1AAAAigMAAAAA&#10;" fillcolor="#bfbfbf [2412]" strokecolor="black [3213]">
                      <v:textbox>
                        <w:txbxContent>
                          <w:p w:rsidR="00694D35" w:rsidRDefault="00694D35" w:rsidP="009778F7"/>
                        </w:txbxContent>
                      </v:textbox>
                    </v:rect>
                    <v:rect id="직사각형 899" o:spid="_x0000_s1032" style="position:absolute;left:6894;top:3711;width:36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wK8MA&#10;AADcAAAADwAAAGRycy9kb3ducmV2LnhtbERPy27CMBC8V+IfrEXqrdhwaCFgUMRDqtT2QID7Kl6S&#10;QLwOsQvh73GlShzmMJqXZrbobC2u1PrKsYbhQIEgzp2puNCw323exiB8QDZYOyYNd/KwmPdeZpgY&#10;d+MtXbNQiFjCPkENZQhNIqXPS7LoB64hjtrRtRZDpG0hTYu3WG5rOVLqXVqsOC6U2NCypPyc/VoN&#10;NlV1uvo5rT4OF7XOR99f5witX/tdOgURqAtP83/602gYTybwdy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OwK8MAAADcAAAADwAAAAAAAAAAAAAAAACYAgAAZHJzL2Rv&#10;d25yZXYueG1sUEsFBgAAAAAEAAQA9QAAAIgDAAAAAA==&#10;" fillcolor="#bfbfbf [2412]" strokecolor="black [3213]">
                      <v:textbox>
                        <w:txbxContent>
                          <w:p w:rsidR="00694D35" w:rsidRDefault="00694D35" w:rsidP="009778F7"/>
                        </w:txbxContent>
                      </v:textbox>
                    </v:rect>
                    <v:rect id="직사각형 900" o:spid="_x0000_s1033" style="position:absolute;left:8239;top:3716;width:36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KDrMUA&#10;AADcAAAADwAAAGRycy9kb3ducmV2LnhtbESPQW/CMAyF70j8h8hIu0EChw0KAVWwSZM2DrBxtxqv&#10;7Wicrsmg+/fzAYmDD5af33vfatP7Rl2oi3VgC9OJAUVcBFdzaeHz42U8BxUTssMmMFn4owib9XCw&#10;wsyFKx/ockylEhOOGVqoUmozrWNRkcc4CS2x3L5C5zHJ2pXadXgVc9/omTGP2mPNklBhS9uKivPx&#10;11vwuWny3f5793T6Mc/F7P3tLGPtw6jPl6AS9ekuvn2/OgsLI/UFRkB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oOsxQAAANwAAAAPAAAAAAAAAAAAAAAAAJgCAABkcnMv&#10;ZG93bnJldi54bWxQSwUGAAAAAAQABAD1AAAAigMAAAAA&#10;" fillcolor="#bfbfbf [2412]" strokecolor="black [3213]">
                      <v:textbox>
                        <w:txbxContent>
                          <w:p w:rsidR="00694D35" w:rsidRDefault="00694D35" w:rsidP="009778F7"/>
                        </w:txbxContent>
                      </v:textbox>
                    </v:rect>
                    <v:line id="직선 연결선 901" o:spid="_x0000_s1034" style="position:absolute;visibility:visible;mso-wrap-style:square" from="7049,2376" to="70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Lw0MYAAADcAAAADwAAAGRycy9kb3ducmV2LnhtbESPQWvCQBSE7wX/w/KE3uomgsamrhIE&#10;wdpTtaXXR/Y1SZt9G3bXGP31bqHgcZiZb5jlejCt6Mn5xrKCdJKAIC6tbrhS8HHcPi1A+ICssbVM&#10;Ci7kYb0aPSwx1/bM79QfQiUihH2OCuoQulxKX9Zk0E9sRxy9b+sMhihdJbXDc4SbVk6TZC4NNhwX&#10;auxoU1P5ezgZBYty/+OKrHhNZ59ddu2nb/PtV6bU43goXkAEGsI9/N/eaQXPSQp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y8NDGAAAA3AAAAA8AAAAAAAAA&#10;AAAAAAAAoQIAAGRycy9kb3ducmV2LnhtbFBLBQYAAAAABAAEAPkAAACUAwAAAAA=&#10;" strokecolor="black [3213]"/>
                    <v:line id="직선 연결선 910" o:spid="_x0000_s1035" style="position:absolute;visibility:visible;mso-wrap-style:square" from="7831,2398" to="7831,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fDlsMAAADcAAAADwAAAGRycy9kb3ducmV2LnhtbERPy2rCQBTdF/yH4Qru6iSCRlNHCYLQ&#10;1lV90O0lc5ukZu6EmWlM+/XOouDycN7r7WBa0ZPzjWUF6TQBQVxa3XCl4HzaPy9B+ICssbVMCn7J&#10;w3Yzelpjru2NP6g/hkrEEPY5KqhD6HIpfVmTQT+1HXHkvqwzGCJ0ldQObzHctHKWJAtpsOHYUGNH&#10;u5rK6/HHKFiW79+uyIq3dH7psr9+dljsPzOlJuOheAERaAgP8b/7VStYpXF+PBOPgN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nw5bDAAAA3AAAAA8AAAAAAAAAAAAA&#10;AAAAoQIAAGRycy9kb3ducmV2LnhtbFBLBQYAAAAABAAEAPkAAACRAwAAAAA=&#10;" strokecolor="black [3213]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직선 화살표 연결선 911" o:spid="_x0000_s1036" type="#_x0000_t32" style="position:absolute;left:5983;top:2758;width:108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+XrcUAAADcAAAADwAAAGRycy9kb3ducmV2LnhtbESPQWvCQBSE74X+h+UVvNVNLEgbXUWF&#10;Qk+iqQreXrPPJDT7Nt1dk/jv3UKhx2FmvmHmy8E0oiPna8sK0nECgriwuuZSweHz/fkVhA/IGhvL&#10;pOBGHpaLx4c5Ztr2vKcuD6WIEPYZKqhCaDMpfVGRQT+2LXH0LtYZDFG6UmqHfYSbRk6SZCoN1hwX&#10;KmxpU1HxnV+NgnYjv3LeHk9h9bK7/HSH9bl3g1Kjp2E1AxFoCP/hv/aHVvCWpvB7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+XrcUAAADcAAAADwAAAAAAAAAA&#10;AAAAAAChAgAAZHJzL2Rvd25yZXYueG1sUEsFBgAAAAAEAAQA+QAAAJMDAAAAAA==&#10;" strokecolor="black [3213]">
                      <v:stroke startarrowwidth="narrow" startarrowlength="short" endarrow="open" endarrowwidth="narrow" endarrowlength="short"/>
                    </v:shape>
                    <v:shape id="직선 화살표 연결선 912" o:spid="_x0000_s1037" type="#_x0000_t32" style="position:absolute;left:7783;top:2800;width:108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ij2cYAAADcAAAADwAAAGRycy9kb3ducmV2LnhtbESPzW7CMBCE75X6DtZW4laccKhoioMQ&#10;SioO9AChh9628eZHxOvINpC+fV0JqcfRzHyjWa0nM4grOd9bVpDOExDEtdU9twpOVfm8BOEDssbB&#10;Min4IQ/r/PFhhZm2Nz7Q9RhaESHsM1TQhTBmUvq6I4N+bkfi6DXWGQxRulZqh7cIN4NcJMmLNNhz&#10;XOhwpG1H9fl4MQp2S1c0F1Pty6+N/DZOfn68F6lSs6dp8wYi0BT+w/f2Tit4TRfwdyYe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Io9nGAAAA3AAAAA8AAAAAAAAA&#10;AAAAAAAAoQIAAGRycy9kb3ducmV2LnhtbFBLBQYAAAAABAAEAPkAAACUAwAAAAA=&#10;" strokecolor="black [3213]">
                      <v:stroke startarrow="open" startarrowwidth="narrow" startarrowlength="short" endarrowwidth="narrow" endarrowlength="shor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6" o:spid="_x0000_s1038" type="#_x0000_t202" style="position:absolute;left:2095;top:1643;width:5353;height:1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2csMA&#10;AADcAAAADwAAAGRycy9kb3ducmV2LnhtbESPQYvCMBSE74L/ITxhL6JpFESrUWRRWLytevH2aJ5t&#10;sXkpTbbt+us3grDHYWa+YTa73laipcaXjjWoaQKCOHOm5FzD9XKcLEH4gGywckwafsnDbjscbDA1&#10;ruNvas8hFxHCPkUNRQh1KqXPCrLop64mjt7dNRZDlE0uTYNdhNtKzpJkIS2WHBcKrOmzoOxx/rEa&#10;Fv2hHp9WNOueWdXy7alUIKX1x6jfr0EE6sN/+N3+MhpWag6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32csMAAADcAAAADwAAAAAAAAAAAAAAAACYAgAAZHJzL2Rv&#10;d25yZXYueG1sUEsFBgAAAAAEAAQA9QAAAIgDAAAAAA==&#10;" filled="f" stroked="f">
                      <v:textbox style="mso-fit-shape-to-text:t" inset="0,0,0,0">
                        <w:txbxContent>
                          <w:p w:rsidR="00694D35" w:rsidRDefault="00694D35" w:rsidP="009778F7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3D, 5D, 7D</w:t>
                            </w:r>
                          </w:p>
                        </w:txbxContent>
                      </v:textbox>
                    </v:shape>
                    <v:line id="직선 연결선 914" o:spid="_x0000_s1039" style="position:absolute;visibility:visible;mso-wrap-style:square" from="9062,3920" to="9782,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zFlcYAAADcAAAADwAAAGRycy9kb3ducmV2LnhtbESPT2vCQBTE74V+h+UVequbiDUaXSUI&#10;Qv+ctIrXR/aZRLNvw+42pv303UKhx2FmfsMs14NpRU/ON5YVpKMEBHFpdcOVgsPH9mkGwgdkja1l&#10;UvBFHtar+7sl5treeEf9PlQiQtjnqKAOocul9GVNBv3IdsTRO1tnMETpKqkd3iLctHKcJFNpsOG4&#10;UGNHm5rK6/7TKJiVbxdXZMVr+nzssu9+/D7dnjKlHh+GYgEi0BD+w3/tF61gnk7g90w8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cxZXGAAAA3AAAAA8AAAAAAAAA&#10;AAAAAAAAoQIAAGRycy9kb3ducmV2LnhtbFBLBQYAAAAABAAEAPkAAACUAwAAAAA=&#10;" strokecolor="black [3213]"/>
                    <v:shape id="직선 화살표 연결선 915" o:spid="_x0000_s1040" type="#_x0000_t32" style="position:absolute;left:9446;top:3165;width:12;height:7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7rcQAAADcAAAADwAAAGRycy9kb3ducmV2LnhtbESPQYvCMBSE78L+h/AWvGlaQXGrUWRR&#10;8aAHdfewt2fzbMs2LyWJWv+9EQSPw8x8w0znranFlZyvLCtI+wkI4tzqigsFP8dVbwzCB2SNtWVS&#10;cCcP89lHZ4qZtjfe0/UQChEh7DNUUIbQZFL6vCSDvm8b4uidrTMYonSF1A5vEW5qOUiSkTRYcVwo&#10;saHvkvL/w8Uo2Izd8nwxx+3qbyFPxsnf3XqZKtX9bBcTEIHa8A6/2hut4CsdwvNMP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4TutxAAAANwAAAAPAAAAAAAAAAAA&#10;AAAAAKECAABkcnMvZG93bnJldi54bWxQSwUGAAAAAAQABAD5AAAAkgMAAAAA&#10;" strokecolor="black [3213]">
                      <v:stroke startarrow="open" startarrowwidth="narrow" startarrowlength="short" endarrowwidth="narrow" endarrowlength="short"/>
                    </v:shape>
                    <v:shape id="직선 화살표 연결선 916" o:spid="_x0000_s1041" type="#_x0000_t32" style="position:absolute;left:9399;top:4404;width:11;height:46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1oFsUAAADcAAAADwAAAGRycy9kb3ducmV2LnhtbESPQWsCMRSE74X+h/AKvYhm7cF2V6OU&#10;olAED2oRj4/kuRvdvCybqNt/bwTB4zAz3zCTWedqcaE2WM8KhoMMBLH2xnKp4G+76H+BCBHZYO2Z&#10;FPxTgNn09WWChfFXXtNlE0uRIBwKVFDF2BRSBl2RwzDwDXHyDr51GJNsS2lavCa4q+VHlo2kQ8tp&#10;ocKGfirSp83ZKbDlsad3jbbneXcKsrdcfWb7XKn3t+57DCJSF5/hR/vXKMiHI7ifSUd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1oFsUAAADcAAAADwAAAAAAAAAA&#10;AAAAAAChAgAAZHJzL2Rvd25yZXYueG1sUEsFBgAAAAAEAAQA+QAAAJMDAAAAAA==&#10;" strokecolor="black [3213]">
                      <v:stroke startarrow="open" startarrowwidth="narrow" startarrowlength="short" endarrow="open" endarrowwidth="narrow" endarrowlength="short"/>
                    </v:shape>
                    <v:shape id="TextBox 41" o:spid="_x0000_s1042" type="#_x0000_t202" style="position:absolute;left:9935;top:3365;width:1410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wccMA&#10;AADcAAAADwAAAGRycy9kb3ducmV2LnhtbESPT4vCMBTE7wt+h/CEvSyaxoOr1SgiCos3/1y8PZpn&#10;W2xeShPbrp9+Iwh7HGbmN8xy3dtKtNT40rEGNU5AEGfOlJxruJz3oxkIH5ANVo5Jwy95WK8GH0tM&#10;jev4SO0p5CJC2KeooQihTqX0WUEW/djVxNG7ucZiiLLJpWmwi3BbyUmSTKXFkuNCgTVtC8rup4fV&#10;MO139ddhTpPumVUtX59KBVJafw77zQJEoD78h9/tH6Nhrr7hd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bwccMAAADcAAAADwAAAAAAAAAAAAAAAACYAgAAZHJzL2Rv&#10;d25yZXYueG1sUEsFBgAAAAAEAAQA9QAAAIgDAAAAAA==&#10;" filled="f" stroked="f">
                      <v:textbox style="mso-fit-shape-to-text:t" inset="0,0,0,0">
                        <w:txbxContent>
                          <w:p w:rsidR="00694D35" w:rsidRDefault="00694D35" w:rsidP="009778F7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line id="직선 연결선 918" o:spid="_x0000_s1043" style="position:absolute;visibility:visible;mso-wrap-style:square" from="7049,4010" to="7049,10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XGtsEAAADcAAAADwAAAGRycy9kb3ducmV2LnhtbERPz2vCMBS+D/wfwhN2m6kTx6xGKYKg&#10;4sVOweOjeTbF5qUkmXb/vTkIO358vxer3rbiTj40jhWMRxkI4srphmsFp5/NxzeIEJE1to5JwR8F&#10;WC0HbwvMtXvwke5lrEUK4ZCjAhNjl0sZKkMWw8h1xIm7Om8xJuhrqT0+Urht5WeWfUmLDacGgx2t&#10;DVW38tcquFTFrNiFcuPNcXI44WG3N+epUu/DvpiDiNTHf/HLvdUKZuO0Np1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Bca2wQAAANwAAAAPAAAAAAAAAAAAAAAA&#10;AKECAABkcnMvZG93bnJldi54bWxQSwUGAAAAAAQABAD5AAAAjwMAAAAA&#10;" strokecolor="black [3213]" strokeweight=".5pt">
                      <v:stroke dashstyle="longDashDotDot"/>
                    </v:line>
                    <v:line id="직선 연결선 919" o:spid="_x0000_s1044" style="position:absolute;flip:x;visibility:visible;mso-wrap-style:square" from="3853,4010" to="6848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MiycQAAADcAAAADwAAAGRycy9kb3ducmV2LnhtbESPQWvCQBSE74X+h+UJ3uomHtREV7GF&#10;lp4UUwseH9lnEs2+TbPbGP+9Kwgeh5n5hlmselOLjlpXWVYQjyIQxLnVFRcK9j+fbzMQziNrrC2T&#10;gis5WC1fXxaYanvhHXWZL0SAsEtRQel9k0rp8pIMupFtiIN3tK1BH2RbSN3iJcBNLcdRNJEGKw4L&#10;JTb0UVJ+zv6Nguw0pU23Hk97+Xug7df7nuK/SKnhoF/PQXjq/TP8aH9rBUmcwP1MO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MyLJxAAAANwAAAAPAAAAAAAAAAAA&#10;AAAAAKECAABkcnMvZG93bnJldi54bWxQSwUGAAAAAAQABAD5AAAAkgMAAAAA&#10;" strokecolor="black [3213]" strokeweight=".5pt">
                      <v:stroke dashstyle="longDashDotDot"/>
                    </v:line>
                    <v:shape id="원형 920" o:spid="_x0000_s1045" style="position:absolute;left:5443;top:2521;width:2880;height:2880;visibility:visible;mso-wrap-style:square;v-text-anchor:middle" coordsize="288032,2880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scb8A&#10;AADcAAAADwAAAGRycy9kb3ducmV2LnhtbERPTWsCMRC9F/wPYQreNKkHdVejiFDxWhVab8Nm3F3c&#10;TJYk1ey/N4dCj4/3vd4m24kH+dA61vAxVSCIK2darjVczp+TJYgQkQ12jknDQAG2m9HbGkvjnvxF&#10;j1OsRQ7hUKKGJsa+lDJUDVkMU9cTZ+7mvMWYoa+l8fjM4baTM6Xm0mLLuaHBnvYNVffTr9Wg7tfb&#10;wh9oiMNP+k7HnSkWqtB6/J52KxCRUvwX/7mPRkMxy/PzmXw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qixxvwAAANwAAAAPAAAAAAAAAAAAAAAAAJgCAABkcnMvZG93bnJl&#10;di54bWxQSwUGAAAAAAQABAD1AAAAhAMAAAAA&#10;" adj="-11796480,,5400" path="m147367,287993v-25975,605,-51630,-5829,-74246,-18619l144016,144016r3351,143977xe" filled="f" strokecolor="black [3213]" strokeweight=".5pt">
                      <v:stroke joinstyle="miter"/>
                      <v:formulas/>
                      <v:path arrowok="t" o:connecttype="custom" o:connectlocs="147367,287993;73121,269374;144016,144016;147367,287993" o:connectangles="0,0,0,0" textboxrect="0,0,288032,288032"/>
                      <v:textbox>
                        <w:txbxContent>
                          <w:p w:rsidR="00694D35" w:rsidRDefault="00694D35" w:rsidP="009778F7"/>
                        </w:txbxContent>
                      </v:textbox>
                    </v:shape>
                    <v:line id="직선 연결선 921" o:spid="_x0000_s1046" style="position:absolute;visibility:visible;mso-wrap-style:square" from="8985,9138" to="9705,9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ssMYAAADcAAAADwAAAGRycy9kb3ducmV2LnhtbESPQWvCQBSE74X+h+UVequbBDQaXSUU&#10;BNueahWvj+wzSZt9G3a3MfXXu4VCj8PMfMOsNqPpxEDOt5YVpJMEBHFldcu1gsPH9mkOwgdkjZ1l&#10;UvBDHjbr+7sVFtpe+J2GfahFhLAvUEETQl9I6auGDPqJ7Ymjd7bOYIjS1VI7vES46WSWJDNpsOW4&#10;0GBPzw1VX/tvo2BevX66Mi9f0umxz69D9jbbnnKlHh/Gcgki0Bj+w3/tnVawyFL4PROP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HrLDGAAAA3AAAAA8AAAAAAAAA&#10;AAAAAAAAoQIAAGRycy9kb3ducmV2LnhtbFBLBQYAAAAABAAEAPkAAACUAwAAAAA=&#10;" strokecolor="black [3213]"/>
                    <v:shape id="TextBox 51" o:spid="_x0000_s1047" type="#_x0000_t202" style="position:absolute;left:9703;top:6181;width:1644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n8cYA&#10;AADcAAAADwAAAGRycy9kb3ducmV2LnhtbESPT2sCMRTE7wW/Q3hCbzXbbSu6GkULUg968B94fG5e&#10;N4ubl2WT6uqnN4VCj8PM/IYZT1tbiQs1vnSs4LWXgCDOnS65ULDfLV4GIHxA1lg5JgU38jCddJ7G&#10;mGl35Q1dtqEQEcI+QwUmhDqT0ueGLPqeq4mj9+0aiyHKppC6wWuE20qmSdKXFkuOCwZr+jSUn7c/&#10;VsGXfr+v3Hwwe/OmXpvT4rA8flRKPXfb2QhEoDb8h//aS61gmKbweyYe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Ln8cYAAADcAAAADwAAAAAAAAAAAAAAAACYAgAAZHJz&#10;L2Rvd25yZXYueG1sUEsFBgAAAAAEAAQA9QAAAIsDAAAAAA==&#10;" fillcolor="white [3212]" stroked="f">
                      <v:textbox style="mso-fit-shape-to-text:t" inset="0,0,0,0">
                        <w:txbxContent>
                          <w:p w:rsidR="00694D35" w:rsidRDefault="00694D35" w:rsidP="009778F7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310</w:t>
                            </w:r>
                          </w:p>
                        </w:txbxContent>
                      </v:textbox>
                    </v:shape>
                    <v:rect id="직사각형 923" o:spid="_x0000_s1048" style="position:absolute;left:6655;top:3425;width:21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OesUA&#10;AADcAAAADwAAAGRycy9kb3ducmV2LnhtbESP3WoCMRSE7wt9h3AK3tVs1Za6GkX8wSJYqPoAh+R0&#10;d3FzsiRxXX36plDo5TAz3zDTeWdr0ZIPlWMFL/0MBLF2puJCwem4eX4HESKywdoxKbhRgPns8WGK&#10;uXFX/qL2EAuRIBxyVFDG2ORSBl2SxdB3DXHyvp23GJP0hTQerwluaznIsjdpseK0UGJDy5L0+XCx&#10;Cry+t+ftbrjHz2a0PsqTXq5eg1K9p24xARGpi//hv/aHUTAeDOH3TDo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4Q56xQAAANwAAAAPAAAAAAAAAAAAAAAAAJgCAABkcnMv&#10;ZG93bnJldi54bWxQSwUGAAAAAAQABAD1AAAAigMAAAAA&#10;" fillcolor="gray [1629]" strokecolor="black [3213]">
                      <v:textbox>
                        <w:txbxContent>
                          <w:p w:rsidR="00694D35" w:rsidRDefault="00694D35" w:rsidP="009778F7"/>
                        </w:txbxContent>
                      </v:textbox>
                    </v:rect>
                    <v:shape id="TextBox 48" o:spid="_x0000_s1049" type="#_x0000_t202" style="position:absolute;left:1493;top:5775;width:5156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aHsYA&#10;AADcAAAADwAAAGRycy9kb3ducmV2LnhtbESPzWsCMRTE70L/h/AEbzXrJ7oaxRZED/XgF/T4unlu&#10;lm5elk3Ubf/6Rih4HGbmN8x82dhS3Kj2hWMFvW4CgjhzuuBcwem4fp2A8AFZY+mYFPyQh+XipTXH&#10;VLs77+l2CLmIEPYpKjAhVKmUPjNk0XddRRy9i6sthijrXOoa7xFuS9lPkrG0WHBcMFjRu6Hs+3C1&#10;CjZ6+Pvh3iargTfVznytz9vPUalUp92sZiACNeEZ/m9vtYJpfwiP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faHsYAAADcAAAADwAAAAAAAAAAAAAAAACYAgAAZHJz&#10;L2Rvd25yZXYueG1sUEsFBgAAAAAEAAQA9QAAAIsDAAAAAA==&#10;" fillcolor="white [3212]" stroked="f">
                      <v:textbox style="mso-fit-shape-to-text:t" inset="0,0,0,0">
                        <w:txbxContent>
                          <w:p w:rsidR="00694D35" w:rsidRDefault="00694D35" w:rsidP="009778F7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l-GR"/>
                              </w:rPr>
                              <w:t>θ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=0˚, 15˚, </w:t>
                            </w:r>
                          </w:p>
                          <w:p w:rsidR="00694D35" w:rsidRDefault="00694D35" w:rsidP="009778F7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    30˚, 45˚</w:t>
                            </w:r>
                          </w:p>
                        </w:txbxContent>
                      </v:textbox>
                    </v:shape>
                  </v:group>
                  <v:line id="직선 연결선 925" o:spid="_x0000_s1050" style="position:absolute;visibility:visible;mso-wrap-style:square" from="8232,9322" to="8232,10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yqs8YAAADcAAAADwAAAGRycy9kb3ducmV2LnhtbESPQWvCQBSE74X+h+UVeqsbAxqNrhIK&#10;gm1PtRWvj+wzic2+DbtrTP31bqHgcZiZb5jlejCt6Mn5xrKC8SgBQVxa3XCl4Ptr8zID4QOyxtYy&#10;KfglD+vV48MSc20v/En9LlQiQtjnqKAOocul9GVNBv3IdsTRO1pnMETpKqkdXiLctDJNkqk02HBc&#10;qLGj15rKn93ZKJiV7ydXZMXbeLLvsmuffkw3h0yp56ehWIAINIR7+L+91Qrm6QT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8qrPGAAAA3AAAAA8AAAAAAAAA&#10;AAAAAAAAoQIAAGRycy9kb3ducmV2LnhtbFBLBQYAAAAABAAEAPkAAACUAwAAAAA=&#10;" strokecolor="black [3213]"/>
                  <v:line id="직선 연결선 926" o:spid="_x0000_s1051" style="position:absolute;visibility:visible;mso-wrap-style:square" from="8599,9344" to="8599,10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40xMYAAADcAAAADwAAAGRycy9kb3ducmV2LnhtbESPQWvCQBSE74X+h+UVeqsbA000ukoo&#10;CG091SpeH9lnkjb7NuxuY+qvd4VCj8PMfMMs16PpxEDOt5YVTCcJCOLK6pZrBfvPzdMMhA/IGjvL&#10;pOCXPKxX93dLLLQ98wcNu1CLCGFfoIImhL6Q0lcNGfQT2xNH72SdwRClq6V2eI5w08k0STJpsOW4&#10;0GBPLw1V37sfo2BWvX+5Mi/fps+HPr8M6TbbHHOlHh/GcgEi0Bj+w3/tV61gnmZwOxOP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uNMTGAAAA3AAAAA8AAAAAAAAA&#10;AAAAAAAAoQIAAGRycy9kb3ducmV2LnhtbFBLBQYAAAAABAAEAPkAAACUAwAAAAA=&#10;" strokecolor="black [3213]"/>
                  <v:shape id="직선 화살표 연결선 927" o:spid="_x0000_s1052" type="#_x0000_t32" style="position:absolute;left:7165;top:9704;width:108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Zg/8UAAADcAAAADwAAAGRycy9kb3ducmV2LnhtbESPQWvCQBSE7wX/w/KE3upGhbZGV7GC&#10;0FOxqQrentlnEsy+TXe3Sfrv3YLQ4zAz3zCLVW9q0ZLzlWUF41ECgji3uuJCwf5r+/QKwgdkjbVl&#10;UvBLHlbLwcMCU207/qQ2C4WIEPYpKihDaFIpfV6SQT+yDXH0LtYZDFG6QmqHXYSbWk6S5FkarDgu&#10;lNjQpqT8mv0YBc1GnjP+OBzDerq7fLf7t1PneqUeh/16DiJQH/7D9/a7VjCbvMDfmX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Zg/8UAAADcAAAADwAAAAAAAAAA&#10;AAAAAAChAgAAZHJzL2Rvd25yZXYueG1sUEsFBgAAAAAEAAQA+QAAAJMDAAAAAA==&#10;" strokecolor="black [3213]">
                    <v:stroke startarrowwidth="narrow" startarrowlength="short" endarrow="open" endarrowwidth="narrow" endarrowlength="short"/>
                  </v:shape>
                  <v:shape id="직선 화살표 연결선 928" o:spid="_x0000_s1053" type="#_x0000_t32" style="position:absolute;left:8689;top:9715;width:108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xejsMAAADcAAAADwAAAGRycy9kb3ducmV2LnhtbERPPW/CMBDdK/EfrEPq1jgwVDSNiSIE&#10;KAMdCu3Q7YiPJCI+R7Yh4d/XQ6WOT+87LybTizs531lWsEhSEMS11R03Cr5Ou5cVCB+QNfaWScGD&#10;PBTr2VOOmbYjf9L9GBoRQ9hnqKANYcik9HVLBn1iB+LIXawzGCJ0jdQOxxhuerlM01dpsOPY0OJA&#10;m5bq6/FmFFQrt73czOmw+ynl2Tj5/bHfLpR6nk/lO4hAU/gX/7krreBtGdfGM/EI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MXo7DAAAA3AAAAA8AAAAAAAAAAAAA&#10;AAAAoQIAAGRycy9kb3ducmV2LnhtbFBLBQYAAAAABAAEAPkAAACRAwAAAAA=&#10;" strokecolor="black [3213]">
                    <v:stroke startarrow="open" startarrowwidth="narrow" startarrowlength="short" endarrowwidth="narrow" endarrowlength="short"/>
                  </v:shape>
                  <v:shape id="TextBox 81" o:spid="_x0000_s1054" type="#_x0000_t202" style="position:absolute;left:8114;top:10087;width:597;height:1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1gMYA&#10;AADcAAAADwAAAGRycy9kb3ducmV2LnhtbESPT2sCMRTE70K/Q3gFb5qt1aKrUWxB9KCH+gc8Pjev&#10;m6Wbl2UTddtPbwTB4zAzv2Ems8aW4kK1LxwreOsmIIgzpwvOFex3i84QhA/IGkvHpOCPPMymL60J&#10;ptpd+Zsu25CLCGGfogITQpVK6TNDFn3XVcTR+3G1xRBlnUtd4zXCbSl7SfIhLRYcFwxW9GUo+92e&#10;rYKl7v+v3edw/u5NtTGnxWF1HJRKtV+b+RhEoCY8w4/2SisY9UZ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Z1gMYAAADcAAAADwAAAAAAAAAAAAAAAACYAgAAZHJz&#10;L2Rvd25yZXYueG1sUEsFBgAAAAAEAAQA9QAAAIsDAAAAAA==&#10;" fillcolor="white [3212]" stroked="f">
                    <v:textbox style="mso-fit-shape-to-text:t" inset="0,0,0,0">
                      <w:txbxContent>
                        <w:p w:rsidR="00694D35" w:rsidRDefault="00694D35" w:rsidP="009778F7">
                          <w:pPr>
                            <w:pStyle w:val="a8"/>
                            <w:wordWrap w:val="0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TextBox 71" o:spid="_x0000_s1055" type="#_x0000_t202" style="position:absolute;width:298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o0ZcEA&#10;AADcAAAADwAAAGRycy9kb3ducmV2LnhtbERPu2rDMBTdC/0HcQtdSi07gdC4lk0pKYRseSzdLtKt&#10;bWpdGUuxnXx9NAQyHs67qGbbiZEG3zpWkCUpCGLtTMu1gtPx5/0DhA/IBjvHpOBCHqry+anA3LiJ&#10;9zQeQi1iCPscFTQh9LmUXjdk0SeuJ47cnxsshgiHWpoBpxhuO7lI05W02HJsaLCn74b0/+FsFazm&#10;Tf+2W9Niuupu5N9rlgXKlHp9mb8+QQSaw0N8d2+NgvUyzo9n4hG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qNGXBAAAA3AAAAA8AAAAAAAAAAAAAAAAAmAIAAGRycy9kb3du&#10;cmV2LnhtbFBLBQYAAAAABAAEAPUAAACGAwAAAAA=&#10;" filled="f" stroked="f">
                  <v:textbox style="mso-fit-shape-to-text:t" inset="0,0,0,0">
                    <w:txbxContent>
                      <w:p w:rsidR="00694D35" w:rsidRDefault="00694D35" w:rsidP="009778F7">
                        <w:pPr>
                          <w:pStyle w:val="a8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(</w:t>
                        </w:r>
                        <w:proofErr w:type="gramStart"/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mm</w:t>
                        </w:r>
                        <w:proofErr w:type="gramEnd"/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35320">
        <w:rPr>
          <w:rFonts w:asciiTheme="majorHAnsi" w:hAnsiTheme="majorHAnsi" w:cstheme="majorHAnsi"/>
          <w:noProof/>
          <w:sz w:val="24"/>
          <w:szCs w:val="24"/>
          <w:lang w:eastAsia="ko-K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1F8E217" wp14:editId="740693E6">
                <wp:simplePos x="0" y="0"/>
                <wp:positionH relativeFrom="column">
                  <wp:posOffset>4333240</wp:posOffset>
                </wp:positionH>
                <wp:positionV relativeFrom="paragraph">
                  <wp:posOffset>147625</wp:posOffset>
                </wp:positionV>
                <wp:extent cx="1510665" cy="1405890"/>
                <wp:effectExtent l="0" t="0" r="13335" b="22860"/>
                <wp:wrapNone/>
                <wp:docPr id="931" name="그룹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1405890"/>
                          <a:chOff x="0" y="0"/>
                          <a:chExt cx="1510904" cy="1406307"/>
                        </a:xfrm>
                      </wpg:grpSpPr>
                      <wpg:grpSp>
                        <wpg:cNvPr id="932" name="그룹 932"/>
                        <wpg:cNvGrpSpPr/>
                        <wpg:grpSpPr>
                          <a:xfrm>
                            <a:off x="83505" y="215166"/>
                            <a:ext cx="1427399" cy="1191141"/>
                            <a:chOff x="83505" y="215166"/>
                            <a:chExt cx="1427399" cy="1191141"/>
                          </a:xfrm>
                        </wpg:grpSpPr>
                        <wpg:grpSp>
                          <wpg:cNvPr id="933" name="그룹 933"/>
                          <wpg:cNvGrpSpPr/>
                          <wpg:grpSpPr>
                            <a:xfrm>
                              <a:off x="83505" y="215166"/>
                              <a:ext cx="1427399" cy="1191141"/>
                              <a:chOff x="83505" y="215166"/>
                              <a:chExt cx="1427399" cy="1191141"/>
                            </a:xfrm>
                          </wpg:grpSpPr>
                          <wps:wsp>
                            <wps:cNvPr id="934" name="직사각형 934"/>
                            <wps:cNvSpPr/>
                            <wps:spPr>
                              <a:xfrm>
                                <a:off x="141929" y="483987"/>
                                <a:ext cx="1317599" cy="922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9778F7"/>
                              </w:txbxContent>
                            </wps:txbx>
                            <wps:bodyPr rtlCol="0" anchor="ctr"/>
                          </wps:wsp>
                          <wps:wsp>
                            <wps:cNvPr id="935" name="직사각형 935"/>
                            <wps:cNvSpPr/>
                            <wps:spPr>
                              <a:xfrm>
                                <a:off x="83505" y="443325"/>
                                <a:ext cx="1427399" cy="43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9778F7"/>
                              </w:txbxContent>
                            </wps:txbx>
                            <wps:bodyPr rtlCol="0" anchor="ctr"/>
                          </wps:wsp>
                          <wps:wsp>
                            <wps:cNvPr id="936" name="직사각형 936"/>
                            <wps:cNvSpPr/>
                            <wps:spPr>
                              <a:xfrm>
                                <a:off x="781810" y="423234"/>
                                <a:ext cx="36000" cy="54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9778F7"/>
                              </w:txbxContent>
                            </wps:txbx>
                            <wps:bodyPr rtlCol="0" anchor="ctr"/>
                          </wps:wsp>
                          <wps:wsp>
                            <wps:cNvPr id="937" name="직사각형 937"/>
                            <wps:cNvSpPr/>
                            <wps:spPr>
                              <a:xfrm>
                                <a:off x="715638" y="421904"/>
                                <a:ext cx="36000" cy="54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9778F7"/>
                              </w:txbxContent>
                            </wps:txbx>
                            <wps:bodyPr rtlCol="0" anchor="ctr"/>
                          </wps:wsp>
                          <wps:wsp>
                            <wps:cNvPr id="938" name="직사각형 938"/>
                            <wps:cNvSpPr/>
                            <wps:spPr>
                              <a:xfrm>
                                <a:off x="850128" y="422467"/>
                                <a:ext cx="36000" cy="54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9778F7"/>
                              </w:txbxContent>
                            </wps:txbx>
                            <wps:bodyPr rtlCol="0" anchor="ctr"/>
                          </wps:wsp>
                          <wps:wsp>
                            <wps:cNvPr id="939" name="직선 연결선 939"/>
                            <wps:cNvCnPr/>
                            <wps:spPr>
                              <a:xfrm>
                                <a:off x="731219" y="288490"/>
                                <a:ext cx="0" cy="72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0" name="직선 연결선 940"/>
                            <wps:cNvCnPr/>
                            <wps:spPr>
                              <a:xfrm>
                                <a:off x="809357" y="290623"/>
                                <a:ext cx="0" cy="72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1" name="직선 화살표 연결선 941"/>
                            <wps:cNvCnPr/>
                            <wps:spPr>
                              <a:xfrm flipV="1">
                                <a:off x="624586" y="326623"/>
                                <a:ext cx="108000" cy="2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none" w="sm" len="sm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2" name="직선 화살표 연결선 942"/>
                            <wps:cNvCnPr/>
                            <wps:spPr>
                              <a:xfrm flipV="1">
                                <a:off x="804594" y="330844"/>
                                <a:ext cx="108000" cy="2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arrow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3" name="TextBox 60"/>
                            <wps:cNvSpPr txBox="1"/>
                            <wps:spPr>
                              <a:xfrm>
                                <a:off x="235811" y="215166"/>
                                <a:ext cx="535305" cy="1022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94D35" w:rsidRDefault="00694D35" w:rsidP="009778F7">
                                  <w:pPr>
                                    <w:pStyle w:val="a8"/>
                                    <w:wordWrap w:val="0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3D, 5D, 7D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spAutoFit/>
                            </wps:bodyPr>
                          </wps:wsp>
                          <wps:wsp>
                            <wps:cNvPr id="944" name="직선 화살표 연결선 944"/>
                            <wps:cNvCnPr/>
                            <wps:spPr>
                              <a:xfrm flipV="1">
                                <a:off x="966133" y="430408"/>
                                <a:ext cx="1142" cy="54000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arrow" w="sm" len="sm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5" name="직선 연결선 945"/>
                            <wps:cNvCnPr/>
                            <wps:spPr>
                              <a:xfrm>
                                <a:off x="731219" y="451812"/>
                                <a:ext cx="0" cy="612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lgDashDot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6" name="직선 연결선 946"/>
                            <wps:cNvCnPr/>
                            <wps:spPr>
                              <a:xfrm flipH="1">
                                <a:off x="411617" y="451811"/>
                                <a:ext cx="299485" cy="504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lgDashDot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7" name="원형 947"/>
                            <wps:cNvSpPr/>
                            <wps:spPr>
                              <a:xfrm>
                                <a:off x="570562" y="302919"/>
                                <a:ext cx="288032" cy="288032"/>
                              </a:xfrm>
                              <a:prstGeom prst="pie">
                                <a:avLst>
                                  <a:gd name="adj1" fmla="val 5319993"/>
                                  <a:gd name="adj2" fmla="val 7169400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9778F7"/>
                              </w:txbxContent>
                            </wps:txbx>
                            <wps:bodyPr rtlCol="0" anchor="ctr"/>
                          </wps:wsp>
                          <wps:wsp>
                            <wps:cNvPr id="948" name="직선 연결선 948"/>
                            <wps:cNvCnPr/>
                            <wps:spPr>
                              <a:xfrm>
                                <a:off x="924795" y="964627"/>
                                <a:ext cx="72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9" name="TextBox 70"/>
                            <wps:cNvSpPr txBox="1"/>
                            <wps:spPr>
                              <a:xfrm>
                                <a:off x="996637" y="668944"/>
                                <a:ext cx="163830" cy="102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:rsidR="00694D35" w:rsidRDefault="00694D35" w:rsidP="009778F7">
                                  <w:pPr>
                                    <w:pStyle w:val="a8"/>
                                    <w:wordWrap w:val="0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330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spAutoFit/>
                            </wps:bodyPr>
                          </wps:wsp>
                          <wps:wsp>
                            <wps:cNvPr id="950" name="직사각형 950"/>
                            <wps:cNvSpPr/>
                            <wps:spPr>
                              <a:xfrm>
                                <a:off x="691810" y="402858"/>
                                <a:ext cx="216000" cy="3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9778F7"/>
                              </w:txbxContent>
                            </wps:txbx>
                            <wps:bodyPr rtlCol="0" anchor="ctr"/>
                          </wps:wsp>
                          <wps:wsp>
                            <wps:cNvPr id="951" name="TextBox 68"/>
                            <wps:cNvSpPr txBox="1"/>
                            <wps:spPr>
                              <a:xfrm>
                                <a:off x="173333" y="628331"/>
                                <a:ext cx="514350" cy="204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:rsidR="00694D35" w:rsidRDefault="00694D35" w:rsidP="009778F7">
                                  <w:pPr>
                                    <w:pStyle w:val="a8"/>
                                    <w:wordWrap w:val="0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:lang w:val="el-GR"/>
                                    </w:rPr>
                                    <w:t>θ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=0˚, 15˚, </w:t>
                                  </w:r>
                                </w:p>
                                <w:p w:rsidR="00694D35" w:rsidRDefault="00694D35" w:rsidP="009778F7">
                                  <w:pPr>
                                    <w:pStyle w:val="a8"/>
                                    <w:wordWrap w:val="0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    30˚, 45˚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spAutoFit/>
                            </wps:bodyPr>
                          </wps:wsp>
                        </wpg:grpSp>
                        <wps:wsp>
                          <wps:cNvPr id="952" name="직선 연결선 952"/>
                          <wps:cNvCnPr/>
                          <wps:spPr>
                            <a:xfrm>
                              <a:off x="851502" y="983618"/>
                              <a:ext cx="0" cy="72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3" name="직선 연결선 953"/>
                          <wps:cNvCnPr/>
                          <wps:spPr>
                            <a:xfrm>
                              <a:off x="888190" y="985751"/>
                              <a:ext cx="0" cy="72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4" name="직선 화살표 연결선 954"/>
                          <wps:cNvCnPr/>
                          <wps:spPr>
                            <a:xfrm flipV="1">
                              <a:off x="744869" y="1021751"/>
                              <a:ext cx="108000" cy="2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none" w="sm" len="sm"/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5" name="직선 화살표 연결선 955"/>
                          <wps:cNvCnPr/>
                          <wps:spPr>
                            <a:xfrm flipV="1">
                              <a:off x="897269" y="1022889"/>
                              <a:ext cx="108000" cy="2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arrow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6" name="TextBox 86"/>
                          <wps:cNvSpPr txBox="1"/>
                          <wps:spPr>
                            <a:xfrm>
                              <a:off x="839786" y="1062291"/>
                              <a:ext cx="59690" cy="1022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694D35" w:rsidRDefault="00694D35" w:rsidP="009778F7">
                                <w:pPr>
                                  <w:pStyle w:val="a8"/>
                                  <w:wordWrap w:val="0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s:wsp>
                        <wps:cNvPr id="957" name="TextBox 72"/>
                        <wps:cNvSpPr txBox="1"/>
                        <wps:spPr>
                          <a:xfrm>
                            <a:off x="0" y="0"/>
                            <a:ext cx="298450" cy="131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94D35" w:rsidRDefault="00694D35" w:rsidP="009778F7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mm</w:t>
                              </w:r>
                              <w:proofErr w:type="gramEnd"/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2" o:spid="_x0000_s1056" style="position:absolute;left:0;text-align:left;margin-left:341.2pt;margin-top:11.6pt;width:118.95pt;height:110.7pt;z-index:251686912" coordsize="15109,1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">
                <v:group id="그룹 932" o:spid="_x0000_s1057" style="position:absolute;left:835;top:2151;width:14274;height:11912" coordorigin="835,2151" coordsize="14273,11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group id="그룹 933" o:spid="_x0000_s1058" style="position:absolute;left:835;top:2151;width:14274;height:11912" coordorigin="835,2151" coordsize="14273,11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  <v:rect id="직사각형 934" o:spid="_x0000_s1059" style="position:absolute;left:1419;top:4839;width:13176;height:9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cocQA&#10;AADcAAAADwAAAGRycy9kb3ducmV2LnhtbESPQU/CQBSE7yT8h80j8Wa3oEGpLAQwKngT1PNL99E2&#10;9L1tuisUfr1rYsJxMjPfZKbzjmt1pNZXTgwMkxQUSe5sJYWBz93L7SMoH1As1k7IwJk8zGf93hQz&#10;607yQcdtKFSEiM/QQBlCk2nt85IYfeIakujtXcsYomwLbVs8RTjXepSmY81YSVwosaFVSflh+8MG&#10;+F2Wzddbijwaby6e89eH5+rbmJtBt3gCFagL1/B/e20NTO7u4e9MPAJ6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GnKHEAAAA3AAAAA8AAAAAAAAAAAAAAAAAmAIAAGRycy9k&#10;b3ducmV2LnhtbFBLBQYAAAAABAAEAPUAAACJAwAAAAA=&#10;" fillcolor="white [3212]" strokecolor="black [3213]" strokeweight="1pt">
                      <v:textbox>
                        <w:txbxContent>
                          <w:p w:rsidR="00694D35" w:rsidRDefault="00694D35" w:rsidP="009778F7"/>
                        </w:txbxContent>
                      </v:textbox>
                    </v:rect>
                    <v:rect id="직사각형 935" o:spid="_x0000_s1060" style="position:absolute;left:835;top:4433;width:14274;height:4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LYcMA&#10;AADcAAAADwAAAGRycy9kb3ducmV2LnhtbESPwWrDMBBE74H+g9hCbrHclpbEtRKKIVD3Zie5L9bG&#10;MrVWrqXEzt9HhUKPw8y8YfLdbHtxpdF3jhU8JSkI4sbpjlsFx8N+tQbhA7LG3jEpuJGH3fZhkWOm&#10;3cQVXevQighhn6ECE8KQSekbQxZ94gbi6J3daDFEObZSjzhFuO3lc5q+SYsdxwWDAxWGmu/6YhWk&#10;bflzcFM5mTUXRXHrqy88VUotH+ePdxCB5vAf/mt/agWbl1f4PR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QLYcMAAADcAAAADwAAAAAAAAAAAAAAAACYAgAAZHJzL2Rv&#10;d25yZXYueG1sUEsFBgAAAAAEAAQA9QAAAIgDAAAAAA==&#10;" fillcolor="#d8d8d8 [2732]" strokecolor="black [3213]" strokeweight="1pt">
                      <v:textbox>
                        <w:txbxContent>
                          <w:p w:rsidR="00694D35" w:rsidRDefault="00694D35" w:rsidP="009778F7"/>
                        </w:txbxContent>
                      </v:textbox>
                    </v:rect>
                    <v:rect id="직사각형 936" o:spid="_x0000_s1061" style="position:absolute;left:7818;top:4232;width:36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0/sMA&#10;AADcAAAADwAAAGRycy9kb3ducmV2LnhtbERPy2oCMRTdF/yHcIXuNNGC1dEog7ZQqC587S+T68zo&#10;5GacpDr9e1MQujiLw3lxZovWVuJGjS8daxj0FQjizJmScw2H/WdvDMIHZIOVY9LwSx4W887LDBPj&#10;7ryl2y7kIpawT1BDEUKdSOmzgiz6vquJo3ZyjcUQaZNL0+A9lttKDpUaSYslx4UCa1oWlF12P1aD&#10;TVWVrjbn1fvxqj6y4fr7EqH1a7dNpyACteHf/Ex/GQ2TtxH8nY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t0/sMAAADcAAAADwAAAAAAAAAAAAAAAACYAgAAZHJzL2Rv&#10;d25yZXYueG1sUEsFBgAAAAAEAAQA9QAAAIgDAAAAAA==&#10;" fillcolor="#bfbfbf [2412]" strokecolor="black [3213]">
                      <v:textbox>
                        <w:txbxContent>
                          <w:p w:rsidR="00694D35" w:rsidRDefault="00694D35" w:rsidP="009778F7"/>
                        </w:txbxContent>
                      </v:textbox>
                    </v:rect>
                    <v:rect id="직사각형 937" o:spid="_x0000_s1062" style="position:absolute;left:7156;top:4219;width:36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RZcMA&#10;AADcAAAADwAAAGRycy9kb3ducmV2LnhtbERPy2oCMRTdF/oP4Ra606QKPkajDGqhYF342l8m15mp&#10;k5txkur496YgdHEWh/PiTOetrcSVGl861vDRVSCIM2dKzjUc9p+dEQgfkA1WjknDnTzMZ68vU0yM&#10;u/GWrruQi1jCPkENRQh1IqXPCrLou64mjtrJNRZDpE0uTYO3WG4r2VNqIC2WHBcKrGlRUHbe/VoN&#10;NlVVutz8LIfHi1plve/1OULr97c2nYAI1IZ/8zP9ZTSM+0P4Ox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fRZcMAAADcAAAADwAAAAAAAAAAAAAAAACYAgAAZHJzL2Rv&#10;d25yZXYueG1sUEsFBgAAAAAEAAQA9QAAAIgDAAAAAA==&#10;" fillcolor="#bfbfbf [2412]" strokecolor="black [3213]">
                      <v:textbox>
                        <w:txbxContent>
                          <w:p w:rsidR="00694D35" w:rsidRDefault="00694D35" w:rsidP="009778F7"/>
                        </w:txbxContent>
                      </v:textbox>
                    </v:rect>
                    <v:rect id="직사각형 938" o:spid="_x0000_s1063" style="position:absolute;left:8501;top:4224;width:36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hFF8YA&#10;AADcAAAADwAAAGRycy9kb3ducmV2LnhtbESPQU/CQBCF7yb8h82QeJNdMQGsLKQRTUyAA1Xvk+7Y&#10;VrqztbtC+ffMwcTDHCbz5r33LdeDb9WJ+tgEtnA/MaCIy+Aarix8vL/eLUDFhOywDUwWLhRhvRrd&#10;LDFz4cwHOhWpUmLCMUMLdUpdpnUsa/IYJ6EjlttX6D0mWftKux7PYu5bPTVmpj02LAk1dvRcU3ks&#10;fr0Fn5s23+y/N/PPH/NSTnfbo4y1t+MhfwKVaEj/4r/vN2fh8UHaCoyAgF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hFF8YAAADcAAAADwAAAAAAAAAAAAAAAACYAgAAZHJz&#10;L2Rvd25yZXYueG1sUEsFBgAAAAAEAAQA9QAAAIsDAAAAAA==&#10;" fillcolor="#bfbfbf [2412]" strokecolor="black [3213]">
                      <v:textbox>
                        <w:txbxContent>
                          <w:p w:rsidR="00694D35" w:rsidRDefault="00694D35" w:rsidP="009778F7"/>
                        </w:txbxContent>
                      </v:textbox>
                    </v:rect>
                    <v:line id="직선 연결선 939" o:spid="_x0000_s1064" style="position:absolute;visibility:visible;mso-wrap-style:square" from="7312,2884" to="7312,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g2a8YAAADcAAAADwAAAGRycy9kb3ducmV2LnhtbESPQWvCQBSE70L/w/IK3nSjUqOpqwRB&#10;UHuqben1kX1Notm3YXeNqb++Wyj0OMzMN8xq05tGdOR8bVnBZJyAIC6srrlU8P62Gy1A+ICssbFM&#10;Cr7Jw2b9MFhhpu2NX6k7hVJECPsMFVQhtJmUvqjIoB/bljh6X9YZDFG6UmqHtwg3jZwmyVwarDku&#10;VNjStqLicroaBYvieHZ5mh8mTx9teu+mL/PdZ6rU8LHPn0EE6sN/+K+91wqWsyX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oNmvGAAAA3AAAAA8AAAAAAAAA&#10;AAAAAAAAoQIAAGRycy9kb3ducmV2LnhtbFBLBQYAAAAABAAEAPkAAACUAwAAAAA=&#10;" strokecolor="black [3213]"/>
                    <v:line id="직선 연결선 940" o:spid="_x0000_s1065" style="position:absolute;visibility:visible;mso-wrap-style:square" from="8093,2906" to="8093,3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Tsi8MAAADcAAAADwAAAGRycy9kb3ducmV2LnhtbERPy2rCQBTdC/7DcIXudKK0RqOjBEHo&#10;Y1UfuL1krkk0cyfMTGPar+8sCl0eznu97U0jOnK+tqxgOklAEBdW11wqOB334wUIH5A1NpZJwTd5&#10;2G6GgzVm2j74k7pDKEUMYZ+hgiqENpPSFxUZ9BPbEkfuap3BEKErpXb4iOGmkbMkmUuDNceGClva&#10;VVTcD19GwaJ4v7k8zd+mL+c2/elmH/P9JVXqadTnKxCB+vAv/nO/agXL5zg/no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U7IvDAAAA3AAAAA8AAAAAAAAAAAAA&#10;AAAAoQIAAGRycy9kb3ducmV2LnhtbFBLBQYAAAAABAAEAPkAAACRAwAAAAA=&#10;" strokecolor="black [3213]"/>
                    <v:shape id="직선 화살표 연결선 941" o:spid="_x0000_s1066" type="#_x0000_t32" style="position:absolute;left:6245;top:3266;width:108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y4sMUAAADcAAAADwAAAGRycy9kb3ducmV2LnhtbESPQWvCQBSE7wX/w/IKvenGKtKmrqKC&#10;4ElsagVvr9lnEpp9m+5uk/jv3YLQ4zAz3zDzZW9q0ZLzlWUF41ECgji3uuJCwfFjO3wB4QOyxtoy&#10;KbiSh+Vi8DDHVNuO36nNQiEihH2KCsoQmlRKn5dk0I9sQxy9i3UGQ5SukNphF+Gmls9JMpMGK44L&#10;JTa0KSn/zn6NgmYjvzLef57CanK4/LTH9blzvVJPj/3qDUSgPvyH7+2dVvA6HcPfmX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y4sMUAAADcAAAADwAAAAAAAAAA&#10;AAAAAAChAgAAZHJzL2Rvd25yZXYueG1sUEsFBgAAAAAEAAQA+QAAAJMDAAAAAA==&#10;" strokecolor="black [3213]">
                      <v:stroke startarrowwidth="narrow" startarrowlength="short" endarrow="open" endarrowwidth="narrow" endarrowlength="short"/>
                    </v:shape>
                    <v:shape id="직선 화살표 연결선 942" o:spid="_x0000_s1067" type="#_x0000_t32" style="position:absolute;left:8045;top:3308;width:108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uMxMQAAADcAAAADwAAAGRycy9kb3ducmV2LnhtbESPT4vCMBTE74LfITzBm6aKiFuNIqLi&#10;YT2sfw7ens2zLTYvJYna/fZGWNjjMDO/YWaLxlTiSc6XlhUM+gkI4szqknMFp+OmNwHhA7LGyjIp&#10;+CUPi3m7NcNU2xf/0PMQchEh7FNUUIRQp1L6rCCDvm9r4ujdrDMYonS51A5fEW4qOUySsTRYclwo&#10;sKZVQdn98DAKdhO3vj3M8XtzWcqrcfK8364HSnU7zXIKIlAT/sN/7Z1W8DUawudMPAJy/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u4zExAAAANwAAAAPAAAAAAAAAAAA&#10;AAAAAKECAABkcnMvZG93bnJldi54bWxQSwUGAAAAAAQABAD5AAAAkgMAAAAA&#10;" strokecolor="black [3213]">
                      <v:stroke startarrow="open" startarrowwidth="narrow" startarrowlength="short" endarrowwidth="narrow" endarrowlength="short"/>
                    </v:shape>
                    <v:shape id="TextBox 60" o:spid="_x0000_s1068" type="#_x0000_t202" style="position:absolute;left:2358;top:2151;width:5353;height:1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7Zb8QA&#10;AADcAAAADwAAAGRycy9kb3ducmV2LnhtbESPQWvCQBSE7wX/w/KEXopuEiU0qauIWJDetL309sg+&#10;k9Ds25BdkzS/vlsQPA4z8w2z2Y2mET11rrasIF5GIIgLq2suFXx9vi9eQTiPrLGxTAp+ycFuO3va&#10;YK7twGfqL74UAcIuRwWV920upSsqMuiWtiUO3tV2Bn2QXSl1h0OAm0YmUZRKgzWHhQpbOlRU/Fxu&#10;RkE6HtuXj4ySYSqanr+nOPYUK/U8H/dvIDyN/hG+t09aQbZewf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2W/EAAAA3AAAAA8AAAAAAAAAAAAAAAAAmAIAAGRycy9k&#10;b3ducmV2LnhtbFBLBQYAAAAABAAEAPUAAACJAwAAAAA=&#10;" filled="f" stroked="f">
                      <v:textbox style="mso-fit-shape-to-text:t" inset="0,0,0,0">
                        <w:txbxContent>
                          <w:p w:rsidR="00694D35" w:rsidRDefault="00694D35" w:rsidP="009778F7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3D, 5D, 7D</w:t>
                            </w:r>
                          </w:p>
                        </w:txbxContent>
                      </v:textbox>
                    </v:shape>
                    <v:shape id="직선 화살표 연결선 944" o:spid="_x0000_s1069" type="#_x0000_t32" style="position:absolute;left:9661;top:4304;width:11;height:54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B858UAAADcAAAADwAAAGRycy9kb3ducmV2LnhtbESPT2sCMRTE74V+h/AKXkSzFvHPapQi&#10;FUToQVvE4yN57qZuXpZN1PXbm4LQ4zAzv2Hmy9ZV4kpNsJ4VDPoZCGLtjeVCwc/3ujcBESKywcoz&#10;KbhTgOXi9WWOufE33tF1HwuRIBxyVFDGWOdSBl2Sw9D3NXHyTr5xGJNsCmkavCW4q+R7lo2kQ8tp&#10;ocSaViXp8/7iFNjit6sPtbaXz/YcZHf7Nc6OU6U6b+3HDESkNv6Hn+2NUTAdDuHvTDo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B858UAAADcAAAADwAAAAAAAAAA&#10;AAAAAAChAgAAZHJzL2Rvd25yZXYueG1sUEsFBgAAAAAEAAQA+QAAAJMDAAAAAA==&#10;" strokecolor="black [3213]">
                      <v:stroke startarrow="open" startarrowwidth="narrow" startarrowlength="short" endarrow="open" endarrowwidth="narrow" endarrowlength="short"/>
                    </v:shape>
                    <v:line id="직선 연결선 945" o:spid="_x0000_s1070" style="position:absolute;visibility:visible;mso-wrap-style:square" from="7312,4518" to="7312,10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dGNcUAAADcAAAADwAAAGRycy9kb3ducmV2LnhtbESPQWsCMRSE7wX/Q3hCb91stUrdGmUR&#10;hCpe3Fro8bF53SzdvCxJ1O2/N4WCx2FmvmGW68F24kI+tI4VPGc5COLa6ZYbBaeP7dMriBCRNXaO&#10;ScEvBVivRg9LLLS78pEuVWxEgnAoUIGJsS+kDLUhiyFzPXHyvp23GJP0jdQerwluOznJ87m02HJa&#10;MNjTxlD9U52tgq+6XJS7UG29OU4PJzzs9uZzptTjeCjfQEQa4j38337XChYvM/g7k46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dGNcUAAADcAAAADwAAAAAAAAAA&#10;AAAAAAChAgAAZHJzL2Rvd25yZXYueG1sUEsFBgAAAAAEAAQA+QAAAJMDAAAAAA==&#10;" strokecolor="black [3213]" strokeweight=".5pt">
                      <v:stroke dashstyle="longDashDotDot"/>
                    </v:line>
                    <v:line id="직선 연결선 946" o:spid="_x0000_s1071" style="position:absolute;flip:x;visibility:visible;mso-wrap-style:square" from="4116,4518" to="7111,9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+ZpsQAAADcAAAADwAAAGRycy9kb3ducmV2LnhtbESPQWvCQBSE7wX/w/IEb81GKVqjq6hQ&#10;8VRpquDxkX1NUrNvY3aN6b93BaHHYWa+YebLzlSipcaVlhUMoxgEcWZ1ybmCw/fH6zsI55E1VpZJ&#10;wR85WC56L3NMtL3xF7Wpz0WAsEtQQeF9nUjpsoIMusjWxMH7sY1BH2STS93gLcBNJUdxPJYGSw4L&#10;Bda0KSg7p1ejIP2d0Ge7Gk06eTzRfrs+0PASKzXod6sZCE+d/w8/2zutYPo2hseZc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mmxAAAANwAAAAPAAAAAAAAAAAA&#10;AAAAAKECAABkcnMvZG93bnJldi54bWxQSwUGAAAAAAQABAD5AAAAkgMAAAAA&#10;" strokecolor="black [3213]" strokeweight=".5pt">
                      <v:stroke dashstyle="longDashDotDot"/>
                    </v:line>
                    <v:shape id="원형 947" o:spid="_x0000_s1072" style="position:absolute;left:5705;top:3029;width:2880;height:2880;visibility:visible;mso-wrap-style:square;v-text-anchor:middle" coordsize="288032,2880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RpcMA&#10;AADcAAAADwAAAGRycy9kb3ducmV2LnhtbESPQWsCMRSE7wX/Q3hCbzWxlG53NYoUWrxWhba3x+a5&#10;u7h5WZJUs/++EQSPw8x8wyzXyfbiTD50jjXMZwoEce1Mx42Gw/7j6Q1EiMgGe8ekYaQA69XkYYmV&#10;cRf+ovMuNiJDOFSooY1xqKQMdUsWw8wNxNk7Om8xZukbaTxeMtz28lmpV2mx47zQ4kDvLdWn3Z/V&#10;oE6/x8J/0hjHn/SdthtTFqrU+nGaNgsQkVK8h2/trdFQvhRwPZ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xRpcMAAADcAAAADwAAAAAAAAAAAAAAAACYAgAAZHJzL2Rv&#10;d25yZXYueG1sUEsFBgAAAAAEAAQA9QAAAIgDAAAAAA==&#10;" adj="-11796480,,5400" path="m147367,287993v-25975,605,-51630,-5829,-74246,-18619l144016,144016r3351,143977xe" filled="f" strokecolor="black [3213]" strokeweight=".5pt">
                      <v:stroke joinstyle="miter"/>
                      <v:formulas/>
                      <v:path arrowok="t" o:connecttype="custom" o:connectlocs="147367,287993;73121,269374;144016,144016;147367,287993" o:connectangles="0,0,0,0" textboxrect="0,0,288032,288032"/>
                      <v:textbox>
                        <w:txbxContent>
                          <w:p w:rsidR="00694D35" w:rsidRDefault="00694D35" w:rsidP="009778F7"/>
                        </w:txbxContent>
                      </v:textbox>
                    </v:shape>
                    <v:line id="직선 연결선 948" o:spid="_x0000_s1073" style="position:absolute;visibility:visible;mso-wrap-style:square" from="9247,9646" to="9967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LgjcMAAADcAAAADwAAAGRycy9kb3ducmV2LnhtbERPy2rCQBTdC/7DcIXudKK0RqOjBEHo&#10;Y1UfuL1krkk0cyfMTGPar+8sCl0eznu97U0jOnK+tqxgOklAEBdW11wqOB334wUIH5A1NpZJwTd5&#10;2G6GgzVm2j74k7pDKEUMYZ+hgiqENpPSFxUZ9BPbEkfuap3BEKErpXb4iOGmkbMkmUuDNceGClva&#10;VVTcD19GwaJ4v7k8zd+mL+c2/elmH/P9JVXqadTnKxCB+vAv/nO/agXL57g2no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i4I3DAAAA3AAAAA8AAAAAAAAAAAAA&#10;AAAAoQIAAGRycy9kb3ducmV2LnhtbFBLBQYAAAAABAAEAPkAAACRAwAAAAA=&#10;" strokecolor="black [3213]"/>
                    <v:shape id="TextBox 70" o:spid="_x0000_s1074" type="#_x0000_t202" style="position:absolute;left:9966;top:6689;width:1638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QIMUA&#10;AADcAAAADwAAAGRycy9kb3ducmV2LnhtbESPQWsCMRSE74L/ITzBW81atejWKCqIHvRQW8Hj6+a5&#10;Wbp5WTZRt/31Rih4HGbmG2Y6b2wprlT7wrGCfi8BQZw5XXCu4Otz/TIG4QOyxtIxKfglD/NZuzXF&#10;VLsbf9D1EHIRIexTVGBCqFIpfWbIou+5ijh6Z1dbDFHWudQ13iLclvI1Sd6kxYLjgsGKVoayn8PF&#10;Ktjo4d/OLceLgTfV3nyvj9vTqFSq22kW7yACNeEZ/m9vtYLJcAK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ZAgxQAAANwAAAAPAAAAAAAAAAAAAAAAAJgCAABkcnMv&#10;ZG93bnJldi54bWxQSwUGAAAAAAQABAD1AAAAigMAAAAA&#10;" fillcolor="white [3212]" stroked="f">
                      <v:textbox style="mso-fit-shape-to-text:t" inset="0,0,0,0">
                        <w:txbxContent>
                          <w:p w:rsidR="00694D35" w:rsidRDefault="00694D35" w:rsidP="009778F7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330</w:t>
                            </w:r>
                          </w:p>
                        </w:txbxContent>
                      </v:textbox>
                    </v:shape>
                    <v:rect id="직사각형 950" o:spid="_x0000_s1075" style="position:absolute;left:6918;top:4028;width:21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jcMIA&#10;AADcAAAADwAAAGRycy9kb3ducmV2LnhtbERPy2oCMRTdC/2HcAvuaqZVi45GKT6wFFrw8QGX5HZm&#10;cHIzJHEc/fpmUXB5OO/5srO1aMmHyrGC10EGglg7U3Gh4HTcvkxAhIhssHZMCm4UYLl46s0xN+7K&#10;e2oPsRAphEOOCsoYm1zKoEuyGAauIU7cr/MWY4K+kMbjNYXbWr5l2bu0WHFqKLGhVUn6fLhYBV7f&#10;2/Pua/iNP81oc5QnvVqPg1L95+5jBiJSFx/if/enUTAdp/npTD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eNwwgAAANwAAAAPAAAAAAAAAAAAAAAAAJgCAABkcnMvZG93&#10;bnJldi54bWxQSwUGAAAAAAQABAD1AAAAhwMAAAAA&#10;" fillcolor="gray [1629]" strokecolor="black [3213]">
                      <v:textbox>
                        <w:txbxContent>
                          <w:p w:rsidR="00694D35" w:rsidRDefault="00694D35" w:rsidP="009778F7"/>
                        </w:txbxContent>
                      </v:textbox>
                    </v:rect>
                    <v:shape id="TextBox 68" o:spid="_x0000_s1076" type="#_x0000_t202" style="position:absolute;left:1733;top:6283;width:5143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YK+8YA&#10;AADcAAAADwAAAGRycy9kb3ducmV2LnhtbESPQWvCQBSE70L/w/IKvekmtoqmbsQWRA/1oK3g8Zl9&#10;zQazb0N21bS/vlsQPA4z8w0zm3e2FhdqfeVYQTpIQBAXTldcKvj6XPYnIHxA1lg7JgU/5GGeP/Rm&#10;mGl35S1ddqEUEcI+QwUmhCaT0heGLPqBa4ij9+1aiyHKtpS6xWuE21oOk2QsLVYcFww29G6oOO3O&#10;VsFKv/x+uLfJ4tmbZmOOy/36MKqVenrsFq8gAnXhHr6111rBdJTC/5l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YK+8YAAADcAAAADwAAAAAAAAAAAAAAAACYAgAAZHJz&#10;L2Rvd25yZXYueG1sUEsFBgAAAAAEAAQA9QAAAIsDAAAAAA==&#10;" fillcolor="white [3212]" stroked="f">
                      <v:textbox style="mso-fit-shape-to-text:t" inset="0,0,0,0">
                        <w:txbxContent>
                          <w:p w:rsidR="00694D35" w:rsidRDefault="00694D35" w:rsidP="009778F7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l-GR"/>
                              </w:rPr>
                              <w:t>θ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=0˚, 15˚, </w:t>
                            </w:r>
                          </w:p>
                          <w:p w:rsidR="00694D35" w:rsidRDefault="00694D35" w:rsidP="009778F7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    30˚, 45˚</w:t>
                            </w:r>
                          </w:p>
                        </w:txbxContent>
                      </v:textbox>
                    </v:shape>
                  </v:group>
                  <v:line id="직선 연결선 952" o:spid="_x0000_s1077" style="position:absolute;visibility:visible;mso-wrap-style:square" from="8515,9836" to="8515,10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NBusYAAADcAAAADwAAAGRycy9kb3ducmV2LnhtbESPQWvCQBSE74X+h+UVeqsbAxqNrhIK&#10;gm1PtRWvj+wzic2+DbtrTP31bqHgcZiZb5jlejCt6Mn5xrKC8SgBQVxa3XCl4Ptr8zID4QOyxtYy&#10;KfglD+vV48MSc20v/En9LlQiQtjnqKAOocul9GVNBv3IdsTRO1pnMETpKqkdXiLctDJNkqk02HBc&#10;qLGj15rKn93ZKJiV7ydXZMXbeLLvsmuffkw3h0yp56ehWIAINIR7+L+91QrmkxT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TQbrGAAAA3AAAAA8AAAAAAAAA&#10;AAAAAAAAoQIAAGRycy9kb3ducmV2LnhtbFBLBQYAAAAABAAEAPkAAACUAwAAAAA=&#10;" strokecolor="black [3213]"/>
                  <v:line id="직선 연결선 953" o:spid="_x0000_s1078" style="position:absolute;visibility:visible;mso-wrap-style:square" from="8881,9857" to="8881,10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/kIcYAAADcAAAADwAAAGRycy9kb3ducmV2LnhtbESPQWvCQBSE74L/YXlCb7rRotHoKkEQ&#10;bHuqrXh9ZF+T1OzbsLvGtL++Wyj0OMzMN8xm15tGdOR8bVnBdJKAIC6srrlU8P52GC9B+ICssbFM&#10;Cr7Iw247HGww0/bOr9SdQikihH2GCqoQ2kxKX1Rk0E9sSxy9D+sMhihdKbXDe4SbRs6SZCEN1hwX&#10;KmxpX1FxPd2MgmXx/OnyNH+azs9t+t3NXhaHS6rUw6jP1yAC9eE//Nc+agWr+SP8no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f5CHGAAAA3AAAAA8AAAAAAAAA&#10;AAAAAAAAoQIAAGRycy9kb3ducmV2LnhtbFBLBQYAAAAABAAEAPkAAACUAwAAAAA=&#10;" strokecolor="black [3213]"/>
                  <v:shape id="직선 화살표 연결선 954" o:spid="_x0000_s1079" type="#_x0000_t32" style="position:absolute;left:7448;top:10217;width:108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KN9cYAAADcAAAADwAAAGRycy9kb3ducmV2LnhtbESPT2vCQBTE7wW/w/IKvdVNW1s0uooV&#10;Cj1JjX/A2zP7TILZt+nuNonf3i0Uehxm5jfMbNGbWrTkfGVZwdMwAUGcW11xoWC3/Xgcg/ABWWNt&#10;mRRcycNiPribYaptxxtqs1CICGGfooIyhCaV0uclGfRD2xBH72ydwRClK6R22EW4qeVzkrxJgxXH&#10;hRIbWpWUX7Ifo6BZyVPG6/0hLF++zt/t7v3YuV6ph/t+OQURqA//4b/2p1YweR3B75l4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CjfXGAAAA3AAAAA8AAAAAAAAA&#10;AAAAAAAAoQIAAGRycy9kb3ducmV2LnhtbFBLBQYAAAAABAAEAPkAAACUAwAAAAA=&#10;" strokecolor="black [3213]">
                    <v:stroke startarrowwidth="narrow" startarrowlength="short" endarrow="open" endarrowwidth="narrow" endarrowlength="short"/>
                  </v:shape>
                  <v:shape id="직선 화살표 연결선 955" o:spid="_x0000_s1080" type="#_x0000_t32" style="position:absolute;left:8972;top:10228;width:108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CbcQAAADcAAAADwAAAGRycy9kb3ducmV2LnhtbESPQYvCMBSE78L+h/AWvGnqgqLVKLKo&#10;eFgP2t2Dt2fzbIvNS0midv+9EQSPw8x8w8wWranFjZyvLCsY9BMQxLnVFRcKfrN1bwzCB2SNtWVS&#10;8E8eFvOPzgxTbe+8p9shFCJC2KeooAyhSaX0eUkGfd82xNE7W2cwROkKqR3eI9zU8itJRtJgxXGh&#10;xIa+S8ovh6tRsB271flqsp/1cSlPxsm/3WY1UKr72S6nIAK14R1+tbdawWQ4hOe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i4JtxAAAANwAAAAPAAAAAAAAAAAA&#10;AAAAAKECAABkcnMvZG93bnJldi54bWxQSwUGAAAAAAQABAD5AAAAkgMAAAAA&#10;" strokecolor="black [3213]">
                    <v:stroke startarrow="open" startarrowwidth="narrow" startarrowlength="short" endarrowwidth="narrow" endarrowlength="short"/>
                  </v:shape>
                  <v:shape id="TextBox 86" o:spid="_x0000_s1081" type="#_x0000_t202" style="position:absolute;left:8397;top:10622;width:597;height:1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Sj8YA&#10;AADcAAAADwAAAGRycy9kb3ducmV2LnhtbESPT2sCMRTE70K/Q3hCb5pVq+hqFBWkHvTgP+jxdfPc&#10;LN28LJtUt/30TUHwOMzMb5jZorGluFHtC8cKet0EBHHmdMG5gvNp0xmD8AFZY+mYFPyQh8X8pTXD&#10;VLs7H+h2DLmIEPYpKjAhVKmUPjNk0XddRRy9q6sthijrXOoa7xFuS9lPkpG0WHBcMFjR2lD2dfy2&#10;Ct712+/OrcbLgTfV3nxuLtuPYanUa7tZTkEEasIz/GhvtYLJcAT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+Sj8YAAADcAAAADwAAAAAAAAAAAAAAAACYAgAAZHJz&#10;L2Rvd25yZXYueG1sUEsFBgAAAAAEAAQA9QAAAIsDAAAAAA==&#10;" fillcolor="white [3212]" stroked="f">
                    <v:textbox style="mso-fit-shape-to-text:t" inset="0,0,0,0">
                      <w:txbxContent>
                        <w:p w:rsidR="00694D35" w:rsidRDefault="00694D35" w:rsidP="009778F7">
                          <w:pPr>
                            <w:pStyle w:val="a8"/>
                            <w:wordWrap w:val="0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TextBox 72" o:spid="_x0000_s1082" type="#_x0000_t202" style="position:absolute;width:298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JscMA&#10;AADcAAAADwAAAGRycy9kb3ducmV2LnhtbESPQYvCMBSE7wv+h/AEL4umFXS1GkUWBfGm68Xbo3m2&#10;xealNNm2+uuNIHgcZuYbZrnuTCkaql1hWUE8ikAQp1YXnCk4/+2GMxDOI2ssLZOCOzlYr3pfS0y0&#10;bflIzclnIkDYJagg975KpHRpTgbdyFbEwbva2qAPss6krrENcFPKcRRNpcGCw0KOFf3mlN5O/0bB&#10;tNtW34c5jdtHWjZ8ecSxp1ipQb/bLEB46vwn/G7vtYL55Ade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xJscMAAADcAAAADwAAAAAAAAAAAAAAAACYAgAAZHJzL2Rv&#10;d25yZXYueG1sUEsFBgAAAAAEAAQA9QAAAIgDAAAAAA==&#10;" filled="f" stroked="f">
                  <v:textbox style="mso-fit-shape-to-text:t" inset="0,0,0,0">
                    <w:txbxContent>
                      <w:p w:rsidR="00694D35" w:rsidRDefault="00694D35" w:rsidP="009778F7">
                        <w:pPr>
                          <w:pStyle w:val="a8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(</w:t>
                        </w:r>
                        <w:proofErr w:type="gramStart"/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mm</w:t>
                        </w:r>
                        <w:proofErr w:type="gramEnd"/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35320">
        <w:rPr>
          <w:rFonts w:asciiTheme="majorHAnsi" w:hAnsiTheme="majorHAnsi" w:cstheme="majorHAnsi"/>
          <w:noProof/>
          <w:sz w:val="24"/>
          <w:szCs w:val="24"/>
          <w:lang w:eastAsia="ko-K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B64CF06" wp14:editId="2566E562">
                <wp:simplePos x="0" y="0"/>
                <wp:positionH relativeFrom="column">
                  <wp:posOffset>267030</wp:posOffset>
                </wp:positionH>
                <wp:positionV relativeFrom="paragraph">
                  <wp:posOffset>103505</wp:posOffset>
                </wp:positionV>
                <wp:extent cx="1609725" cy="1596390"/>
                <wp:effectExtent l="0" t="0" r="28575" b="0"/>
                <wp:wrapNone/>
                <wp:docPr id="74" name="그룹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596390"/>
                          <a:chOff x="0" y="0"/>
                          <a:chExt cx="1610273" cy="1596636"/>
                        </a:xfrm>
                      </wpg:grpSpPr>
                      <wps:wsp>
                        <wps:cNvPr id="2" name="직사각형 2"/>
                        <wps:cNvSpPr/>
                        <wps:spPr>
                          <a:xfrm>
                            <a:off x="182874" y="443325"/>
                            <a:ext cx="1427399" cy="439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9778F7"/>
                          </w:txbxContent>
                        </wps:txbx>
                        <wps:bodyPr rtlCol="0" anchor="ctr"/>
                      </wps:wsp>
                      <wps:wsp>
                        <wps:cNvPr id="3" name="직사각형 3"/>
                        <wps:cNvSpPr/>
                        <wps:spPr>
                          <a:xfrm>
                            <a:off x="241298" y="483987"/>
                            <a:ext cx="1317599" cy="9223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9778F7"/>
                          </w:txbxContent>
                        </wps:txbx>
                        <wps:bodyPr rtlCol="0" anchor="ctr"/>
                      </wps:wsp>
                      <wps:wsp>
                        <wps:cNvPr id="4" name="직사각형 4"/>
                        <wps:cNvSpPr/>
                        <wps:spPr>
                          <a:xfrm>
                            <a:off x="788573" y="405008"/>
                            <a:ext cx="216000" cy="360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9778F7"/>
                          </w:txbxContent>
                        </wps:txbx>
                        <wps:bodyPr rtlCol="0" anchor="ctr"/>
                      </wps:wsp>
                      <wps:wsp>
                        <wps:cNvPr id="5" name="직선 화살표 연결선 5"/>
                        <wps:cNvCnPr/>
                        <wps:spPr>
                          <a:xfrm flipV="1">
                            <a:off x="788573" y="361582"/>
                            <a:ext cx="216000" cy="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 w="sm" len="sm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TextBox 14"/>
                        <wps:cNvSpPr txBox="1"/>
                        <wps:spPr>
                          <a:xfrm>
                            <a:off x="750214" y="215719"/>
                            <a:ext cx="432435" cy="102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94D35" w:rsidRDefault="00694D35" w:rsidP="009778F7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B=100x100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7" name="직선 화살표 연결선 7"/>
                        <wps:cNvCnPr/>
                        <wps:spPr>
                          <a:xfrm flipV="1">
                            <a:off x="247648" y="1478778"/>
                            <a:ext cx="1296000" cy="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 w="sm" len="sm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TextBox 17"/>
                        <wps:cNvSpPr txBox="1"/>
                        <wps:spPr>
                          <a:xfrm>
                            <a:off x="750177" y="1494401"/>
                            <a:ext cx="258445" cy="102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94D35" w:rsidRDefault="00694D35" w:rsidP="009778F7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9" name="TextBox 18"/>
                        <wps:cNvSpPr txBox="1"/>
                        <wps:spPr>
                          <a:xfrm>
                            <a:off x="182812" y="0"/>
                            <a:ext cx="298450" cy="131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94D35" w:rsidRDefault="00694D35" w:rsidP="009778F7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mm</w:t>
                              </w:r>
                              <w:proofErr w:type="gramEnd"/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10" name="직선 연결선 10"/>
                        <wps:cNvCnPr/>
                        <wps:spPr>
                          <a:xfrm>
                            <a:off x="791153" y="321349"/>
                            <a:ext cx="0" cy="72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직선 연결선 11"/>
                        <wps:cNvCnPr/>
                        <wps:spPr>
                          <a:xfrm>
                            <a:off x="1002522" y="323482"/>
                            <a:ext cx="0" cy="72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직선 연결선 12"/>
                        <wps:cNvCnPr/>
                        <wps:spPr>
                          <a:xfrm>
                            <a:off x="239009" y="1439562"/>
                            <a:ext cx="0" cy="72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직선 연결선 13"/>
                        <wps:cNvCnPr/>
                        <wps:spPr>
                          <a:xfrm>
                            <a:off x="1563728" y="1441695"/>
                            <a:ext cx="0" cy="72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직선 연결선 14"/>
                        <wps:cNvCnPr/>
                        <wps:spPr>
                          <a:xfrm>
                            <a:off x="147957" y="1401544"/>
                            <a:ext cx="7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직선 화살표 연결선 15"/>
                        <wps:cNvCnPr/>
                        <wps:spPr>
                          <a:xfrm flipV="1">
                            <a:off x="184898" y="515324"/>
                            <a:ext cx="0" cy="864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 w="sm" len="sm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TextBox 31"/>
                        <wps:cNvSpPr txBox="1"/>
                        <wps:spPr>
                          <a:xfrm>
                            <a:off x="0" y="868402"/>
                            <a:ext cx="258445" cy="102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94D35" w:rsidRDefault="00694D35" w:rsidP="009778F7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73" o:spid="_x0000_s1083" style="position:absolute;left:0;text-align:left;margin-left:21.05pt;margin-top:8.15pt;width:126.75pt;height:125.7pt;z-index:251684864" coordsize="16102,15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">
                <v:rect id="직사각형 2" o:spid="_x0000_s1084" style="position:absolute;left:1828;top:4433;width:14274;height:4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NBecAA&#10;AADaAAAADwAAAGRycy9kb3ducmV2LnhtbESPwWrDMBBE74H+g9hCb7HcHIJxooRiCDS92U7ui7Wx&#10;TK2VY6mx/fdRodDjMDNvmP1xtr140Og7xwrekxQEceN0x62CS31aZyB8QNbYOyYFC3k4Hl5We8y1&#10;m7ikRxVaESHsc1RgQhhyKX1jyKJP3EAcvZsbLYYox1bqEacIt73cpOlWWuw4LhgcqDDUfFc/VkHa&#10;nu+1m86TybgoiqUvv/BaKvX2On/sQASaw3/4r/2pFWzg90q8AfLw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8NBecAAAADaAAAADwAAAAAAAAAAAAAAAACYAgAAZHJzL2Rvd25y&#10;ZXYueG1sUEsFBgAAAAAEAAQA9QAAAIUDAAAAAA==&#10;" fillcolor="#d8d8d8 [2732]" strokecolor="black [3213]" strokeweight="1pt">
                  <v:textbox>
                    <w:txbxContent>
                      <w:p w:rsidR="00694D35" w:rsidRDefault="00694D35" w:rsidP="009778F7"/>
                    </w:txbxContent>
                  </v:textbox>
                </v:rect>
                <v:rect id="직사각형 3" o:spid="_x0000_s1085" style="position:absolute;left:2412;top:4839;width:13176;height:9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dQcEA&#10;AADaAAAADwAAAGRycy9kb3ducmV2LnhtbESPS4vCQBCE74L/YWjBm05UcCU6irrs87a+zk2mTYLp&#10;npCZ1ez++p0FwWNRVV9Ri1XLlbpS40snBkbDBBRJ5mwpuYHD/mUwA+UDisXKCRn4IQ+rZbezwNS6&#10;m3zRdRdyFSHiUzRQhFCnWvusIEY/dDVJ9M6uYQxRNrm2Dd4inCs9TpKpZiwlLhRY07ag7LL7ZgP8&#10;KZv6+JYgj6cfv56z16fn8mRMv9eu56ACteERvrffrYEJ/F+JN0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WHUHBAAAA2gAAAA8AAAAAAAAAAAAAAAAAmAIAAGRycy9kb3du&#10;cmV2LnhtbFBLBQYAAAAABAAEAPUAAACGAwAAAAA=&#10;" fillcolor="white [3212]" strokecolor="black [3213]" strokeweight="1pt">
                  <v:textbox>
                    <w:txbxContent>
                      <w:p w:rsidR="00694D35" w:rsidRDefault="00694D35" w:rsidP="009778F7"/>
                    </w:txbxContent>
                  </v:textbox>
                </v:rect>
                <v:rect id="직사각형 4" o:spid="_x0000_s1086" style="position:absolute;left:7885;top:4050;width:21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KocQA&#10;AADaAAAADwAAAGRycy9kb3ducmV2LnhtbESPW2sCMRSE3wv+h3AE32rWS0VWo4gXWgotePkBh+S4&#10;u7g5WZK4bvvrm0Khj8PMfMMs152tRUs+VI4VjIYZCGLtTMWFgsv58DwHESKywdoxKfiiAOtV72mJ&#10;uXEPPlJ7ioVIEA45KihjbHIpgy7JYhi6hjh5V+ctxiR9IY3HR4LbWo6zbCYtVpwWSmxoW5K+ne5W&#10;gdff7e31ffKBn810f5YXvd29BKUG/W6zABGpi//hv/abUTCF3yvpBs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JSqHEAAAA2gAAAA8AAAAAAAAAAAAAAAAAmAIAAGRycy9k&#10;b3ducmV2LnhtbFBLBQYAAAAABAAEAPUAAACJAwAAAAA=&#10;" fillcolor="gray [1629]" strokecolor="black [3213]">
                  <v:textbox>
                    <w:txbxContent>
                      <w:p w:rsidR="00694D35" w:rsidRDefault="00694D35" w:rsidP="009778F7"/>
                    </w:txbxContent>
                  </v:textbox>
                </v:rect>
                <v:shape id="직선 화살표 연결선 5" o:spid="_x0000_s1087" type="#_x0000_t32" style="position:absolute;left:7885;top:3615;width:216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lzHMMAAADaAAAADwAAAGRycy9kb3ducmV2LnhtbESPT2sCMRTE74LfITzBi9SsQmu7NYqI&#10;hSL04B/E4yN57kY3L8sm6vbbm0LB4zAzv2Gm89ZV4kZNsJ4VjIYZCGLtjeVCwX739fIOIkRkg5Vn&#10;UvBLAeazbmeKufF33tBtGwuRIBxyVFDGWOdSBl2SwzD0NXHyTr5xGJNsCmkavCe4q+Q4y96kQ8tp&#10;ocSaliXpy/bqFNjiPNCHWtvrqr0EOVj/TLLjh1L9Xrv4BBGpjc/wf/vbKHiFvyvpBs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pcxzDAAAA2gAAAA8AAAAAAAAAAAAA&#10;AAAAoQIAAGRycy9kb3ducmV2LnhtbFBLBQYAAAAABAAEAPkAAACRAwAAAAA=&#10;" strokecolor="black [3213]">
                  <v:stroke startarrow="open" startarrowwidth="narrow" startarrowlength="short" endarrow="open" endarrowwidth="narrow" endarrowlength="short"/>
                </v:shape>
                <v:shape id="TextBox 14" o:spid="_x0000_s1088" type="#_x0000_t202" style="position:absolute;left:7502;top:2157;width:4324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rusEA&#10;AADaAAAADwAAAGRycy9kb3ducmV2LnhtbESPQYvCMBSE78L+h/AWvIim7UF2a2NZFgXxputlb4/m&#10;2Rabl9LEtvrrjSB4HGa+GSbLR9OInjpXW1YQLyIQxIXVNZcKTn/b+RcI55E1NpZJwY0c5OuPSYap&#10;tgMfqD/6UoQSdikqqLxvUyldUZFBt7AtcfDOtjPog+xKqTscQrlpZBJFS2mw5rBQYUu/FRWX49Uo&#10;WI6bdrb/pmS4F03P//c49hQrNf0cf1YgPI3+HX7ROx04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+K7rBAAAA2gAAAA8AAAAAAAAAAAAAAAAAmAIAAGRycy9kb3du&#10;cmV2LnhtbFBLBQYAAAAABAAEAPUAAACGAwAAAAA=&#10;" filled="f" stroked="f">
                  <v:textbox style="mso-fit-shape-to-text:t" inset="0,0,0,0">
                    <w:txbxContent>
                      <w:p w:rsidR="00694D35" w:rsidRDefault="00694D35" w:rsidP="009778F7">
                        <w:pPr>
                          <w:pStyle w:val="a8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B=100x100</w:t>
                        </w:r>
                      </w:p>
                    </w:txbxContent>
                  </v:textbox>
                </v:shape>
                <v:shape id="직선 화살표 연결선 7" o:spid="_x0000_s1089" type="#_x0000_t32" style="position:absolute;left:2476;top:14787;width:1296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dI8MMAAADaAAAADwAAAGRycy9kb3ducmV2LnhtbESPQWsCMRSE7wX/Q3iCF9FsPVRdjSJF&#10;oRQ81Ip4fCTP3ejmZdlE3f57Iwg9DjPzDTNftq4SN2qC9azgfZiBINbeWC4U7H83gwmIEJENVp5J&#10;wR8FWC46b3PMjb/zD912sRAJwiFHBWWMdS5l0CU5DENfEyfv5BuHMcmmkKbBe4K7So6y7EM6tJwW&#10;SqzpsyR92V2dAluc+/pQa3tdt5cg+9/bcXacKtXrtqsZiEht/A+/2l9GwRieV9IN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3SPDDAAAA2gAAAA8AAAAAAAAAAAAA&#10;AAAAoQIAAGRycy9kb3ducmV2LnhtbFBLBQYAAAAABAAEAPkAAACRAwAAAAA=&#10;" strokecolor="black [3213]">
                  <v:stroke startarrow="open" startarrowwidth="narrow" startarrowlength="short" endarrow="open" endarrowwidth="narrow" endarrowlength="short"/>
                </v:shape>
                <v:shape id="TextBox 17" o:spid="_x0000_s1090" type="#_x0000_t202" style="position:absolute;left:7501;top:14944;width:2585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<v:textbox style="mso-fit-shape-to-text:t" inset="0,0,0,0">
                    <w:txbxContent>
                      <w:p w:rsidR="00694D35" w:rsidRDefault="00694D35" w:rsidP="009778F7">
                        <w:pPr>
                          <w:pStyle w:val="a8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1000</w:t>
                        </w:r>
                      </w:p>
                    </w:txbxContent>
                  </v:textbox>
                </v:shape>
                <v:shape id="TextBox 18" o:spid="_x0000_s1091" type="#_x0000_t202" style="position:absolute;left:1828;width:298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yMEA&#10;AADaAAAADwAAAGRycy9kb3ducmV2LnhtbESPQYvCMBSE7wv+h/AEL4um9SC2mhYRF2Rv6l729mie&#10;bbF5KU1su/76jSB4HGbmG2abj6YRPXWutqwgXkQgiAuray4V/Fy+5msQziNrbCyTgj9ykGeTjy2m&#10;2g58ov7sSxEg7FJUUHnfplK6oiKDbmFb4uBdbWfQB9mVUnc4BLhp5DKKVtJgzWGhwpb2FRW3890o&#10;WI2H9vM7oeXwKJqefx9x7ClWajYddxsQnkb/Dr/aR60ggeeVc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hv8jBAAAA2gAAAA8AAAAAAAAAAAAAAAAAmAIAAGRycy9kb3du&#10;cmV2LnhtbFBLBQYAAAAABAAEAPUAAACGAwAAAAA=&#10;" filled="f" stroked="f">
                  <v:textbox style="mso-fit-shape-to-text:t" inset="0,0,0,0">
                    <w:txbxContent>
                      <w:p w:rsidR="00694D35" w:rsidRDefault="00694D35" w:rsidP="009778F7">
                        <w:pPr>
                          <w:pStyle w:val="a8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(</w:t>
                        </w:r>
                        <w:proofErr w:type="gramStart"/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mm</w:t>
                        </w:r>
                        <w:proofErr w:type="gramEnd"/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line id="직선 연결선 10" o:spid="_x0000_s1092" style="position:absolute;visibility:visible;mso-wrap-style:square" from="7911,3213" to="7911,3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uFOMUAAADbAAAADwAAAGRycy9kb3ducmV2LnhtbESPQUvDQBCF7wX/wzKCt3bTgk2I3ZYg&#10;FNSebCteh+yYRLOzYXdNY3+9cxC8zfDevPfNZje5Xo0UYufZwHKRgSKuve24MXA+7ecFqJiQLfae&#10;ycAPRdhtb2YbLK2/8CuNx9QoCeFYooE2paHUOtYtOYwLPxCL9uGDwyRraLQNeJFw1+tVlq21w46l&#10;ocWBHluqv47fzkBRv3yGKq+el/dvQ34dV4f1/j035u52qh5AJZrSv/nv+skKvtDLLzK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uFOMUAAADbAAAADwAAAAAAAAAA&#10;AAAAAAChAgAAZHJzL2Rvd25yZXYueG1sUEsFBgAAAAAEAAQA+QAAAJMDAAAAAA==&#10;" strokecolor="black [3213]"/>
                <v:line id="직선 연결선 11" o:spid="_x0000_s1093" style="position:absolute;visibility:visible;mso-wrap-style:square" from="10025,3234" to="10025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cgo8MAAADbAAAADwAAAGRycy9kb3ducmV2LnhtbERPS2vCQBC+C/6HZQq96SZCTUhdJQhC&#10;W0/1Qa9Ddpqkzc6G3W1M++vdguBtPr7nrDaj6cRAzreWFaTzBARxZXXLtYLTcTfLQfiArLGzTAp+&#10;ycNmPZ2ssND2wu80HEItYgj7AhU0IfSFlL5qyKCf2544cp/WGQwRulpqh5cYbjq5SJKlNNhybGiw&#10;p21D1ffhxyjIq7cvV2bla/p07rO/YbFf7j4ypR4fxvIZRKAx3MU394uO81P4/yUeIN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HIKPDAAAA2wAAAA8AAAAAAAAAAAAA&#10;AAAAoQIAAGRycy9kb3ducmV2LnhtbFBLBQYAAAAABAAEAPkAAACRAwAAAAA=&#10;" strokecolor="black [3213]"/>
                <v:line id="직선 연결선 12" o:spid="_x0000_s1094" style="position:absolute;visibility:visible;mso-wrap-style:square" from="2390,14395" to="2390,15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W+1MIAAADbAAAADwAAAGRycy9kb3ducmV2LnhtbERPTWvCQBC9C/6HZYTe6sZAjURXCYLQ&#10;1lO1xeuQHZNodjbsbmPaX+8WCt7m8T5ntRlMK3pyvrGsYDZNQBCXVjdcKfg87p4XIHxA1thaJgU/&#10;5GGzHo9WmGt74w/qD6ESMYR9jgrqELpcSl/WZNBPbUccubN1BkOErpLa4S2Gm1amSTKXBhuODTV2&#10;tK2pvB6+jYJF+X5xRVa8zV6+uuy3T/fz3SlT6mkyFEsQgYbwEP+7X3Wcn8LfL/EA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W+1MIAAADbAAAADwAAAAAAAAAAAAAA&#10;AAChAgAAZHJzL2Rvd25yZXYueG1sUEsFBgAAAAAEAAQA+QAAAJADAAAAAA==&#10;" strokecolor="black [3213]"/>
                <v:line id="직선 연결선 13" o:spid="_x0000_s1095" style="position:absolute;visibility:visible;mso-wrap-style:square" from="15637,14416" to="15637,15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kbT8IAAADbAAAADwAAAGRycy9kb3ducmV2LnhtbERPS2vCQBC+F/wPywje6kalRqKrBEHo&#10;41SreB2yYxLNzobdbUz99W6h0Nt8fM9ZbXrTiI6cry0rmIwTEMSF1TWXCg5fu+cFCB+QNTaWScEP&#10;edisB08rzLS98Sd1+1CKGMI+QwVVCG0mpS8qMujHtiWO3Nk6gyFCV0rt8BbDTSOnSTKXBmuODRW2&#10;tK2ouO6/jYJF8X5xeZq/TV6ObXrvph/z3SlVajTs8yWIQH34F/+5X3WcP4PfX+IB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kbT8IAAADbAAAADwAAAAAAAAAAAAAA&#10;AAChAgAAZHJzL2Rvd25yZXYueG1sUEsFBgAAAAAEAAQA+QAAAJADAAAAAA==&#10;" strokecolor="black [3213]"/>
                <v:line id="직선 연결선 14" o:spid="_x0000_s1096" style="position:absolute;visibility:visible;mso-wrap-style:square" from="1479,14015" to="2199,1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CDO8IAAADbAAAADwAAAGRycy9kb3ducmV2LnhtbERPS2vCQBC+F/wPywje6kaxRqKrBEHo&#10;41SreB2yYxLNzobdbUz99W6h0Nt8fM9ZbXrTiI6cry0rmIwTEMSF1TWXCg5fu+cFCB+QNTaWScEP&#10;edisB08rzLS98Sd1+1CKGMI+QwVVCG0mpS8qMujHtiWO3Nk6gyFCV0rt8BbDTSOnSTKXBmuODRW2&#10;tK2ouO6/jYJF8X5xeZq/TV6ObXrvph/z3SlVajTs8yWIQH34F/+5X3WcP4PfX+IB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CDO8IAAADbAAAADwAAAAAAAAAAAAAA&#10;AAChAgAAZHJzL2Rvd25yZXYueG1sUEsFBgAAAAAEAAQA+QAAAJADAAAAAA==&#10;" strokecolor="black [3213]"/>
                <v:shape id="직선 화살표 연결선 15" o:spid="_x0000_s1097" type="#_x0000_t32" style="position:absolute;left:1848;top:5153;width:0;height:86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yOhsIAAADbAAAADwAAAGRycy9kb3ducmV2LnhtbERPS2sCMRC+C/6HMIIXqVmF1nZrFBEL&#10;RejBB+JxSMbd6GaybKJu/70pFLzNx/ec6bx1lbhRE6xnBaNhBoJYe2O5ULDffb28gwgR2WDlmRT8&#10;UoD5rNuZYm78nTd028ZCpBAOOSooY6xzKYMuyWEY+po4cSffOIwJNoU0Dd5TuKvkOMvepEPLqaHE&#10;mpYl6cv26hTY4jzQh1rb66q9BDlY/0yy44dS/V67+AQRqY1P8b/726T5r/D3Szp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JyOhsIAAADbAAAADwAAAAAAAAAAAAAA&#10;AAChAgAAZHJzL2Rvd25yZXYueG1sUEsFBgAAAAAEAAQA+QAAAJADAAAAAA==&#10;" strokecolor="black [3213]">
                  <v:stroke startarrow="open" startarrowwidth="narrow" startarrowlength="short" endarrow="open" endarrowwidth="narrow" endarrowlength="short"/>
                </v:shape>
                <v:shape id="TextBox 31" o:spid="_x0000_s1098" type="#_x0000_t202" style="position:absolute;top:8684;width:2584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/dc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Z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l/dcAAAADbAAAADwAAAAAAAAAAAAAAAACYAgAAZHJzL2Rvd25y&#10;ZXYueG1sUEsFBgAAAAAEAAQA9QAAAIUDAAAAAA==&#10;" filled="f" stroked="f">
                  <v:textbox style="mso-fit-shape-to-text:t" inset="0,0,0,0">
                    <w:txbxContent>
                      <w:p w:rsidR="00694D35" w:rsidRDefault="00694D35" w:rsidP="009778F7">
                        <w:pPr>
                          <w:pStyle w:val="a8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700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1148" w:rsidRPr="00935320" w:rsidRDefault="002A1148" w:rsidP="002A1148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2A1148" w:rsidRPr="00935320" w:rsidRDefault="002A1148" w:rsidP="002A1148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2A1148" w:rsidRPr="00935320" w:rsidRDefault="002A1148" w:rsidP="002A1148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2A1148" w:rsidRPr="00935320" w:rsidRDefault="002A1148" w:rsidP="002A1148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2A1148" w:rsidRPr="00935320" w:rsidRDefault="002A1148" w:rsidP="002A1148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2A1148" w:rsidRPr="00935320" w:rsidRDefault="002A1148" w:rsidP="002A1148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2A1148" w:rsidRPr="00935320" w:rsidRDefault="002A1148" w:rsidP="002A1148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2A1148" w:rsidRPr="00935320" w:rsidRDefault="002A1148" w:rsidP="002A1148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2A1148" w:rsidRPr="00935320" w:rsidRDefault="002A1148" w:rsidP="002A1148">
      <w:pPr>
        <w:spacing w:line="276" w:lineRule="auto"/>
        <w:ind w:firstLineChars="650" w:firstLine="156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(a)  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    </w:t>
      </w:r>
      <w:r w:rsidRPr="00935320">
        <w:rPr>
          <w:rFonts w:asciiTheme="majorHAnsi" w:hAnsiTheme="majorHAnsi" w:cstheme="majorHAnsi"/>
          <w:sz w:val="24"/>
          <w:szCs w:val="24"/>
        </w:rPr>
        <w:t xml:space="preserve">                                    (b)            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</w:t>
      </w:r>
      <w:r w:rsidRPr="00935320">
        <w:rPr>
          <w:rFonts w:asciiTheme="majorHAnsi" w:hAnsiTheme="majorHAnsi" w:cstheme="majorHAnsi"/>
          <w:sz w:val="24"/>
          <w:szCs w:val="24"/>
        </w:rPr>
        <w:t xml:space="preserve">                             (c)</w:t>
      </w:r>
    </w:p>
    <w:p w:rsidR="002A1148" w:rsidRPr="00935320" w:rsidRDefault="002A1148" w:rsidP="002A1148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2A1148" w:rsidRPr="00935320" w:rsidRDefault="002A1148" w:rsidP="002A1148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/>
          <w:sz w:val="24"/>
          <w:szCs w:val="24"/>
        </w:rPr>
        <w:t>Fig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ure</w:t>
      </w:r>
      <w:r w:rsidRPr="00935320">
        <w:rPr>
          <w:rFonts w:asciiTheme="majorHAnsi" w:hAnsiTheme="majorHAnsi" w:cstheme="majorHAnsi"/>
          <w:sz w:val="24"/>
          <w:szCs w:val="24"/>
        </w:rPr>
        <w:t xml:space="preserve"> 1 Detailed configuration of axial load tests: (a)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unpiled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raft; (b) group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; and (c)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micropiled</w:t>
      </w:r>
      <w:proofErr w:type="spellEnd"/>
      <w:r w:rsidR="00C01895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-</w:t>
      </w:r>
      <w:r w:rsidRPr="00935320">
        <w:rPr>
          <w:rFonts w:asciiTheme="majorHAnsi" w:hAnsiTheme="majorHAnsi" w:cstheme="majorHAnsi"/>
          <w:sz w:val="24"/>
          <w:szCs w:val="24"/>
        </w:rPr>
        <w:t xml:space="preserve">raft. </w:t>
      </w:r>
    </w:p>
    <w:p w:rsidR="00373EFA" w:rsidRPr="00935320" w:rsidRDefault="00373EFA" w:rsidP="00373EFA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/>
          <w:noProof/>
          <w:sz w:val="24"/>
          <w:szCs w:val="24"/>
          <w:lang w:eastAsia="ko-K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77AB006" wp14:editId="38BFC4B3">
                <wp:simplePos x="0" y="0"/>
                <wp:positionH relativeFrom="column">
                  <wp:posOffset>75565</wp:posOffset>
                </wp:positionH>
                <wp:positionV relativeFrom="paragraph">
                  <wp:posOffset>188925</wp:posOffset>
                </wp:positionV>
                <wp:extent cx="1681480" cy="1155065"/>
                <wp:effectExtent l="0" t="0" r="33020" b="6985"/>
                <wp:wrapNone/>
                <wp:docPr id="2000" name="그룹 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1480" cy="1155065"/>
                          <a:chOff x="0" y="0"/>
                          <a:chExt cx="1681944" cy="1155263"/>
                        </a:xfrm>
                      </wpg:grpSpPr>
                      <wpg:grpSp>
                        <wpg:cNvPr id="2001" name="그룹 2001"/>
                        <wpg:cNvGrpSpPr>
                          <a:grpSpLocks noChangeAspect="1"/>
                        </wpg:cNvGrpSpPr>
                        <wpg:grpSpPr>
                          <a:xfrm>
                            <a:off x="158173" y="214010"/>
                            <a:ext cx="706535" cy="937714"/>
                            <a:chOff x="158186" y="214010"/>
                            <a:chExt cx="504673" cy="669796"/>
                          </a:xfrm>
                        </wpg:grpSpPr>
                        <wps:wsp>
                          <wps:cNvPr id="2002" name="직사각형 2002"/>
                          <wps:cNvSpPr/>
                          <wps:spPr>
                            <a:xfrm>
                              <a:off x="329011" y="418533"/>
                              <a:ext cx="333848" cy="3115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3" name="직사각형 2003"/>
                          <wps:cNvSpPr/>
                          <wps:spPr>
                            <a:xfrm>
                              <a:off x="329011" y="215590"/>
                              <a:ext cx="333848" cy="100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4" name="직선 화살표 연결선 2004"/>
                          <wps:cNvCnPr/>
                          <wps:spPr>
                            <a:xfrm flipH="1" flipV="1">
                              <a:off x="279771" y="419667"/>
                              <a:ext cx="702" cy="311593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stealth" w="sm" len="sm"/>
                              <a:tailEnd type="stealth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5" name="TextBox 129"/>
                          <wps:cNvSpPr txBox="1"/>
                          <wps:spPr>
                            <a:xfrm>
                              <a:off x="158186" y="518531"/>
                              <a:ext cx="154216" cy="730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94D35" w:rsidRDefault="00694D35" w:rsidP="00373EFA">
                                <w:pPr>
                                  <w:pStyle w:val="a8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006" name="직선 화살표 연결선 2006"/>
                          <wps:cNvCnPr/>
                          <wps:spPr>
                            <a:xfrm flipH="1">
                              <a:off x="338613" y="798870"/>
                              <a:ext cx="305473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stealth" w="sm" len="sm"/>
                              <a:tailEnd type="stealth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7" name="TextBox 131"/>
                          <wps:cNvSpPr txBox="1"/>
                          <wps:spPr>
                            <a:xfrm>
                              <a:off x="413434" y="810781"/>
                              <a:ext cx="154216" cy="730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94D35" w:rsidRDefault="00694D35" w:rsidP="00373EFA">
                                <w:pPr>
                                  <w:pStyle w:val="a8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008" name="직선 연결선 2008"/>
                          <wps:cNvCnPr/>
                          <wps:spPr>
                            <a:xfrm>
                              <a:off x="328799" y="759619"/>
                              <a:ext cx="0" cy="74189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9" name="직선 연결선 2009"/>
                          <wps:cNvCnPr/>
                          <wps:spPr>
                            <a:xfrm>
                              <a:off x="661538" y="756298"/>
                              <a:ext cx="0" cy="74189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0" name="직선 연결선 2010"/>
                          <wps:cNvCnPr/>
                          <wps:spPr>
                            <a:xfrm>
                              <a:off x="240617" y="731088"/>
                              <a:ext cx="7229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1" name="직선 연결선 2011"/>
                          <wps:cNvCnPr/>
                          <wps:spPr>
                            <a:xfrm>
                              <a:off x="243418" y="417213"/>
                              <a:ext cx="7229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2" name="직선 연결선 2012"/>
                          <wps:cNvCnPr/>
                          <wps:spPr>
                            <a:xfrm>
                              <a:off x="243942" y="214010"/>
                              <a:ext cx="7229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3" name="직선 연결선 2013"/>
                          <wps:cNvCnPr/>
                          <wps:spPr>
                            <a:xfrm>
                              <a:off x="245266" y="328926"/>
                              <a:ext cx="7229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4" name="TextBox 138"/>
                          <wps:cNvSpPr txBox="1"/>
                          <wps:spPr>
                            <a:xfrm>
                              <a:off x="199370" y="222829"/>
                              <a:ext cx="154216" cy="834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94D35" w:rsidRDefault="00694D35" w:rsidP="00373EFA">
                                <w:pPr>
                                  <w:pStyle w:val="a8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015" name="직선 화살표 연결선 2015"/>
                          <wps:cNvCnPr/>
                          <wps:spPr>
                            <a:xfrm flipH="1" flipV="1">
                              <a:off x="285304" y="217326"/>
                              <a:ext cx="0" cy="111283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stealth" w="sm" len="sm"/>
                              <a:tailEnd type="stealth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16" name="TextBox 587"/>
                        <wps:cNvSpPr txBox="1"/>
                        <wps:spPr>
                          <a:xfrm>
                            <a:off x="0" y="0"/>
                            <a:ext cx="298450" cy="131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94D35" w:rsidRDefault="00694D35" w:rsidP="00373EFA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mm</w:t>
                              </w:r>
                              <w:proofErr w:type="gramEnd"/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g:grpSp>
                        <wpg:cNvPr id="2017" name="그룹 2017"/>
                        <wpg:cNvGrpSpPr>
                          <a:grpSpLocks noChangeAspect="1"/>
                        </wpg:cNvGrpSpPr>
                        <wpg:grpSpPr>
                          <a:xfrm>
                            <a:off x="975183" y="217549"/>
                            <a:ext cx="706761" cy="937714"/>
                            <a:chOff x="975259" y="217549"/>
                            <a:chExt cx="504834" cy="669796"/>
                          </a:xfrm>
                        </wpg:grpSpPr>
                        <wpg:grpSp>
                          <wpg:cNvPr id="2018" name="그룹 2018"/>
                          <wpg:cNvGrpSpPr>
                            <a:grpSpLocks noChangeAspect="1"/>
                          </wpg:cNvGrpSpPr>
                          <wpg:grpSpPr>
                            <a:xfrm>
                              <a:off x="1146245" y="422072"/>
                              <a:ext cx="333848" cy="311593"/>
                              <a:chOff x="1146245" y="422072"/>
                              <a:chExt cx="540000" cy="504000"/>
                            </a:xfrm>
                          </wpg:grpSpPr>
                          <wps:wsp>
                            <wps:cNvPr id="2019" name="직사각형 2019"/>
                            <wps:cNvSpPr/>
                            <wps:spPr>
                              <a:xfrm>
                                <a:off x="1146245" y="422072"/>
                                <a:ext cx="540000" cy="50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0" name="타원 2020"/>
                            <wps:cNvSpPr/>
                            <wps:spPr>
                              <a:xfrm>
                                <a:off x="1216120" y="497247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1" name="타원 2021"/>
                            <wps:cNvSpPr/>
                            <wps:spPr>
                              <a:xfrm>
                                <a:off x="1404057" y="497247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2" name="타원 2022"/>
                            <wps:cNvSpPr/>
                            <wps:spPr>
                              <a:xfrm>
                                <a:off x="1576120" y="497247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3" name="타원 2023"/>
                            <wps:cNvSpPr/>
                            <wps:spPr>
                              <a:xfrm>
                                <a:off x="1216120" y="659247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4" name="타원 2024"/>
                            <wps:cNvSpPr/>
                            <wps:spPr>
                              <a:xfrm>
                                <a:off x="1406558" y="821247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5" name="타원 2025"/>
                            <wps:cNvSpPr/>
                            <wps:spPr>
                              <a:xfrm>
                                <a:off x="1576120" y="659247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6" name="타원 2026"/>
                            <wps:cNvSpPr/>
                            <wps:spPr>
                              <a:xfrm>
                                <a:off x="1218622" y="821247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7" name="타원 2027"/>
                            <wps:cNvSpPr/>
                            <wps:spPr>
                              <a:xfrm>
                                <a:off x="1404057" y="659247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8" name="타원 2028"/>
                            <wps:cNvSpPr/>
                            <wps:spPr>
                              <a:xfrm>
                                <a:off x="1576120" y="821247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29" name="직사각형 2029"/>
                          <wps:cNvSpPr/>
                          <wps:spPr>
                            <a:xfrm>
                              <a:off x="1146245" y="219129"/>
                              <a:ext cx="333848" cy="100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0" name="직선 화살표 연결선 2030"/>
                          <wps:cNvCnPr/>
                          <wps:spPr>
                            <a:xfrm flipH="1" flipV="1">
                              <a:off x="1097005" y="423206"/>
                              <a:ext cx="702" cy="311593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stealth" w="sm" len="sm"/>
                              <a:tailEnd type="stealth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1" name="TextBox 594"/>
                          <wps:cNvSpPr txBox="1"/>
                          <wps:spPr>
                            <a:xfrm>
                              <a:off x="975259" y="522070"/>
                              <a:ext cx="154216" cy="730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94D35" w:rsidRDefault="00694D35" w:rsidP="00373EFA">
                                <w:pPr>
                                  <w:pStyle w:val="a8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032" name="직선 화살표 연결선 2032"/>
                          <wps:cNvCnPr/>
                          <wps:spPr>
                            <a:xfrm flipH="1">
                              <a:off x="1155847" y="802409"/>
                              <a:ext cx="305473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stealth" w="sm" len="sm"/>
                              <a:tailEnd type="stealth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3" name="TextBox 596"/>
                          <wps:cNvSpPr txBox="1"/>
                          <wps:spPr>
                            <a:xfrm>
                              <a:off x="1230507" y="814320"/>
                              <a:ext cx="154216" cy="730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94D35" w:rsidRDefault="00694D35" w:rsidP="00373EFA">
                                <w:pPr>
                                  <w:pStyle w:val="a8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034" name="직선 연결선 2034"/>
                          <wps:cNvCnPr/>
                          <wps:spPr>
                            <a:xfrm>
                              <a:off x="1146033" y="763158"/>
                              <a:ext cx="0" cy="74189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5" name="직선 연결선 2035"/>
                          <wps:cNvCnPr/>
                          <wps:spPr>
                            <a:xfrm>
                              <a:off x="1478772" y="759837"/>
                              <a:ext cx="0" cy="74189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6" name="직선 연결선 2036"/>
                          <wps:cNvCnPr/>
                          <wps:spPr>
                            <a:xfrm>
                              <a:off x="1057851" y="734627"/>
                              <a:ext cx="7229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7" name="직선 연결선 2037"/>
                          <wps:cNvCnPr/>
                          <wps:spPr>
                            <a:xfrm>
                              <a:off x="1060652" y="420752"/>
                              <a:ext cx="7229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8" name="직선 연결선 2038"/>
                          <wps:cNvCnPr/>
                          <wps:spPr>
                            <a:xfrm>
                              <a:off x="1061176" y="217549"/>
                              <a:ext cx="7229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9" name="직선 연결선 2039"/>
                          <wps:cNvCnPr/>
                          <wps:spPr>
                            <a:xfrm>
                              <a:off x="1062500" y="332465"/>
                              <a:ext cx="7229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0" name="TextBox 603"/>
                          <wps:cNvSpPr txBox="1"/>
                          <wps:spPr>
                            <a:xfrm>
                              <a:off x="1016442" y="226358"/>
                              <a:ext cx="153762" cy="834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94D35" w:rsidRDefault="00694D35" w:rsidP="00373EFA">
                                <w:pPr>
                                  <w:pStyle w:val="a8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041" name="직선 화살표 연결선 2041"/>
                          <wps:cNvCnPr/>
                          <wps:spPr>
                            <a:xfrm flipH="1" flipV="1">
                              <a:off x="1102538" y="220865"/>
                              <a:ext cx="0" cy="111283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stealth" w="sm" len="sm"/>
                              <a:tailEnd type="stealth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그룹 615" o:spid="_x0000_s1099" style="position:absolute;left:0;text-align:left;margin-left:5.95pt;margin-top:14.9pt;width:132.4pt;height:90.95pt;z-index:251680768" coordsize="16819,1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">
                <v:group id="그룹 2001" o:spid="_x0000_s1100" style="position:absolute;left:1581;top:2140;width:7066;height:9377" coordorigin="1581,2140" coordsize="5046,6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o:lock v:ext="edit" aspectratio="t"/>
                  <v:rect id="직사각형 2002" o:spid="_x0000_s1101" style="position:absolute;left:3290;top:4185;width:3338;height:31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tHb4A&#10;AADdAAAADwAAAGRycy9kb3ducmV2LnhtbESPwQrCMBBE74L/EFbwpqkVRKpRRBBET1bxvDRrW2w2&#10;pYka/94IgsdhZt4wy3UwjXhS52rLCibjBARxYXXNpYLLeTeag3AeWWNjmRS8ycF61e8tMdP2xSd6&#10;5r4UEcIuQwWV920mpSsqMujGtiWO3s12Bn2UXSl1h68IN41Mk2QmDdYcFypsaVtRcc8fRsF1ftLl&#10;JRxyc5w+trd05kzwTqnhIGwWIDwF/w//2nutIBJT+L6JT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6fbR2+AAAA3QAAAA8AAAAAAAAAAAAAAAAAmAIAAGRycy9kb3ducmV2&#10;LnhtbFBLBQYAAAAABAAEAPUAAACDAwAAAAA=&#10;" filled="f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rect>
                  <v:rect id="직사각형 2003" o:spid="_x0000_s1102" style="position:absolute;left:3290;top:2155;width:3338;height:1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Ihr4A&#10;AADdAAAADwAAAGRycy9kb3ducmV2LnhtbESPwQrCMBBE74L/EFbwZlMVRKpRRBBET1bxvDRrW2w2&#10;pYka/94IgsdhZt4wy3UwjXhS52rLCsZJCoK4sLrmUsHlvBvNQTiPrLGxTAre5GC96veWmGn74hM9&#10;c1+KCGGXoYLK+zaT0hUVGXSJbYmjd7OdQR9lV0rd4SvCTSMnaTqTBmuOCxW2tK2ouOcPo+A6P+ny&#10;Eg65OU4f29tk5kzwTqnhIGwWIDwF/w//2nutIBKn8H0Tn4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TyIa+AAAA3QAAAA8AAAAAAAAAAAAAAAAAmAIAAGRycy9kb3ducmV2&#10;LnhtbFBLBQYAAAAABAAEAPUAAACDAwAAAAA=&#10;" filled="f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rect>
                  <v:shape id="직선 화살표 연결선 2004" o:spid="_x0000_s1103" type="#_x0000_t32" style="position:absolute;left:2797;top:4196;width:7;height:31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2u7MMAAADdAAAADwAAAGRycy9kb3ducmV2LnhtbESPzWoCQRCE7wHfYWghl6CzRtFk4ygS&#10;Igie/IFcm512d3GnZ5np6ObtHUHwWFTVV9R82blGXSjE2rOB0TADRVx4W3Np4HhYDz5ARUG22Hgm&#10;A/8UYbnovcwxt/7KO7rspVQJwjFHA5VIm2sdi4ocxqFviZN38sGhJBlKbQNeE9w1+j3LptphzWmh&#10;wpa+KyrO+z9n4PNEsrV+ZoOsxiHw8edt+5sZ89rvVl+ghDp5hh/tjTWQiBO4v0lPQC9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9ruzDAAAA3QAAAA8AAAAAAAAAAAAA&#10;AAAAoQIAAGRycy9kb3ducmV2LnhtbFBLBQYAAAAABAAEAPkAAACRAwAAAAA=&#10;" strokecolor="black [3213]" strokeweight=".5pt">
                    <v:stroke startarrow="classic" startarrowwidth="narrow" startarrowlength="short" endarrow="classic" endarrowwidth="narrow" endarrowlength="short"/>
                  </v:shape>
                  <v:shape id="TextBox 129" o:spid="_x0000_s1104" type="#_x0000_t202" style="position:absolute;left:1581;top:5185;width:1543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nR8QA&#10;AADdAAAADwAAAGRycy9kb3ducmV2LnhtbESPQWvCQBSE74L/YXlCL1I3CTTY1FVEWii9Gb14e2Rf&#10;k2D2bciuSZpf3xUEj8PMfMNsdqNpRE+dqy0riFcRCOLC6ppLBefT1+sahPPIGhvLpOCPHOy289kG&#10;M20HPlKf+1IECLsMFVTet5mUrqjIoFvZljh4v7Yz6IPsSqk7HALcNDKJolQarDksVNjSoaLimt+M&#10;gnT8bJc/75QMU9H0fJni2FOs1Mti3H+A8DT6Z/jR/tYKAvEN7m/C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yZ0fEAAAA3QAAAA8AAAAAAAAAAAAAAAAAmAIAAGRycy9k&#10;b3ducmV2LnhtbFBLBQYAAAAABAAEAPUAAACJAwAAAAA=&#10;" filled="f" stroked="f">
                    <v:textbox style="mso-fit-shape-to-text:t" inset="0,0,0,0">
                      <w:txbxContent>
                        <w:p w:rsidR="00694D35" w:rsidRDefault="00694D35" w:rsidP="00373EFA">
                          <w:pPr>
                            <w:pStyle w:val="a8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직선 화살표 연결선 2006" o:spid="_x0000_s1105" type="#_x0000_t32" style="position:absolute;left:3386;top:7988;width:30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1gtMEAAADdAAAADwAAAGRycy9kb3ducmV2LnhtbESP0YrCMBRE3xf8h3AF39ZUcUWqUbSw&#10;IIsvuvsB1+baBJub0mTb+vdGWNjHYWbOMJvd4GrRURusZwWzaQaCuPTacqXg5/vzfQUiRGSNtWdS&#10;8KAAu+3obYO59j2fqbvESiQIhxwVmBibXMpQGnIYpr4hTt7Ntw5jkm0ldYt9grtazrNsKR1aTgsG&#10;GyoMlffLr1OA9DX7OPBpERbX4nTX3nbuYJWajIf9GkSkIf6H/9pHreBFhNeb9ATk9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bWC0wQAAAN0AAAAPAAAAAAAAAAAAAAAA&#10;AKECAABkcnMvZG93bnJldi54bWxQSwUGAAAAAAQABAD5AAAAjwMAAAAA&#10;" strokecolor="black [3213]" strokeweight=".5pt">
                    <v:stroke startarrow="classic" startarrowwidth="narrow" startarrowlength="short" endarrow="classic" endarrowwidth="narrow" endarrowlength="short"/>
                  </v:shape>
                  <v:shape id="TextBox 131" o:spid="_x0000_s1106" type="#_x0000_t202" style="position:absolute;left:4134;top:8107;width:1542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xcq8QA&#10;AADdAAAADwAAAGRycy9kb3ducmV2LnhtbESPQWvCQBSE74L/YXlCL1I3ySHa1FWktFC8Gb14e2Rf&#10;k2D2bchukzS/visIHoeZ+YbZ7kfTiJ46V1tWEK8iEMSF1TWXCi7nr9cNCOeRNTaWScEfOdjv5rMt&#10;ZtoOfKI+96UIEHYZKqi8bzMpXVGRQbeyLXHwfmxn0AfZlVJ3OAS4aWQSRak0WHNYqLClj4qKW/5r&#10;FKTjZ7s8vlEyTEXT83WKY0+xUi+L8fAOwtPon+FH+1srCMQ13N+EJ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sXKvEAAAA3QAAAA8AAAAAAAAAAAAAAAAAmAIAAGRycy9k&#10;b3ducmV2LnhtbFBLBQYAAAAABAAEAPUAAACJAwAAAAA=&#10;" filled="f" stroked="f">
                    <v:textbox style="mso-fit-shape-to-text:t" inset="0,0,0,0">
                      <w:txbxContent>
                        <w:p w:rsidR="00694D35" w:rsidRDefault="00694D35" w:rsidP="00373EFA">
                          <w:pPr>
                            <w:pStyle w:val="a8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100</w:t>
                          </w:r>
                        </w:p>
                      </w:txbxContent>
                    </v:textbox>
                  </v:shape>
                  <v:line id="직선 연결선 2008" o:spid="_x0000_s1107" style="position:absolute;visibility:visible;mso-wrap-style:square" from="3287,7596" to="3287,8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hz2cUAAADdAAAADwAAAGRycy9kb3ducmV2LnhtbESPwWrCQBCG7wXfYRmhl6Kb9tCW6Coq&#10;FaQUSlXIdciO2Wh2NmRXE9++cyj0OPzzfzPffDn4Rt2oi3VgA8/TDBRxGWzNlYHjYTt5BxUTssUm&#10;MBm4U4TlYvQwx9yGnn/otk+VEgjHHA24lNpc61g68hinoSWW7BQ6j0nGrtK2w17gvtEvWfaqPdYs&#10;Fxy2tHFUXvZXb2D9cV59W/f2tOmLqmj7ryKzn4Uxj+NhNQOVaEj/y3/tnTUgRHlXbMQE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hz2cUAAADdAAAADwAAAAAAAAAA&#10;AAAAAAChAgAAZHJzL2Rvd25yZXYueG1sUEsFBgAAAAAEAAQA+QAAAJMDAAAAAA==&#10;" strokecolor="black [3213]" strokeweight=".5pt"/>
                  <v:line id="직선 연결선 2009" o:spid="_x0000_s1108" style="position:absolute;visibility:visible;mso-wrap-style:square" from="6615,7562" to="6615,8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TWQsUAAADdAAAADwAAAGRycy9kb3ducmV2LnhtbESPQWvCQBSE74L/YXmCF6kbPbQ2dRUV&#10;hVIKohZyfWSf2Wj2bciuJv333YLgcZiZb5j5srOVuFPjS8cKJuMEBHHudMmFgp/T7mUGwgdkjZVj&#10;UvBLHpaLfm+OqXYtH+h+DIWIEPYpKjAh1KmUPjdk0Y9dTRy9s2sshiibQuoG2wi3lZwmyau0WHJc&#10;MFjTxlB+Pd6sgvX2stpr8zbatFmR1e13luivTKnhoFt9gAjUhWf40f7UCiLxHf7fx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TWQsUAAADdAAAADwAAAAAAAAAA&#10;AAAAAAChAgAAZHJzL2Rvd25yZXYueG1sUEsFBgAAAAAEAAQA+QAAAJMDAAAAAA==&#10;" strokecolor="black [3213]" strokeweight=".5pt"/>
                  <v:line id="직선 연결선 2010" o:spid="_x0000_s1109" style="position:absolute;visibility:visible;mso-wrap-style:square" from="2406,7310" to="3129,7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pAsMAAADdAAAADwAAAGRycy9kb3ducmV2LnhtbERPy2oCMRTdC/5DuEI3ookuWhmNomKh&#10;lELxAbO9TK6T0cnNMInO9O+bRaHLw3mvNr2rxZPaUHnWMJsqEMSFNxWXGi7n98kCRIjIBmvPpOGH&#10;AmzWw8EKM+M7PtLzFEuRQjhkqMHG2GRShsKSwzD1DXHirr51GBNsS2la7FK4q+VcqVfpsOLUYLGh&#10;vaXifno4DbvDbftt7Nt43+Vl3nRfuTKfudYvo367BBGpj//iP/eH0TBXs7Q/vUlP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H6QLDAAAA3QAAAA8AAAAAAAAAAAAA&#10;AAAAoQIAAGRycy9kb3ducmV2LnhtbFBLBQYAAAAABAAEAPkAAACRAwAAAAA=&#10;" strokecolor="black [3213]" strokeweight=".5pt"/>
                  <v:line id="직선 연결선 2011" o:spid="_x0000_s1110" style="position:absolute;visibility:visible;mso-wrap-style:square" from="2434,4172" to="3157,4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tMmcYAAADdAAAADwAAAGRycy9kb3ducmV2LnhtbESPQWsCMRSE74X+h/AKvYgm66GW1Sgq&#10;FooIRSvs9bF5brbdvCyb1F3/fSMUehxm5htmsRpcI67UhdqzhmyiQBCX3tRcaTh/vo1fQYSIbLDx&#10;TBpuFGC1fHxYYG58z0e6nmIlEoRDjhpsjG0uZSgtOQwT3xIn7+I7hzHJrpKmwz7BXSOnSr1IhzWn&#10;BYstbS2V36cfp2Gz+1p/GDsbbfuiKtr+UCizL7R+fhrWcxCRhvgf/mu/Gw1TlWVwf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LTJnGAAAA3QAAAA8AAAAAAAAA&#10;AAAAAAAAoQIAAGRycy9kb3ducmV2LnhtbFBLBQYAAAAABAAEAPkAAACUAwAAAAA=&#10;" strokecolor="black [3213]" strokeweight=".5pt"/>
                  <v:line id="직선 연결선 2012" o:spid="_x0000_s1111" style="position:absolute;visibility:visible;mso-wrap-style:square" from="2439,2140" to="3162,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S7sYAAADdAAAADwAAAGRycy9kb3ducmV2LnhtbESPQWsCMRSE74X+h/AKXqQm7kFlaxQV&#10;C1KEohb2+ti8brbdvCyb1N3+eyMUehxm5htmuR5cI67UhdqzhulEgSAuvam50vBxeX1egAgR2WDj&#10;mTT8UoD16vFhibnxPZ/oeo6VSBAOOWqwMba5lKG05DBMfEucvE/fOYxJdpU0HfYJ7hqZKTWTDmtO&#10;CxZb2lkqv88/TsN2/7V5N3Y+3vVFVbT9sVDmrdB69DRsXkBEGuJ/+K99MBoyNc3g/iY9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Z0u7GAAAA3QAAAA8AAAAAAAAA&#10;AAAAAAAAoQIAAGRycy9kb3ducmV2LnhtbFBLBQYAAAAABAAEAPkAAACUAwAAAAA=&#10;" strokecolor="black [3213]" strokeweight=".5pt"/>
                  <v:line id="직선 연결선 2013" o:spid="_x0000_s1112" style="position:absolute;visibility:visible;mso-wrap-style:square" from="2452,3289" to="317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V3dcYAAADdAAAADwAAAGRycy9kb3ducmV2LnhtbESPQWsCMRSE74L/ITzBS6mJCrasRlGx&#10;IEUotcJeH5vXzdbNy7JJ3e2/bwoFj8PMfMOsNr2rxY3aUHnWMJ0oEMSFNxWXGi4fL4/PIEJENlh7&#10;Jg0/FGCzHg5WmBnf8TvdzrEUCcIhQw02xiaTMhSWHIaJb4iT9+lbhzHJtpSmxS7BXS1nSi2kw4rT&#10;gsWG9paK6/nbadgdvrZvxj497Lu8zJvulCvzmms9HvXbJYhIfbyH/9tHo2GmpnP4e5Oe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Vd3XGAAAA3QAAAA8AAAAAAAAA&#10;AAAAAAAAoQIAAGRycy9kb3ducmV2LnhtbFBLBQYAAAAABAAEAPkAAACUAwAAAAA=&#10;" strokecolor="black [3213]" strokeweight=".5pt"/>
                  <v:shape id="TextBox 138" o:spid="_x0000_s1113" type="#_x0000_t202" style="position:absolute;left:1993;top:2228;width:1542;height: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UAcUA&#10;AADdAAAADwAAAGRycy9kb3ducmV2LnhtbESPzWrDMBCE74W8g9hCL6WRZUpIHcshlARKb/m55LZY&#10;G9vUWhlLtd08fRUI5DjMzDdMvp5sKwbqfeNYg5onIIhLZxquNJyOu7clCB+QDbaOScMfeVgXs6cc&#10;M+NG3tNwCJWIEPYZaqhD6DIpfVmTRT93HXH0Lq63GKLsK2l6HCPctjJNkoW02HBcqLGjz5rKn8Ov&#10;1bCYtt3r9wel47VsBz5flQqktH55njYrEIGm8Ajf219GQ5qod7i9iU9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1QBxQAAAN0AAAAPAAAAAAAAAAAAAAAAAJgCAABkcnMv&#10;ZG93bnJldi54bWxQSwUGAAAAAAQABAD1AAAAigMAAAAA&#10;" filled="f" stroked="f">
                    <v:textbox style="mso-fit-shape-to-text:t" inset="0,0,0,0">
                      <w:txbxContent>
                        <w:p w:rsidR="00694D35" w:rsidRDefault="00694D35" w:rsidP="00373EFA">
                          <w:pPr>
                            <w:pStyle w:val="a8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30</w:t>
                          </w:r>
                        </w:p>
                      </w:txbxContent>
                    </v:textbox>
                  </v:shape>
                  <v:shape id="직선 화살표 연결선 2015" o:spid="_x0000_s1114" type="#_x0000_t32" style="position:absolute;left:2853;top:2173;width:0;height:1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idqsQAAADdAAAADwAAAGRycy9kb3ducmV2LnhtbESPQWsCMRSE74X+h/AKvRRNtFh1NYqU&#10;CgVPWsHrY/PcXbp5WZJX3f57Uyh4HGbmG2a57n2rLhRTE9jCaGhAEZfBNVxZOH5tBzNQSZAdtoHJ&#10;wi8lWK8eH5ZYuHDlPV0OUqkM4VSghVqkK7ROZU0e0zB0xNk7h+hRsoyVdhGvGe5bPTbmTXtsOC/U&#10;2NF7TeX34cdbmJ9Jdi5MXZTNa4x8/HjZnYy1z0/9ZgFKqJd7+L/96SyMzWgCf2/yE9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J2qxAAAAN0AAAAPAAAAAAAAAAAA&#10;AAAAAKECAABkcnMvZG93bnJldi54bWxQSwUGAAAAAAQABAD5AAAAkgMAAAAA&#10;" strokecolor="black [3213]" strokeweight=".5pt">
                    <v:stroke startarrow="classic" startarrowwidth="narrow" startarrowlength="short" endarrow="classic" endarrowwidth="narrow" endarrowlength="short"/>
                  </v:shape>
                </v:group>
                <v:shape id="TextBox 587" o:spid="_x0000_s1115" type="#_x0000_t202" style="position:absolute;width:298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v7cQA&#10;AADdAAAADwAAAGRycy9kb3ducmV2LnhtbESPwWrDMBBE74H8g9hALqGW5YNp3MghhBRCb01zyW2x&#10;traptTKWYrv5+qpQ6HGYmTfMbj/bTow0+NaxBpWkIIgrZ1quNVw/Xp+eQfiAbLBzTBq+ycO+XC52&#10;WBg38TuNl1CLCGFfoIYmhL6Q0lcNWfSJ64mj9+kGiyHKoZZmwCnCbSezNM2lxZbjQoM9HRuqvi53&#10;qyGfT/3mbUvZ9Ki6kW8PpQIprder+fACItAc/sN/7bPRkKUqh9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5b+3EAAAA3QAAAA8AAAAAAAAAAAAAAAAAmAIAAGRycy9k&#10;b3ducmV2LnhtbFBLBQYAAAAABAAEAPUAAACJAwAAAAA=&#10;" filled="f" stroked="f">
                  <v:textbox style="mso-fit-shape-to-text:t" inset="0,0,0,0">
                    <w:txbxContent>
                      <w:p w:rsidR="00694D35" w:rsidRDefault="00694D35" w:rsidP="00373EFA">
                        <w:pPr>
                          <w:pStyle w:val="a8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(</w:t>
                        </w:r>
                        <w:proofErr w:type="gramStart"/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mm</w:t>
                        </w:r>
                        <w:proofErr w:type="gramEnd"/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group id="그룹 2017" o:spid="_x0000_s1116" style="position:absolute;left:9751;top:2175;width:7068;height:9377" coordorigin="9752,2175" coordsize="5048,6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o:lock v:ext="edit" aspectratio="t"/>
                  <v:group id="그룹 2018" o:spid="_x0000_s1117" style="position:absolute;left:11462;top:4220;width:3338;height:3116" coordorigin="11462,4220" coordsize="5400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  <o:lock v:ext="edit" aspectratio="t"/>
                    <v:rect id="직사각형 2019" o:spid="_x0000_s1118" style="position:absolute;left:11462;top:4220;width:5400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pscIA&#10;AADdAAAADwAAAGRycy9kb3ducmV2LnhtbESPQYvCMBSE7wv7H8Jb2Nua2gXR2lREWFj0ZC2eH82z&#10;LTYvpYka/70RBI/DzHzD5KtgenGl0XWWFUwnCQji2uqOGwXV4e9nDsJ5ZI29ZVJwJwer4vMjx0zb&#10;G+/pWvpGRAi7DBW03g+ZlK5uyaCb2IE4eic7GvRRjo3UI94i3PQyTZKZNNhxXGhxoE1L9bm8GAXH&#10;+V43VdiWZvd72ZzSmTPBO6W+v8J6CcJT8O/wq/2vFaTJdAHPN/EJ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4mmxwgAAAN0AAAAPAAAAAAAAAAAAAAAAAJgCAABkcnMvZG93&#10;bnJldi54bWxQSwUGAAAAAAQABAD1AAAAhwMAAAAA&#10;" filled="f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rect>
                    <v:oval id="타원 2020" o:spid="_x0000_s1119" style="position:absolute;left:12161;top:4972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ulqMQA&#10;AADdAAAADwAAAGRycy9kb3ducmV2LnhtbERPz2vCMBS+D/wfwhN2m+l62Fw1yig6xkDcnOj1rXlr&#10;is1LaaKN/705DHb8+H7Pl9G24kK9bxwreJxkIIgrpxuuFey/1w9TED4ga2wdk4IreVguRndzLLQb&#10;+Isuu1CLFMK+QAUmhK6Q0leGLPqJ64gT9+t6iyHBvpa6xyGF21bmWfYkLTacGgx2VBqqTruzVRDj&#10;55srz6uf8nB9/hjWZsPb44tS9+P4OgMRKIZ/8Z/7XSvIszztT2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LpajEAAAA3QAAAA8AAAAAAAAAAAAAAAAAmAIAAGRycy9k&#10;b3ducmV2LnhtbFBLBQYAAAAABAAEAPUAAACJAwAAAAA=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  <v:oval id="타원 2021" o:spid="_x0000_s1120" style="position:absolute;left:14040;top:4972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AM8cA&#10;AADdAAAADwAAAGRycy9kb3ducmV2LnhtbESPQUsDMRSE74L/ITzBW5vtHrRumxZZ2iKC2Fax1+fm&#10;uVncvCybtJv+e1MoeBxm5htmvoy2FSfqfeNYwWScgSCunG64VvD5sR5NQfiArLF1TArO5GG5uL2Z&#10;Y6HdwDs67UMtEoR9gQpMCF0hpa8MWfRj1xEn78f1FkOSfS11j0OC21bmWfYgLTacFgx2VBqqfvdH&#10;qyDG7caVx9V3+XV+fB3W5o3fD09K3d/F5xmIQDH8h6/tF60gz/IJXN6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HADPHAAAA3QAAAA8AAAAAAAAAAAAAAAAAmAIAAGRy&#10;cy9kb3ducmV2LnhtbFBLBQYAAAAABAAEAPUAAACMAwAAAAA=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  <v:oval id="타원 2022" o:spid="_x0000_s1121" style="position:absolute;left:15761;top:4972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eRMcA&#10;AADdAAAADwAAAGRycy9kb3ducmV2LnhtbESPQUsDMRSE7wX/Q3iCN5t1D7ZumxZZ2iJCsVap1+fm&#10;uVncvCybtJv+e1MQehxm5htmvoy2FSfqfeNYwcM4A0FcOd1wreDzY30/BeEDssbWMSk4k4fl4mY0&#10;x0K7gd/ptA+1SBD2BSowIXSFlL4yZNGPXUecvB/XWwxJ9rXUPQ4JbluZZ9mjtNhwWjDYUWmo+t0f&#10;rYIYdxtXHlff5eE8eR3WZstvX09K3d3G5xmIQDFcw//tF60gz/IcL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VnkTHAAAA3QAAAA8AAAAAAAAAAAAAAAAAmAIAAGRy&#10;cy9kb3ducmV2LnhtbFBLBQYAAAAABAAEAPUAAACMAwAAAAA=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  <v:oval id="타원 2023" o:spid="_x0000_s1122" style="position:absolute;left:12161;top:6592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k738cA&#10;AADdAAAADwAAAGRycy9kb3ducmV2LnhtbESPX0vDMBTF3wd+h3CFvbnUDnSry4YUJyKI7g/z9dpc&#10;m2JzU5pszb69EYQ9Hs45v8NZrKJtxYl63zhWcDvJQBBXTjdcK9jv1jczED4ga2wdk4IzeVgtr0YL&#10;LLQbeEOnbahFgrAvUIEJoSuk9JUhi37iOuLkfbveYkiyr6XucUhw28o8y+6kxYbTgsGOSkPVz/Zo&#10;FcT48ezK49NXeTjfvw5r88bvn3Olxtfx8QFEoBgu4f/2i1aQZ/kU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ZO9/HAAAA3QAAAA8AAAAAAAAAAAAAAAAAmAIAAGRy&#10;cy9kb3ducmV2LnhtbFBLBQYAAAAABAAEAPUAAACMAwAAAAA=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  <v:oval id="타원 2024" o:spid="_x0000_s1123" style="position:absolute;left:14065;top:8212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jq8cA&#10;AADdAAAADwAAAGRycy9kb3ducmV2LnhtbESPX0vDMBTF3wd+h3CFvbnUMnSry4YUJyKI7g/z9dpc&#10;m2JzU5pszb69EYQ9Hs45v8NZrKJtxYl63zhWcDvJQBBXTjdcK9jv1jczED4ga2wdk4IzeVgtr0YL&#10;LLQbeEOnbahFgrAvUIEJoSuk9JUhi37iOuLkfbveYkiyr6XucUhw28o8y+6kxYbTgsGOSkPVz/Zo&#10;FcT48ezK49NXeTjfvw5r88bvn3Olxtfx8QFEoBgu4f/2i1aQZ/kU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wo6vHAAAA3QAAAA8AAAAAAAAAAAAAAAAAmAIAAGRy&#10;cy9kb3ducmV2LnhtbFBLBQYAAAAABAAEAPUAAACMAwAAAAA=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  <v:oval id="타원 2025" o:spid="_x0000_s1124" style="position:absolute;left:15761;top:6592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GMMcA&#10;AADdAAAADwAAAGRycy9kb3ducmV2LnhtbESPX0vDMBTF3wd+h3CFvbnUwnSry4YUJyKI7g/z9dpc&#10;m2JzU5pszb69EYQ9Hs45v8NZrKJtxYl63zhWcDvJQBBXTjdcK9jv1jczED4ga2wdk4IzeVgtr0YL&#10;LLQbeEOnbahFgrAvUIEJoSuk9JUhi37iOuLkfbveYkiyr6XucUhw28o8y+6kxYbTgsGOSkPVz/Zo&#10;FcT48ezK49NXeTjfvw5r88bvn3Olxtfx8QFEoBgu4f/2i1aQZ/kU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8BjDHAAAA3QAAAA8AAAAAAAAAAAAAAAAAmAIAAGRy&#10;cy9kb3ducmV2LnhtbFBLBQYAAAAABAAEAPUAAACMAwAAAAA=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  <v:oval id="타원 2026" o:spid="_x0000_s1125" style="position:absolute;left:12186;top:8212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6YR8cA&#10;AADdAAAADwAAAGRycy9kb3ducmV2LnhtbESPT0sDMRTE74LfITzBW5t1D7VumxZZrIgg/aPY63Pz&#10;3CxuXpZN2k2/fVMoeBxm5jfMfBltK47U+8axgodxBoK4crrhWsHX52o0BeEDssbWMSk4kYfl4vZm&#10;joV2A2/puAu1SBD2BSowIXSFlL4yZNGPXUecvF/XWwxJ9rXUPQ4JbluZZ9lEWmw4LRjsqDRU/e0O&#10;VkGMm1dXHl5+yu/T4/uwMh+83j8pdX8Xn2cgAsXwH76237SCPMsncHmTnoB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umEfHAAAA3QAAAA8AAAAAAAAAAAAAAAAAmAIAAGRy&#10;cy9kb3ducmV2LnhtbFBLBQYAAAAABAAEAPUAAACMAwAAAAA=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  <v:oval id="타원 2027" o:spid="_x0000_s1126" style="position:absolute;left:14040;top:6592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93McA&#10;AADdAAAADwAAAGRycy9kb3ducmV2LnhtbESPQUsDMRSE74L/ITyhtzbrHqxumxZZrBRB1Fra6+vm&#10;dbO4eVk2aTf990YoeBxm5htmvoy2FWfqfeNYwf0kA0FcOd1wrWD7vRo/gvABWWPrmBRcyMNycXsz&#10;x0K7gb/ovAm1SBD2BSowIXSFlL4yZNFPXEecvKPrLYYk+1rqHocEt63Ms+xBWmw4LRjsqDRU/WxO&#10;VkGMn6+uPL0cyt1l+jaszDt/7J+UGt3F5xmIQDH8h6/ttVaQZ/kU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iPdzHAAAA3QAAAA8AAAAAAAAAAAAAAAAAmAIAAGRy&#10;cy9kb3ducmV2LnhtbFBLBQYAAAAABAAEAPUAAACMAwAAAAA=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  <v:oval id="타원 2028" o:spid="_x0000_s1127" style="position:absolute;left:15761;top:8212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2prsQA&#10;AADdAAAADwAAAGRycy9kb3ducmV2LnhtbERPz2vCMBS+D/wfwhN2m+l62Fw1yig6xkDcnOj1rXlr&#10;is1LaaKN/705DHb8+H7Pl9G24kK9bxwreJxkIIgrpxuuFey/1w9TED4ga2wdk4IreVguRndzLLQb&#10;+Isuu1CLFMK+QAUmhK6Q0leGLPqJ64gT9+t6iyHBvpa6xyGF21bmWfYkLTacGgx2VBqqTruzVRDj&#10;55srz6uf8nB9/hjWZsPb44tS9+P4OgMRKIZ/8Z/7XSvIszzNTW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9qa7EAAAA3QAAAA8AAAAAAAAAAAAAAAAAmAIAAGRycy9k&#10;b3ducmV2LnhtbFBLBQYAAAAABAAEAPUAAACJAwAAAAA=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</v:group>
                  <v:rect id="직사각형 2029" o:spid="_x0000_s1128" style="position:absolute;left:11462;top:2191;width:3338;height:1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6jDMAA&#10;AADdAAAADwAAAGRycy9kb3ducmV2LnhtbESPQavCMBCE74L/IazgTVMriFajiCCInqzieWnWtths&#10;ShM1/nvz4IHHYWa+YVabYBrxos7VlhVMxgkI4sLqmksF18t+NAfhPLLGxjIp+JCDzbrfW2Gm7ZvP&#10;9Mp9KSKEXYYKKu/bTEpXVGTQjW1LHL277Qz6KLtS6g7fEW4amSbJTBqsOS5U2NKuouKRP42C2/ys&#10;y2s45uY0fe7u6cyZ4J1Sw0HYLkF4Cv4X/m8ftII0SRfw9yY+Ab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46jDMAAAADdAAAADwAAAAAAAAAAAAAAAACYAgAAZHJzL2Rvd25y&#10;ZXYueG1sUEsFBgAAAAAEAAQA9QAAAIUDAAAAAA==&#10;" filled="f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rect>
                  <v:shape id="직선 화살표 연결선 2030" o:spid="_x0000_s1129" type="#_x0000_t32" style="position:absolute;left:10970;top:4232;width:7;height:311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piUsEAAADdAAAADwAAAGRycy9kb3ducmV2LnhtbERPS2sCMRC+C/6HMAUvUhMV+thuVqRY&#10;EDxVhV6Hzbi7dDNZkqlu/705FHr8+N7lZvS9ulJMXWALy4UBRVwH13Fj4Xz6eHwBlQTZYR+YLPxS&#10;gk01nZRYuHDjT7oepVE5hFOBFlqRodA61S15TIswEGfuEqJHyTA22kW85XDf65UxT9pjx7mhxYHe&#10;W6q/jz/ewuuF5ODCs4uyXcfI59388GWsnT2M2zdQQqP8i//ce2dhZdZ5f36Tn4C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qmJSwQAAAN0AAAAPAAAAAAAAAAAAAAAA&#10;AKECAABkcnMvZG93bnJldi54bWxQSwUGAAAAAAQABAD5AAAAjwMAAAAA&#10;" strokecolor="black [3213]" strokeweight=".5pt">
                    <v:stroke startarrow="classic" startarrowwidth="narrow" startarrowlength="short" endarrow="classic" endarrowwidth="narrow" endarrowlength="short"/>
                  </v:shape>
                  <v:shape id="TextBox 594" o:spid="_x0000_s1130" type="#_x0000_t202" style="position:absolute;left:9752;top:5220;width:1542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r+cUA&#10;AADdAAAADwAAAGRycy9kb3ducmV2LnhtbESPzWrDMBCE74W8g9hCL6WR5UJIHcshlARKb/m55LZY&#10;G9vUWhlLtd08fRUI5DjMzDdMvp5sKwbqfeNYg5onIIhLZxquNJyOu7clCB+QDbaOScMfeVgXs6cc&#10;M+NG3tNwCJWIEPYZaqhD6DIpfVmTRT93HXH0Lq63GKLsK2l6HCPctjJNkoW02HBcqLGjz5rKn8Ov&#10;1bCYtt3r9wel47VsBz5flQqktH55njYrEIGm8Ajf219GQ5q8K7i9iU9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av5xQAAAN0AAAAPAAAAAAAAAAAAAAAAAJgCAABkcnMv&#10;ZG93bnJldi54bWxQSwUGAAAAAAQABAD1AAAAigMAAAAA&#10;" filled="f" stroked="f">
                    <v:textbox style="mso-fit-shape-to-text:t" inset="0,0,0,0">
                      <w:txbxContent>
                        <w:p w:rsidR="00694D35" w:rsidRDefault="00694D35" w:rsidP="00373EFA">
                          <w:pPr>
                            <w:pStyle w:val="a8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직선 화살표 연결선 2032" o:spid="_x0000_s1131" type="#_x0000_t32" style="position:absolute;left:11558;top:8024;width:305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qsCsMAAADdAAAADwAAAGRycy9kb3ducmV2LnhtbESP0YrCMBRE3wX/IVxh3zS1q4tUo6zC&#10;gogv1v2Aa3Ntg81NabK1+/dGEHwcZuYMs9r0thYdtd44VjCdJCCIC6cNlwp+zz/jBQgfkDXWjknB&#10;P3nYrIeDFWba3flEXR5KESHsM1RQhdBkUvqiIot+4hri6F1dazFE2ZZSt3iPcFvLNEm+pEXDcaHC&#10;hnYVFbf8zypAOkznWz7O/OyyO960M53dGqU+Rv33EkSgPrzDr/ZeK0iTzxSeb+IT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6rArDAAAA3QAAAA8AAAAAAAAAAAAA&#10;AAAAoQIAAGRycy9kb3ducmV2LnhtbFBLBQYAAAAABAAEAPkAAACRAwAAAAA=&#10;" strokecolor="black [3213]" strokeweight=".5pt">
                    <v:stroke startarrow="classic" startarrowwidth="narrow" startarrowlength="short" endarrow="classic" endarrowwidth="narrow" endarrowlength="short"/>
                  </v:shape>
                  <v:shape id="TextBox 596" o:spid="_x0000_s1132" type="#_x0000_t202" style="position:absolute;left:12305;top:8143;width:1542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QFcQA&#10;AADdAAAADwAAAGRycy9kb3ducmV2LnhtbESPT4vCMBTE74LfITzBi2zTVhDtGkVEYfHmn4u3R/O2&#10;Ldu8lCa2XT+9WVjwOMzMb5j1djC16Kh1lWUFSRSDIM6trrhQcLseP5YgnEfWWFsmBb/kYLsZj9aY&#10;advzmbqLL0SAsMtQQel9k0np8pIMusg2xMH7tq1BH2RbSN1iH+CmlmkcL6TBisNCiQ3tS8p/Lg+j&#10;YDEcmtlpRWn/zOuO788k8ZQoNZ0Mu08Qngb/Dv+3v7SCNJ7P4e9Ne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7kBXEAAAA3QAAAA8AAAAAAAAAAAAAAAAAmAIAAGRycy9k&#10;b3ducmV2LnhtbFBLBQYAAAAABAAEAPUAAACJAwAAAAA=&#10;" filled="f" stroked="f">
                    <v:textbox style="mso-fit-shape-to-text:t" inset="0,0,0,0">
                      <w:txbxContent>
                        <w:p w:rsidR="00694D35" w:rsidRDefault="00694D35" w:rsidP="00373EFA">
                          <w:pPr>
                            <w:pStyle w:val="a8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100</w:t>
                          </w:r>
                        </w:p>
                      </w:txbxContent>
                    </v:textbox>
                  </v:shape>
                  <v:line id="직선 연결선 2034" o:spid="_x0000_s1133" style="position:absolute;visibility:visible;mso-wrap-style:square" from="11460,7631" to="11460,8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mzYccAAADdAAAADwAAAGRycy9kb3ducmV2LnhtbESPQWsCMRSE7wX/Q3iCl1ITbWnL1igq&#10;FqQIUhX2+ti8brZuXpZNdNd/3xQKPQ4z8w0zW/SuFldqQ+VZw2SsQBAX3lRcajgd3x9eQYSIbLD2&#10;TBpuFGAxH9zNMDO+40+6HmIpEoRDhhpsjE0mZSgsOQxj3xAn78u3DmOSbSlNi12Cu1pOlXqWDitO&#10;CxYbWlsqzoeL07DafC/3xr7cr7u8zJtulyvzkWs9GvbLNxCR+vgf/mtvjYapenyC3zfpCc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ybNhxwAAAN0AAAAPAAAAAAAA&#10;AAAAAAAAAKECAABkcnMvZG93bnJldi54bWxQSwUGAAAAAAQABAD5AAAAlQMAAAAA&#10;" strokecolor="black [3213]" strokeweight=".5pt"/>
                  <v:line id="직선 연결선 2035" o:spid="_x0000_s1134" style="position:absolute;visibility:visible;mso-wrap-style:square" from="14787,7598" to="14787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UW+scAAADdAAAADwAAAGRycy9kb3ducmV2LnhtbESP3WoCMRSE7wu+QziCN6UmWvrD1igq&#10;FqQIUhX29rA53WzdnCyb6K5v3xQKvRxm5htmtuhdLa7UhsqzhslYgSAuvKm41HA6vj+8gggR2WDt&#10;mTTcKMBiPribYWZ8x590PcRSJAiHDDXYGJtMylBYchjGviFO3pdvHcYk21KaFrsEd7WcKvUsHVac&#10;Fiw2tLZUnA8Xp2G1+V7ujX25X3d5mTfdLlfmI9d6NOyXbyAi9fE//NfeGg1T9fgEv2/S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hRb6xwAAAN0AAAAPAAAAAAAA&#10;AAAAAAAAAKECAABkcnMvZG93bnJldi54bWxQSwUGAAAAAAQABAD5AAAAlQMAAAAA&#10;" strokecolor="black [3213]" strokeweight=".5pt"/>
                  <v:line id="직선 연결선 2036" o:spid="_x0000_s1135" style="position:absolute;visibility:visible;mso-wrap-style:square" from="10578,7346" to="11301,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eIjcYAAADdAAAADwAAAGRycy9kb3ducmV2LnhtbESPQWsCMRSE74L/ITyhF6lJLdiyGkWl&#10;hVIE0Qp7fWxeN1s3L8smdbf/vhEEj8PMfMMsVr2rxYXaUHnW8DRRIIgLbyouNZy+3h9fQYSIbLD2&#10;TBr+KMBqORwsMDO+4wNdjrEUCcIhQw02xiaTMhSWHIaJb4iT9+1bhzHJtpSmxS7BXS2nSs2kw4rT&#10;gsWGtpaK8/HXadi8/az3xr6Mt11e5k23y5X5zLV+GPXrOYhIfbyHb+0Po2GqnmdwfZOe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XiI3GAAAA3QAAAA8AAAAAAAAA&#10;AAAAAAAAoQIAAGRycy9kb3ducmV2LnhtbFBLBQYAAAAABAAEAPkAAACUAwAAAAA=&#10;" strokecolor="black [3213]" strokeweight=".5pt"/>
                  <v:line id="직선 연결선 2037" o:spid="_x0000_s1136" style="position:absolute;visibility:visible;mso-wrap-style:square" from="10606,4207" to="11329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stFscAAADdAAAADwAAAGRycy9kb3ducmV2LnhtbESP3WoCMRSE7wu+QzhCb4omtVBlNYqV&#10;FkopiD+wt4fNcbO6OVk2qbu+vSkUejnMzDfMYtW7WlypDZVnDc9jBYK48KbiUsPx8DGagQgR2WDt&#10;mTTcKMBqOXhYYGZ8xzu67mMpEoRDhhpsjE0mZSgsOQxj3xAn7+RbhzHJtpSmxS7BXS0nSr1KhxWn&#10;BYsNbSwVl/2P0/D2fl5vjZ0+bbq8zJvuO1fmK9f6cdiv5yAi9fE//Nf+NBom6mUKv2/SE5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Gy0WxwAAAN0AAAAPAAAAAAAA&#10;AAAAAAAAAKECAABkcnMvZG93bnJldi54bWxQSwUGAAAAAAQABAD5AAAAlQMAAAAA&#10;" strokecolor="black [3213]" strokeweight=".5pt"/>
                  <v:line id="직선 연결선 2038" o:spid="_x0000_s1137" style="position:absolute;visibility:visible;mso-wrap-style:square" from="10611,2175" to="11334,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S5ZMMAAADdAAAADwAAAGRycy9kb3ducmV2LnhtbERPW2vCMBR+H+w/hDPYi2gyBZVqFCcb&#10;DBmIF+jroTk2dc1JaTJb/715GOzx47sv172rxY3aUHnW8DZSIIgLbyouNZxPn8M5iBCRDdaeScOd&#10;AqxXz09LzIzv+EC3YyxFCuGQoQYbY5NJGQpLDsPIN8SJu/jWYUywLaVpsUvhrpZjpabSYcWpwWJD&#10;W0vFz/HXaXj/uG72xs4G2y4v86b7zpXZ5Vq/vvSbBYhIffwX/7m/jIaxmqS56U16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EuWTDAAAA3QAAAA8AAAAAAAAAAAAA&#10;AAAAoQIAAGRycy9kb3ducmV2LnhtbFBLBQYAAAAABAAEAPkAAACRAwAAAAA=&#10;" strokecolor="black [3213]" strokeweight=".5pt"/>
                  <v:line id="직선 연결선 2039" o:spid="_x0000_s1138" style="position:absolute;visibility:visible;mso-wrap-style:square" from="10625,3324" to="11347,3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gc/8cAAADdAAAADwAAAGRycy9kb3ducmV2LnhtbESP3WoCMRSE7wu+QziCN6UmWujP1igq&#10;FqQIUhX29rA53WzdnCyb6K5v3xQKvRxm5htmtuhdLa7UhsqzhslYgSAuvKm41HA6vj+8gAgR2WDt&#10;mTTcKMBiPribYWZ8x590PcRSJAiHDDXYGJtMylBYchjGviFO3pdvHcYk21KaFrsEd7WcKvUkHVac&#10;Fiw2tLZUnA8Xp2G1+V7ujX2+X3d5mTfdLlfmI9d6NOyXbyAi9fE//NfeGg1T9fgKv2/S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yBz/xwAAAN0AAAAPAAAAAAAA&#10;AAAAAAAAAKECAABkcnMvZG93bnJldi54bWxQSwUGAAAAAAQABAD5AAAAlQMAAAAA&#10;" strokecolor="black [3213]" strokeweight=".5pt"/>
                  <v:shape id="TextBox 603" o:spid="_x0000_s1139" type="#_x0000_t202" style="position:absolute;left:10164;top:2263;width:1538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9H8IA&#10;AADdAAAADwAAAGRycy9kb3ducmV2LnhtbERPTWuDQBC9F/Iflgn0UuKqFGmtq4SQQuitSS+9De5E&#10;pe6suBs1/vruodDj430X1WJ6MdHoOssKkigGQVxb3XGj4OvyvnsB4Tyyxt4yKbiTg6rcPBSYazvz&#10;J01n34gQwi5HBa33Qy6lq1sy6CI7EAfuakeDPsCxkXrEOYSbXqZxnEmDHYeGFgc6tFT/nG9GQbYc&#10;h6ePV0rnte4n/l6TxFOi1ON22b+B8LT4f/Gf+6QVpPFz2B/ehCc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30fwgAAAN0AAAAPAAAAAAAAAAAAAAAAAJgCAABkcnMvZG93&#10;bnJldi54bWxQSwUGAAAAAAQABAD1AAAAhwMAAAAA&#10;" filled="f" stroked="f">
                    <v:textbox style="mso-fit-shape-to-text:t" inset="0,0,0,0">
                      <w:txbxContent>
                        <w:p w:rsidR="00694D35" w:rsidRDefault="00694D35" w:rsidP="00373EFA">
                          <w:pPr>
                            <w:pStyle w:val="a8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30</w:t>
                          </w:r>
                        </w:p>
                      </w:txbxContent>
                    </v:textbox>
                  </v:shape>
                  <v:shape id="직선 화살표 연결선 2041" o:spid="_x0000_s1140" type="#_x0000_t32" style="position:absolute;left:11025;top:2208;width:0;height:1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C0tMQAAADdAAAADwAAAGRycy9kb3ducmV2LnhtbESPQWsCMRSE74X+h/AKvRRNtFJ1NYqU&#10;CgVPWsHrY/PcXbp5WZJX3f57Uyh4HGbmG2a57n2rLhRTE9jCaGhAEZfBNVxZOH5tBzNQSZAdtoHJ&#10;wi8lWK8eH5ZYuHDlPV0OUqkM4VSghVqkK7ROZU0e0zB0xNk7h+hRsoyVdhGvGe5bPTbmTXtsOC/U&#10;2NF7TeX34cdbmJ9Jdi5MXZTNa4x8/HjZnYy1z0/9ZgFKqJd7+L/96SyMzWQEf2/yE9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4LS0xAAAAN0AAAAPAAAAAAAAAAAA&#10;AAAAAKECAABkcnMvZG93bnJldi54bWxQSwUGAAAAAAQABAD5AAAAkgMAAAAA&#10;" strokecolor="black [3213]" strokeweight=".5pt">
                    <v:stroke startarrow="classic" startarrowwidth="narrow" startarrowlength="short" endarrow="classic" endarrowwidth="narrow" endarrowlength="short"/>
                  </v:shape>
                </v:group>
              </v:group>
            </w:pict>
          </mc:Fallback>
        </mc:AlternateContent>
      </w:r>
      <w:r w:rsidRPr="00935320">
        <w:rPr>
          <w:rFonts w:asciiTheme="majorHAnsi" w:hAnsiTheme="majorHAnsi" w:cstheme="majorHAnsi"/>
          <w:noProof/>
          <w:sz w:val="24"/>
          <w:szCs w:val="24"/>
          <w:lang w:eastAsia="ko-K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FE9DDDF" wp14:editId="39F17B7E">
                <wp:simplePos x="0" y="0"/>
                <wp:positionH relativeFrom="column">
                  <wp:posOffset>2477770</wp:posOffset>
                </wp:positionH>
                <wp:positionV relativeFrom="paragraph">
                  <wp:posOffset>137465</wp:posOffset>
                </wp:positionV>
                <wp:extent cx="1209675" cy="1181735"/>
                <wp:effectExtent l="0" t="0" r="28575" b="18415"/>
                <wp:wrapNone/>
                <wp:docPr id="1562" name="그룹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1181735"/>
                          <a:chOff x="0" y="0"/>
                          <a:chExt cx="1209904" cy="1181769"/>
                        </a:xfrm>
                      </wpg:grpSpPr>
                      <wpg:grpSp>
                        <wpg:cNvPr id="1563" name="그룹 1563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09904" cy="1181769"/>
                            <a:chOff x="0" y="0"/>
                            <a:chExt cx="864217" cy="844121"/>
                          </a:xfrm>
                        </wpg:grpSpPr>
                        <wps:wsp>
                          <wps:cNvPr id="1564" name="직선 연결선 1564"/>
                          <wps:cNvCnPr/>
                          <wps:spPr>
                            <a:xfrm>
                              <a:off x="107465" y="111175"/>
                              <a:ext cx="216000" cy="21600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565" name="그룹 1565"/>
                          <wpg:cNvGrpSpPr/>
                          <wpg:grpSpPr>
                            <a:xfrm>
                              <a:off x="270000" y="276213"/>
                              <a:ext cx="324000" cy="302400"/>
                              <a:chOff x="270000" y="276213"/>
                              <a:chExt cx="540000" cy="504000"/>
                            </a:xfrm>
                          </wpg:grpSpPr>
                          <wps:wsp>
                            <wps:cNvPr id="1566" name="직사각형 1566"/>
                            <wps:cNvSpPr/>
                            <wps:spPr>
                              <a:xfrm>
                                <a:off x="270000" y="276213"/>
                                <a:ext cx="540000" cy="50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7" name="타원 1567"/>
                            <wps:cNvSpPr/>
                            <wps:spPr>
                              <a:xfrm>
                                <a:off x="324000" y="329163"/>
                                <a:ext cx="60000" cy="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8" name="타원 1568"/>
                            <wps:cNvSpPr/>
                            <wps:spPr>
                              <a:xfrm>
                                <a:off x="504000" y="329163"/>
                                <a:ext cx="60000" cy="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9" name="타원 1569"/>
                            <wps:cNvSpPr/>
                            <wps:spPr>
                              <a:xfrm>
                                <a:off x="684000" y="329163"/>
                                <a:ext cx="60000" cy="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0" name="타원 1570"/>
                            <wps:cNvSpPr/>
                            <wps:spPr>
                              <a:xfrm>
                                <a:off x="324000" y="491163"/>
                                <a:ext cx="60000" cy="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1" name="타원 1571"/>
                            <wps:cNvSpPr/>
                            <wps:spPr>
                              <a:xfrm>
                                <a:off x="506502" y="653163"/>
                                <a:ext cx="60000" cy="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2" name="타원 1572"/>
                            <wps:cNvSpPr/>
                            <wps:spPr>
                              <a:xfrm>
                                <a:off x="684000" y="491163"/>
                                <a:ext cx="60000" cy="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3" name="타원 1573"/>
                            <wps:cNvSpPr/>
                            <wps:spPr>
                              <a:xfrm>
                                <a:off x="326502" y="653163"/>
                                <a:ext cx="60000" cy="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4" name="타원 1574"/>
                            <wps:cNvSpPr/>
                            <wps:spPr>
                              <a:xfrm>
                                <a:off x="504000" y="491163"/>
                                <a:ext cx="60000" cy="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5" name="타원 1575"/>
                            <wps:cNvSpPr/>
                            <wps:spPr>
                              <a:xfrm>
                                <a:off x="684000" y="653163"/>
                                <a:ext cx="60000" cy="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4D35" w:rsidRDefault="00694D35" w:rsidP="00373EFA"/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76" name="직선 연결선 1576"/>
                          <wps:cNvCnPr/>
                          <wps:spPr>
                            <a:xfrm>
                              <a:off x="0" y="423227"/>
                              <a:ext cx="32400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7" name="직선 연결선 1577"/>
                          <wps:cNvCnPr/>
                          <wps:spPr>
                            <a:xfrm flipV="1">
                              <a:off x="104290" y="520121"/>
                              <a:ext cx="216000" cy="21600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8" name="직선 연결선 1578"/>
                          <wps:cNvCnPr/>
                          <wps:spPr>
                            <a:xfrm flipV="1">
                              <a:off x="538985" y="108000"/>
                              <a:ext cx="216000" cy="21600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9" name="직선 연결선 1579"/>
                          <wps:cNvCnPr/>
                          <wps:spPr>
                            <a:xfrm>
                              <a:off x="542160" y="527169"/>
                              <a:ext cx="216000" cy="21600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0" name="직선 연결선 1580"/>
                          <wps:cNvCnPr/>
                          <wps:spPr>
                            <a:xfrm>
                              <a:off x="540217" y="426402"/>
                              <a:ext cx="32400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1" name="직선 연결선 1581"/>
                          <wps:cNvCnPr/>
                          <wps:spPr>
                            <a:xfrm flipH="1" flipV="1">
                              <a:off x="428199" y="520121"/>
                              <a:ext cx="0" cy="32400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2" name="직선 연결선 1582"/>
                          <wps:cNvCnPr/>
                          <wps:spPr>
                            <a:xfrm flipH="1" flipV="1">
                              <a:off x="428185" y="0"/>
                              <a:ext cx="0" cy="32400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83" name="직선 화살표 연결선 1583"/>
                        <wps:cNvCnPr/>
                        <wps:spPr>
                          <a:xfrm flipV="1">
                            <a:off x="109256" y="679907"/>
                            <a:ext cx="277041" cy="274858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headEnd type="stealth" w="sm" len="sm"/>
                            <a:tailEnd type="stealth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4" name="TextBox 576"/>
                        <wps:cNvSpPr txBox="1"/>
                        <wps:spPr>
                          <a:xfrm>
                            <a:off x="12866" y="687529"/>
                            <a:ext cx="354965" cy="116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94D35" w:rsidRDefault="00694D35" w:rsidP="00373EFA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L=330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1585" name="직선 연결선 1585"/>
                        <wps:cNvCnPr/>
                        <wps:spPr>
                          <a:xfrm>
                            <a:off x="64886" y="942201"/>
                            <a:ext cx="72000" cy="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6" name="직선 연결선 1586"/>
                        <wps:cNvCnPr/>
                        <wps:spPr>
                          <a:xfrm rot="2700000">
                            <a:off x="382142" y="689704"/>
                            <a:ext cx="72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589" o:spid="_x0000_s1141" style="position:absolute;left:0;text-align:left;margin-left:195.1pt;margin-top:10.8pt;width:95.25pt;height:93.05pt;z-index:251678720" coordsize="12099,1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">
                <v:group id="그룹 1563" o:spid="_x0000_s1142" style="position:absolute;width:12099;height:11817" coordsize="8642,8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o:lock v:ext="edit" aspectratio="t"/>
                  <v:line id="직선 연결선 1564" o:spid="_x0000_s1143" style="position:absolute;visibility:visible;mso-wrap-style:square" from="1074,1111" to="3234,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RWRsMAAADdAAAADwAAAGRycy9kb3ducmV2LnhtbERP3WrCMBS+H/gO4Qi7m6lDi1ajyFA2&#10;kA1WfYBDc2yqzUlpou3e3gjC7s7H93uW697W4katrxwrGI8SEMSF0xWXCo6H3dsMhA/IGmvHpOCP&#10;PKxXg5clZtp1/Eu3PJQihrDPUIEJocmk9IUhi37kGuLInVxrMUTYllK32MVwW8v3JEmlxYpjg8GG&#10;PgwVl/xqFczD8Wy2l8/ZPp8eup/UfJfnk1bqddhvFiAC9eFf/HR/6Th/mk7g8U08Qa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EVkbDAAAA3QAAAA8AAAAAAAAAAAAA&#10;AAAAoQIAAGRycy9kb3ducmV2LnhtbFBLBQYAAAAABAAEAPkAAACRAwAAAAA=&#10;" strokecolor="black [3213]" strokeweight="2pt"/>
                  <v:group id="그룹 1565" o:spid="_x0000_s1144" style="position:absolute;left:2700;top:2762;width:3240;height:3024" coordorigin="2700,2762" coordsize="5400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  <v:rect id="직사각형 1566" o:spid="_x0000_s1145" style="position:absolute;left:2700;top:2762;width:5400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QK78A&#10;AADdAAAADwAAAGRycy9kb3ducmV2LnhtbERPTYvCMBC9L/gfwgje1lRli1TTIoKw6MkqnodmbIvN&#10;pDRRs//eCAve5vE+Z10E04kHDa61rGA2TUAQV1a3XCs4n3bfSxDOI2vsLJOCP3JQ5KOvNWbaPvlI&#10;j9LXIoawy1BB432fSemqhgy6qe2JI3e1g0Ef4VBLPeAzhptOzpMklQZbjg0N9rRtqLqVd6Pgsjzq&#10;+hz2pTks7tvrPHUmeKfUZBw2KxCegv+I/92/Os7/SVN4fxNP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f1ArvwAAAN0AAAAPAAAAAAAAAAAAAAAAAJgCAABkcnMvZG93bnJl&#10;di54bWxQSwUGAAAAAAQABAD1AAAAhAMAAAAA&#10;" filled="f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rect>
                    <v:oval id="타원 1567" o:spid="_x0000_s1146" style="position:absolute;left:3240;top:3291;width:600;height: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aicQA&#10;AADdAAAADwAAAGRycy9kb3ducmV2LnhtbERP20oDMRB9F/yHMIJvbVbBXtamRRYrIkivtK/jZtws&#10;bibLJu2mf2+Egm9zONeZLaJtxJk6XztW8DDMQBCXTtdcKdjvloMJCB+QNTaOScGFPCzmtzczzLXr&#10;eUPnbahECmGfowITQptL6UtDFv3QtcSJ+3adxZBgV0ndYZ/CbSMfs2wkLdacGgy2VBgqf7YnqyDG&#10;9ZsrTq9fxeEy/uiX5pNXx6lS93fx5RlEoBj+xVf3u07zn0Zj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MWonEAAAA3QAAAA8AAAAAAAAAAAAAAAAAmAIAAGRycy9k&#10;b3ducmV2LnhtbFBLBQYAAAAABAAEAPUAAACJAwAAAAA=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  <v:oval id="타원 1568" o:spid="_x0000_s1147" style="position:absolute;left:5040;top:3291;width:600;height: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O+8cA&#10;AADdAAAADwAAAGRycy9kb3ducmV2LnhtbESPQUsDMRCF70L/Q5iCN5utYNW1aZHFighSraLXcTPd&#10;LG4myybtpv/eOQjeZnhv3vtmuc6+U0caYhvYwHxWgCKug225MfDxvrm4ARUTssUuMBk4UYT1anK2&#10;xNKGkd/ouEuNkhCOJRpwKfWl1rF25DHOQk8s2j4MHpOsQ6PtgKOE+05fFsVCe2xZGhz2VDmqf3YH&#10;byDn18dQHR6+q8/T9fO4cS+8/bo15nya7+9AJcrp3/x3/WQF/2oh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TzvvHAAAA3QAAAA8AAAAAAAAAAAAAAAAAmAIAAGRy&#10;cy9kb3ducmV2LnhtbFBLBQYAAAAABAAEAPUAAACMAwAAAAA=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  <v:oval id="타원 1569" o:spid="_x0000_s1148" style="position:absolute;left:6840;top:3291;width:600;height: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9rYMQA&#10;AADdAAAADwAAAGRycy9kb3ducmV2LnhtbERP20oDMRB9F/oPYQTfbFbB2q5NiyxWRJBeqa/TzXSz&#10;dDNZNmk3/XsjCL7N4VxnOo+2ERfqfO1YwcMwA0FcOl1zpWC3XdyPQfiArLFxTAqu5GE+G9xMMdeu&#10;5zVdNqESKYR9jgpMCG0upS8NWfRD1xIn7ug6iyHBrpK6wz6F20Y+ZtlIWqw5NRhsqTBUnjZnqyDG&#10;1bsrzm+HYn99/uwX5ouX3xOl7m7j6wuIQDH8i//cHzrNfxpN4Pebd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fa2DEAAAA3QAAAA8AAAAAAAAAAAAAAAAAmAIAAGRycy9k&#10;b3ducmV2LnhtbFBLBQYAAAAABAAEAPUAAACJAwAAAAA=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  <v:oval id="타원 1570" o:spid="_x0000_s1149" style="position:absolute;left:3240;top:4911;width:600;height: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UIMcA&#10;AADdAAAADwAAAGRycy9kb3ducmV2LnhtbESPQUsDMRCF70L/Q5iCN5utoNW1aZHFighSraLXcTPd&#10;LG4myybtpv/eOQjeZnhv3vtmuc6+U0caYhvYwHxWgCKug225MfDxvrm4ARUTssUuMBk4UYT1anK2&#10;xNKGkd/ouEuNkhCOJRpwKfWl1rF25DHOQk8s2j4MHpOsQ6PtgKOE+05fFsW19tiyNDjsqXJU/+wO&#10;3kDOr4+hOjx8V5+nxfO4cS+8/bo15nya7+9AJcrp3/x3/WQF/2oh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8VCDHAAAA3QAAAA8AAAAAAAAAAAAAAAAAmAIAAGRy&#10;cy9kb3ducmV2LnhtbFBLBQYAAAAABAAEAPUAAACMAwAAAAA=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  <v:oval id="타원 1571" o:spid="_x0000_s1150" style="position:absolute;left:5065;top:6531;width:600;height: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xu8QA&#10;AADdAAAADwAAAGRycy9kb3ducmV2LnhtbERP20oDMRB9F/yHMIJvNltB265NiyxWRCi90r6Om3Gz&#10;uJksm7Sb/r0pCL7N4VxnOo+2EWfqfO1YwXCQgSAuna65UrDfLR7GIHxA1tg4JgUX8jCf3d5MMdeu&#10;5w2dt6ESKYR9jgpMCG0upS8NWfQD1xIn7tt1FkOCXSV1h30Kt418zLJnabHm1GCwpcJQ+bM9WQUx&#10;rt9dcXr7Kg6X0We/MEteHSdK3d/F1xcQgWL4F/+5P3Sa/zQawvW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8bvEAAAA3QAAAA8AAAAAAAAAAAAAAAAAmAIAAGRycy9k&#10;b3ducmV2LnhtbFBLBQYAAAAABAAEAPUAAACJAwAAAAA=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  <v:oval id="타원 1572" o:spid="_x0000_s1151" style="position:absolute;left:6840;top:4911;width:600;height: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vzMQA&#10;AADdAAAADwAAAGRycy9kb3ducmV2LnhtbERP20oDMRB9F/yHMELfbNaCtl2bFllsEUF6pX0dN+Nm&#10;cTNZNmk3/XsjCL7N4Vxntoi2ERfqfO1YwcMwA0FcOl1zpeCwX95PQPiArLFxTAqu5GExv72ZYa5d&#10;z1u67EIlUgj7HBWYENpcSl8asuiHriVO3JfrLIYEu0rqDvsUbhs5yrInabHm1GCwpcJQ+b07WwUx&#10;blauOL9+Fsfr+L1fmg9en6ZKDe7iyzOIQDH8i//cbzrNfxyP4Pebd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ib8zEAAAA3QAAAA8AAAAAAAAAAAAAAAAAmAIAAGRycy9k&#10;b3ducmV2LnhtbFBLBQYAAAAABAAEAPUAAACJAwAAAAA=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  <v:oval id="타원 1573" o:spid="_x0000_s1152" style="position:absolute;left:3265;top:6531;width:600;height: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7KV8UA&#10;AADdAAAADwAAAGRycy9kb3ducmV2LnhtbERP30vDMBB+F/wfwgl7c+kculmXjVGciDCmm+jr2dya&#10;suZSmmzN/nsjDHy7j+/nzRbRNuJEna8dKxgNMxDEpdM1Vwo+d6vbKQgfkDU2jknBmTws5tdXM8y1&#10;6/mDTttQiRTCPkcFJoQ2l9KXhiz6oWuJE7d3ncWQYFdJ3WGfwm0j77LsQVqsOTUYbKkwVB62R6sg&#10;xvcXVxyff4qv8+StX5k1b74flRrcxOUTiEAx/Isv7led5t9PxvD3TTp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spXxQAAAN0AAAAPAAAAAAAAAAAAAAAAAJgCAABkcnMv&#10;ZG93bnJldi54bWxQSwUGAAAAAAQABAD1AAAAigMAAAAA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  <v:oval id="타원 1574" o:spid="_x0000_s1153" style="position:absolute;left:5040;top:4911;width:600;height: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SI8UA&#10;AADdAAAADwAAAGRycy9kb3ducmV2LnhtbERP30vDMBB+F/wfwgl7c+lkulmXjVGciDCmm+jr2dya&#10;suZSmmzN/nsjDHy7j+/nzRbRNuJEna8dKxgNMxDEpdM1Vwo+d6vbKQgfkDU2jknBmTws5tdXM8y1&#10;6/mDTttQiRTCPkcFJoQ2l9KXhiz6oWuJE7d3ncWQYFdJ3WGfwm0j77LsQVqsOTUYbKkwVB62R6sg&#10;xvcXVxyff4qv8+StX5k1b74flRrcxOUTiEAx/Isv7led5t9PxvD3TTp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1IjxQAAAN0AAAAPAAAAAAAAAAAAAAAAAJgCAABkcnMv&#10;ZG93bnJldi54bWxQSwUGAAAAAAQABAD1AAAAigMAAAAA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  <v:oval id="타원 1575" o:spid="_x0000_s1154" style="position:absolute;left:6840;top:6531;width:600;height: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3uMQA&#10;AADdAAAADwAAAGRycy9kb3ducmV2LnhtbERP20oDMRB9F/yHMELfbFahtl2bFllsEUF6pX0dN+Nm&#10;cTNZNmk3/XsjCL7N4Vxntoi2ERfqfO1YwcMwA0FcOl1zpeCwX95PQPiArLFxTAqu5GExv72ZYa5d&#10;z1u67EIlUgj7HBWYENpcSl8asuiHriVO3JfrLIYEu0rqDvsUbhv5mGVP0mLNqcFgS4Wh8nt3tgpi&#10;3KxccX79LI7X8Xu/NB+8Pk2VGtzFl2cQgWL4F/+533SaPxqP4Pebd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L97jEAAAA3QAAAA8AAAAAAAAAAAAAAAAAmAIAAGRycy9k&#10;b3ducmV2LnhtbFBLBQYAAAAABAAEAPUAAACJAwAAAAA=&#10;" fillcolor="black [3213]" strokecolor="black [3213]" strokeweight=".5pt">
                      <v:textbox>
                        <w:txbxContent>
                          <w:p w:rsidR="00694D35" w:rsidRDefault="00694D35" w:rsidP="00373EFA"/>
                        </w:txbxContent>
                      </v:textbox>
                    </v:oval>
                  </v:group>
                  <v:line id="직선 연결선 1576" o:spid="_x0000_s1155" style="position:absolute;visibility:visible;mso-wrap-style:square" from="0,4232" to="3240,4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P7d8MAAADdAAAADwAAAGRycy9kb3ducmV2LnhtbERP3WrCMBS+H/gO4QjezdSBnVajyFAm&#10;yAarPsChOTbV5qQ00XZvb4TB7s7H93uW697W4k6trxwrmIwTEMSF0xWXCk7H3esMhA/IGmvHpOCX&#10;PKxXg5clZtp1/EP3PJQihrDPUIEJocmk9IUhi37sGuLInV1rMUTYllK32MVwW8u3JEmlxYpjg8GG&#10;PgwV1/xmFczD6WK218/ZIZ8eu+/UfJWXs1ZqNOw3CxCB+vAv/nPvdZw/fU/h+U08Qa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D+3fDAAAA3QAAAA8AAAAAAAAAAAAA&#10;AAAAoQIAAGRycy9kb3ducmV2LnhtbFBLBQYAAAAABAAEAPkAAACRAwAAAAA=&#10;" strokecolor="black [3213]" strokeweight="2pt"/>
                  <v:line id="직선 연결선 1577" o:spid="_x0000_s1156" style="position:absolute;flip:y;visibility:visible;mso-wrap-style:square" from="1042,5201" to="3202,7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h53MQAAADdAAAADwAAAGRycy9kb3ducmV2LnhtbERPTUvDQBC9C/6HZQRvdmPBtsZuS1us&#10;9KCgsd7H7JgEM7Nxd9vEf98tCN7m8T5nvhy4VUfyoXFi4HaUgSIpnW2kMrB/397MQIWIYrF1QgZ+&#10;KcBycXkxx9y6Xt7oWMRKpRAJORqoY+xyrUNZE2MYuY4kcV/OM8YEfaWtxz6Fc6vHWTbRjI2khho7&#10;2tRUfhcHNvBYTmb7n+f7p1fuP154Fz65WHtjrq+G1QOoSEP8F/+5dzbNv5tO4fxNOkEvT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CHncxAAAAN0AAAAPAAAAAAAAAAAA&#10;AAAAAKECAABkcnMvZG93bnJldi54bWxQSwUGAAAAAAQABAD5AAAAkgMAAAAA&#10;" strokecolor="black [3213]" strokeweight="2pt"/>
                  <v:line id="직선 연결선 1578" o:spid="_x0000_s1157" style="position:absolute;flip:y;visibility:visible;mso-wrap-style:square" from="5389,1080" to="7549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ftrsUAAADdAAAADwAAAGRycy9kb3ducmV2LnhtbESPQU/DMAyF70j8h8hI3FgKEmN0yyZA&#10;gHYACcp2N41pK2qnJGEt/x4fkLjZes/vfV5tJu7NgWLqgjg4nxVgSOrgO2kc7N4ezhZgUkbx2Ach&#10;Bz+UYLM+Plph6cMor3SocmM0RFKJDtqch9LaVLfEmGZhIFHtI0TGrGtsrI84ajj39qIo5paxE21o&#10;caC7lurP6psd3Nfzxe7r6frxhcf9M2/TO1e30bnTk+lmCSbTlP/Nf9dbr/iXV4qr3+gId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ftrsUAAADdAAAADwAAAAAAAAAA&#10;AAAAAAChAgAAZHJzL2Rvd25yZXYueG1sUEsFBgAAAAAEAAQA+QAAAJMDAAAAAA==&#10;" strokecolor="black [3213]" strokeweight="2pt"/>
                  <v:line id="직선 연결선 1579" o:spid="_x0000_s1158" style="position:absolute;visibility:visible;mso-wrap-style:square" from="5421,5271" to="7581,7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xvBcMAAADdAAAADwAAAGRycy9kb3ducmV2LnhtbERP3WrCMBS+H/gO4Qi7m6kDnVajiEwm&#10;jAlWH+DQHJtqc1KaaOvbL4Lg3fn4fs982dlK3KjxpWMFw0ECgjh3uuRCwfGw+ZiA8AFZY+WYFNzJ&#10;w3LRe5tjql3Le7ploRAxhH2KCkwIdSqlzw1Z9ANXE0fu5BqLIcKmkLrBNobbSn4myVhaLDk2GKxp&#10;bSi/ZFerYBqOZ/N9+Zn8ZqNDuxubv+J80kq997vVDESgLrzET/dWx/mjryk8vokn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cbwXDAAAA3QAAAA8AAAAAAAAAAAAA&#10;AAAAoQIAAGRycy9kb3ducmV2LnhtbFBLBQYAAAAABAAEAPkAAACRAwAAAAA=&#10;" strokecolor="black [3213]" strokeweight="2pt"/>
                  <v:line id="직선 연결선 1580" o:spid="_x0000_s1159" style="position:absolute;visibility:visible;mso-wrap-style:square" from="5402,4264" to="8642,4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O2v8YAAADdAAAADwAAAGRycy9kb3ducmV2LnhtbESP0WrCQBBF34X+wzKFvummgpKmrlKK&#10;UqG00OgHDNkxG83Ohuxq4t93Hgp9m+HeuffMajP6Vt2oj01gA8+zDBRxFWzDtYHjYTfNQcWEbLEN&#10;TAbuFGGzfpissLBh4B+6lalWEsKxQAMupa7QOlaOPMZZ6IhFO4XeY5K1r7XtcZBw3+p5li21x4al&#10;wWFH746qS3n1Bl7S8ey2l4/8s1wchu+l+6rPJ2vM0+P49goq0Zj+zX/Xeyv4i1z45RsZQa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ztr/GAAAA3QAAAA8AAAAAAAAA&#10;AAAAAAAAoQIAAGRycy9kb3ducmV2LnhtbFBLBQYAAAAABAAEAPkAAACUAwAAAAA=&#10;" strokecolor="black [3213]" strokeweight="2pt"/>
                  <v:line id="직선 연결선 1581" o:spid="_x0000_s1160" style="position:absolute;flip:x y;visibility:visible;mso-wrap-style:square" from="4281,5201" to="4281,8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2F8MAAADdAAAADwAAAGRycy9kb3ducmV2LnhtbERPzWrCQBC+C77DMkJvukmpElJXKaKi&#10;hx5M+wDD7pikzc6G7HaTvn23UOhtPr7f2e4n24lIg28dK8hXGQhi7UzLtYL3t9OyAOEDssHOMSn4&#10;Jg/73Xy2xdK4kW8Uq1CLFMK+RAVNCH0ppdcNWfQr1xMn7u4GiyHBoZZmwDGF204+ZtlGWmw5NTTY&#10;06Eh/Vl9WQXF+Xg566eA13v88K/5KWoco1IPi+nlGUSgKfyL/9wXk+avixx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3NhfDAAAA3QAAAA8AAAAAAAAAAAAA&#10;AAAAoQIAAGRycy9kb3ducmV2LnhtbFBLBQYAAAAABAAEAPkAAACRAwAAAAA=&#10;" strokecolor="black [3213]" strokeweight="2pt"/>
                  <v:line id="직선 연결선 1582" o:spid="_x0000_s1161" style="position:absolute;flip:x y;visibility:visible;mso-wrap-style:square" from="4281,0" to="4281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WoYMIAAADdAAAADwAAAGRycy9kb3ducmV2LnhtbERPzWoCMRC+C75DmEJvmlXasqxGKaJi&#10;Dx6qPsCQjLvbbibLJma3b98Igrf5+H5nuR5sIyJ1vnasYDbNQBBrZ2ouFVzOu0kOwgdkg41jUvBH&#10;Htar8WiJhXE9f1M8hVKkEPYFKqhCaAspva7Iop+6ljhxV9dZDAl2pTQd9incNnKeZR/SYs2pocKW&#10;NhXp39PNKsj328NevwX8usYff5ztosY+KvX6MnwuQAQawlP8cB9Mmv+ez+H+TTpB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aWoYMIAAADdAAAADwAAAAAAAAAAAAAA&#10;AAChAgAAZHJzL2Rvd25yZXYueG1sUEsFBgAAAAAEAAQA+QAAAJADAAAAAA==&#10;" strokecolor="black [3213]" strokeweight="2pt"/>
                </v:group>
                <v:shape id="직선 화살표 연결선 1583" o:spid="_x0000_s1162" type="#_x0000_t32" style="position:absolute;left:1092;top:6799;width:2770;height:27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0e48AAAADdAAAADwAAAGRycy9kb3ducmV2LnhtbERP24rCMBB9F/yHMIJvmnpbpGsqKgiL&#10;+LKuHzA2s21oMylNrN2/N4Kwb3M419lse1uLjlpvHCuYTRMQxLnThgsF15/jZA3CB2SNtWNS8Ece&#10;ttlwsMFUuwd/U3cJhYgh7FNUUIbQpFL6vCSLfuoa4sj9utZiiLAtpG7xEcNtLedJ8iEtGo4NJTZ0&#10;KCmvLnerAOk0W+35vPTL2+FcaWc6uzdKjUf97hNEoD78i9/uLx3nr9YLeH0TT5DZ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NHuPAAAAA3QAAAA8AAAAAAAAAAAAAAAAA&#10;oQIAAGRycy9kb3ducmV2LnhtbFBLBQYAAAAABAAEAPkAAACOAwAAAAA=&#10;" strokecolor="black [3213]" strokeweight=".5pt">
                  <v:stroke startarrow="classic" startarrowwidth="narrow" startarrowlength="short" endarrow="classic" endarrowwidth="narrow" endarrowlength="short"/>
                </v:shape>
                <v:shape id="TextBox 576" o:spid="_x0000_s1163" type="#_x0000_t202" style="position:absolute;left:128;top:6875;width:3550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fE8MA&#10;AADdAAAADwAAAGRycy9kb3ducmV2LnhtbERPTWuDQBC9B/IflgnkEppVacXYbEIoLZTcanvpbXAn&#10;KnVnxd2o8dd3A4Xe5vE+Z3+cTCsG6l1jWUG8jUAQl1Y3XCn4+nx7yEA4j6yxtUwKbuTgeFgu9phr&#10;O/IHDYWvRAhhl6OC2vsul9KVNRl0W9sRB+5ie4M+wL6SuscxhJtWJlGUSoMNh4YaO3qpqfwprkZB&#10;Or12m/OOknEu24G/5zj2FCu1Xk2nZxCeJv8v/nO/6zD/KXuE+zfhBH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kfE8MAAADdAAAADwAAAAAAAAAAAAAAAACYAgAAZHJzL2Rv&#10;d25yZXYueG1sUEsFBgAAAAAEAAQA9QAAAIgDAAAAAA==&#10;" filled="f" stroked="f">
                  <v:textbox style="mso-fit-shape-to-text:t" inset="0,0,0,0">
                    <w:txbxContent>
                      <w:p w:rsidR="00694D35" w:rsidRDefault="00694D35" w:rsidP="00373EFA">
                        <w:pPr>
                          <w:pStyle w:val="a8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L=330</w:t>
                        </w:r>
                      </w:p>
                    </w:txbxContent>
                  </v:textbox>
                </v:shape>
                <v:line id="직선 연결선 1585" o:spid="_x0000_s1164" style="position:absolute;visibility:visible;mso-wrap-style:square" from="648,9422" to="1368,1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4BiMQAAADdAAAADwAAAGRycy9kb3ducmV2LnhtbERP32vCMBB+F/wfwgl7GTN14JRqWlQ2&#10;GDIQddDXozmbbs2lNJnt/vtFGPh2H9/PW+eDbcSVOl87VjCbJiCIS6drrhR8nt+eliB8QNbYOCYF&#10;v+Qhz8ajNaba9Xyk6ylUIoawT1GBCaFNpfSlIYt+6lriyF1cZzFE2FVSd9jHcNvI5yR5kRZrjg0G&#10;W9oZKr9PP1bB9vVrc9Bm8bjri6po+48i0ftCqYfJsFmBCDSEu/jf/a7j/PlyDrdv4gk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PgGIxAAAAN0AAAAPAAAAAAAAAAAA&#10;AAAAAKECAABkcnMvZG93bnJldi54bWxQSwUGAAAAAAQABAD5AAAAkgMAAAAA&#10;" strokecolor="black [3213]" strokeweight=".5pt"/>
                <v:line id="직선 연결선 1586" o:spid="_x0000_s1165" style="position:absolute;rotation:45;visibility:visible;mso-wrap-style:square" from="3821,6897" to="4541,6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rMnsIAAADdAAAADwAAAGRycy9kb3ducmV2LnhtbERP32vCMBB+H/g/hBN8m4mbE6lGGQVh&#10;7E0nw8ejuaXF5lKb2Nb/fhEE3+7j+3nr7eBq0VEbKs8aZlMFgrjwpmKr4fize12CCBHZYO2ZNNwo&#10;wHYzelljZnzPe+oO0YoUwiFDDWWMTSZlKEpyGKa+IU7cn28dxgRbK02LfQp3tXxTaiEdVpwaSmwo&#10;L6k4H65Ow9zS73dn+Pqen+xeXfpjftoprSfj4XMFItIQn+KH+8uk+R/LBdy/SSf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5rMnsIAAADdAAAADwAAAAAAAAAAAAAA&#10;AAChAgAAZHJzL2Rvd25yZXYueG1sUEsFBgAAAAAEAAQA+QAAAJADAAAAAA==&#10;" strokecolor="black [3213]" strokeweight=".5pt"/>
              </v:group>
            </w:pict>
          </mc:Fallback>
        </mc:AlternateContent>
      </w:r>
    </w:p>
    <w:p w:rsidR="00373EFA" w:rsidRPr="00935320" w:rsidRDefault="00373EFA" w:rsidP="00373EFA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373EFA" w:rsidRPr="00935320" w:rsidRDefault="00373EFA" w:rsidP="00373EFA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/>
          <w:noProof/>
          <w:sz w:val="24"/>
          <w:szCs w:val="24"/>
          <w:lang w:eastAsia="ko-K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01B758E" wp14:editId="387987D4">
                <wp:simplePos x="0" y="0"/>
                <wp:positionH relativeFrom="column">
                  <wp:posOffset>4269105</wp:posOffset>
                </wp:positionH>
                <wp:positionV relativeFrom="paragraph">
                  <wp:posOffset>190170</wp:posOffset>
                </wp:positionV>
                <wp:extent cx="1643380" cy="333375"/>
                <wp:effectExtent l="0" t="38100" r="13970" b="66675"/>
                <wp:wrapNone/>
                <wp:docPr id="1587" name="그룹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380" cy="333375"/>
                          <a:chOff x="0" y="0"/>
                          <a:chExt cx="1643649" cy="333900"/>
                        </a:xfrm>
                      </wpg:grpSpPr>
                      <wps:wsp>
                        <wps:cNvPr id="1588" name="타원 1588"/>
                        <wps:cNvSpPr/>
                        <wps:spPr>
                          <a:xfrm>
                            <a:off x="496238" y="44759"/>
                            <a:ext cx="252000" cy="25199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89" name="그룹 1589"/>
                        <wpg:cNvGrpSpPr/>
                        <wpg:grpSpPr>
                          <a:xfrm>
                            <a:off x="881574" y="11350"/>
                            <a:ext cx="762075" cy="313182"/>
                            <a:chOff x="881574" y="11351"/>
                            <a:chExt cx="544340" cy="223706"/>
                          </a:xfrm>
                        </wpg:grpSpPr>
                        <wps:wsp>
                          <wps:cNvPr id="1590" name="원통 1590"/>
                          <wps:cNvSpPr/>
                          <wps:spPr>
                            <a:xfrm rot="16200000">
                              <a:off x="1061574" y="-144787"/>
                              <a:ext cx="180000" cy="540000"/>
                            </a:xfrm>
                            <a:prstGeom prst="can">
                              <a:avLst>
                                <a:gd name="adj" fmla="val 30293"/>
                              </a:avLst>
                            </a:prstGeom>
                            <a:solidFill>
                              <a:srgbClr val="5C5C5C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1" name="타원 1591"/>
                          <wps:cNvSpPr/>
                          <wps:spPr>
                            <a:xfrm>
                              <a:off x="902775" y="2167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2" name="타원 1592"/>
                          <wps:cNvSpPr/>
                          <wps:spPr>
                            <a:xfrm>
                              <a:off x="941958" y="184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3" name="타원 1593"/>
                          <wps:cNvSpPr/>
                          <wps:spPr>
                            <a:xfrm>
                              <a:off x="981133" y="153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4" name="타원 1594"/>
                          <wps:cNvSpPr/>
                          <wps:spPr>
                            <a:xfrm>
                              <a:off x="1020316" y="1770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5" name="타원 1595"/>
                          <wps:cNvSpPr/>
                          <wps:spPr>
                            <a:xfrm>
                              <a:off x="1059491" y="145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6" name="타원 1596"/>
                          <wps:cNvSpPr/>
                          <wps:spPr>
                            <a:xfrm>
                              <a:off x="1095499" y="145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7" name="타원 1597"/>
                          <wps:cNvSpPr/>
                          <wps:spPr>
                            <a:xfrm>
                              <a:off x="1131499" y="1770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8" name="타원 1598"/>
                          <wps:cNvSpPr/>
                          <wps:spPr>
                            <a:xfrm>
                              <a:off x="1170682" y="1770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9" name="타원 1599"/>
                          <wps:cNvSpPr/>
                          <wps:spPr>
                            <a:xfrm>
                              <a:off x="1203507" y="2087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0" name="타원 1600"/>
                          <wps:cNvSpPr/>
                          <wps:spPr>
                            <a:xfrm>
                              <a:off x="1239515" y="184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1" name="타원 1601"/>
                          <wps:cNvSpPr/>
                          <wps:spPr>
                            <a:xfrm>
                              <a:off x="1272340" y="184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2" name="타원 1602"/>
                          <wps:cNvSpPr/>
                          <wps:spPr>
                            <a:xfrm>
                              <a:off x="1312598" y="2167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3" name="타원 1603"/>
                          <wps:cNvSpPr/>
                          <wps:spPr>
                            <a:xfrm>
                              <a:off x="1345431" y="2484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4" name="타원 1604"/>
                          <wps:cNvSpPr/>
                          <wps:spPr>
                            <a:xfrm>
                              <a:off x="921825" y="184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5" name="타원 1605"/>
                          <wps:cNvSpPr/>
                          <wps:spPr>
                            <a:xfrm>
                              <a:off x="961008" y="153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6" name="타원 1606"/>
                          <wps:cNvSpPr/>
                          <wps:spPr>
                            <a:xfrm>
                              <a:off x="1000183" y="1214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7" name="타원 1607"/>
                          <wps:cNvSpPr/>
                          <wps:spPr>
                            <a:xfrm>
                              <a:off x="1039366" y="145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8" name="타원 1608"/>
                          <wps:cNvSpPr/>
                          <wps:spPr>
                            <a:xfrm>
                              <a:off x="1078541" y="1135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9" name="타원 1609"/>
                          <wps:cNvSpPr/>
                          <wps:spPr>
                            <a:xfrm>
                              <a:off x="1114549" y="1135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0" name="타원 1610"/>
                          <wps:cNvSpPr/>
                          <wps:spPr>
                            <a:xfrm>
                              <a:off x="1150549" y="145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1" name="타원 1611"/>
                          <wps:cNvSpPr/>
                          <wps:spPr>
                            <a:xfrm>
                              <a:off x="1189732" y="145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2" name="타원 1612"/>
                          <wps:cNvSpPr/>
                          <wps:spPr>
                            <a:xfrm>
                              <a:off x="1222557" y="1770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3" name="타원 1613"/>
                          <wps:cNvSpPr/>
                          <wps:spPr>
                            <a:xfrm>
                              <a:off x="1258565" y="153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4" name="타원 1614"/>
                          <wps:cNvSpPr/>
                          <wps:spPr>
                            <a:xfrm>
                              <a:off x="1291390" y="153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5" name="타원 1615"/>
                          <wps:cNvSpPr/>
                          <wps:spPr>
                            <a:xfrm>
                              <a:off x="1331648" y="184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6" name="타원 1616"/>
                          <wps:cNvSpPr/>
                          <wps:spPr>
                            <a:xfrm>
                              <a:off x="1364481" y="2167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7" name="타원 1617"/>
                          <wps:cNvSpPr/>
                          <wps:spPr>
                            <a:xfrm>
                              <a:off x="923983" y="20911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8" name="타원 1618"/>
                          <wps:cNvSpPr/>
                          <wps:spPr>
                            <a:xfrm>
                              <a:off x="966341" y="21546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9" name="타원 1619"/>
                          <wps:cNvSpPr/>
                          <wps:spPr>
                            <a:xfrm>
                              <a:off x="1005516" y="21229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0" name="타원 1620"/>
                          <wps:cNvSpPr/>
                          <wps:spPr>
                            <a:xfrm>
                              <a:off x="1044699" y="21467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1" name="타원 1621"/>
                          <wps:cNvSpPr/>
                          <wps:spPr>
                            <a:xfrm>
                              <a:off x="1083874" y="21150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2" name="타원 1622"/>
                          <wps:cNvSpPr/>
                          <wps:spPr>
                            <a:xfrm>
                              <a:off x="1119882" y="21150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3" name="타원 1623"/>
                          <wps:cNvSpPr/>
                          <wps:spPr>
                            <a:xfrm>
                              <a:off x="1155882" y="21467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4" name="타원 1624"/>
                          <wps:cNvSpPr/>
                          <wps:spPr>
                            <a:xfrm>
                              <a:off x="1195065" y="21229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5" name="타원 1625"/>
                          <wps:cNvSpPr/>
                          <wps:spPr>
                            <a:xfrm>
                              <a:off x="1227890" y="21308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6" name="타원 1626"/>
                          <wps:cNvSpPr/>
                          <wps:spPr>
                            <a:xfrm>
                              <a:off x="1263898" y="21308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7" name="타원 1627"/>
                          <wps:cNvSpPr/>
                          <wps:spPr>
                            <a:xfrm>
                              <a:off x="1296723" y="21308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8" name="타원 1628"/>
                          <wps:cNvSpPr/>
                          <wps:spPr>
                            <a:xfrm>
                              <a:off x="1336981" y="21388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9" name="타원 1629"/>
                          <wps:cNvSpPr/>
                          <wps:spPr>
                            <a:xfrm>
                              <a:off x="1369814" y="21705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0" name="타원 1630"/>
                          <wps:cNvSpPr/>
                          <wps:spPr>
                            <a:xfrm>
                              <a:off x="946208" y="21546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1" name="타원 1631"/>
                          <wps:cNvSpPr/>
                          <wps:spPr>
                            <a:xfrm>
                              <a:off x="985391" y="21229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2" name="타원 1632"/>
                          <wps:cNvSpPr/>
                          <wps:spPr>
                            <a:xfrm>
                              <a:off x="1024566" y="21150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3" name="타원 1633"/>
                          <wps:cNvSpPr/>
                          <wps:spPr>
                            <a:xfrm>
                              <a:off x="1063749" y="21150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4" name="타원 1634"/>
                          <wps:cNvSpPr/>
                          <wps:spPr>
                            <a:xfrm>
                              <a:off x="1102924" y="20832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5" name="타원 1635"/>
                          <wps:cNvSpPr/>
                          <wps:spPr>
                            <a:xfrm>
                              <a:off x="1138932" y="20832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6" name="타원 1636"/>
                          <wps:cNvSpPr/>
                          <wps:spPr>
                            <a:xfrm>
                              <a:off x="1174932" y="21150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7" name="타원 1637"/>
                          <wps:cNvSpPr/>
                          <wps:spPr>
                            <a:xfrm>
                              <a:off x="1214115" y="20911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8" name="타원 1638"/>
                          <wps:cNvSpPr/>
                          <wps:spPr>
                            <a:xfrm>
                              <a:off x="1246940" y="20991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" name="타원 1639"/>
                          <wps:cNvSpPr/>
                          <wps:spPr>
                            <a:xfrm>
                              <a:off x="1282948" y="20991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0" name="타원 1640"/>
                          <wps:cNvSpPr/>
                          <wps:spPr>
                            <a:xfrm>
                              <a:off x="1315773" y="20753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1" name="타원 1641"/>
                          <wps:cNvSpPr/>
                          <wps:spPr>
                            <a:xfrm>
                              <a:off x="1356031" y="21070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2" name="타원 1642"/>
                          <wps:cNvSpPr/>
                          <wps:spPr>
                            <a:xfrm>
                              <a:off x="1388864" y="21070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3" name="타원 1643"/>
                          <wps:cNvSpPr/>
                          <wps:spPr>
                            <a:xfrm>
                              <a:off x="923983" y="311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4" name="타원 1644"/>
                          <wps:cNvSpPr/>
                          <wps:spPr>
                            <a:xfrm>
                              <a:off x="963166" y="280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5" name="타원 1645"/>
                          <wps:cNvSpPr/>
                          <wps:spPr>
                            <a:xfrm>
                              <a:off x="1002341" y="2484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6" name="타원 1646"/>
                          <wps:cNvSpPr/>
                          <wps:spPr>
                            <a:xfrm>
                              <a:off x="1041524" y="272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7" name="타원 1647"/>
                          <wps:cNvSpPr/>
                          <wps:spPr>
                            <a:xfrm>
                              <a:off x="1080699" y="2405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8" name="타원 1648"/>
                          <wps:cNvSpPr/>
                          <wps:spPr>
                            <a:xfrm>
                              <a:off x="1116707" y="2405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9" name="타원 1649"/>
                          <wps:cNvSpPr/>
                          <wps:spPr>
                            <a:xfrm>
                              <a:off x="1152707" y="272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0" name="타원 1650"/>
                          <wps:cNvSpPr/>
                          <wps:spPr>
                            <a:xfrm>
                              <a:off x="1191890" y="272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1" name="타원 1651"/>
                          <wps:cNvSpPr/>
                          <wps:spPr>
                            <a:xfrm>
                              <a:off x="1224715" y="3040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2" name="타원 1652"/>
                          <wps:cNvSpPr/>
                          <wps:spPr>
                            <a:xfrm>
                              <a:off x="1260723" y="280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3" name="타원 1653"/>
                          <wps:cNvSpPr/>
                          <wps:spPr>
                            <a:xfrm>
                              <a:off x="1293548" y="280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4" name="타원 1654"/>
                          <wps:cNvSpPr/>
                          <wps:spPr>
                            <a:xfrm>
                              <a:off x="1333806" y="311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5" name="타원 1655"/>
                          <wps:cNvSpPr/>
                          <wps:spPr>
                            <a:xfrm>
                              <a:off x="1366639" y="3437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6" name="타원 1656"/>
                          <wps:cNvSpPr/>
                          <wps:spPr>
                            <a:xfrm>
                              <a:off x="943033" y="280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7" name="타원 1657"/>
                          <wps:cNvSpPr/>
                          <wps:spPr>
                            <a:xfrm>
                              <a:off x="982216" y="2484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8" name="타원 1658"/>
                          <wps:cNvSpPr/>
                          <wps:spPr>
                            <a:xfrm>
                              <a:off x="1021391" y="2405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9" name="타원 1659"/>
                          <wps:cNvSpPr/>
                          <wps:spPr>
                            <a:xfrm>
                              <a:off x="1060574" y="2643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0" name="타원 1660"/>
                          <wps:cNvSpPr/>
                          <wps:spPr>
                            <a:xfrm>
                              <a:off x="1099749" y="2087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1" name="타원 1661"/>
                          <wps:cNvSpPr/>
                          <wps:spPr>
                            <a:xfrm>
                              <a:off x="1135757" y="2087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2" name="타원 1662"/>
                          <wps:cNvSpPr/>
                          <wps:spPr>
                            <a:xfrm>
                              <a:off x="1171757" y="2405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3" name="타원 1663"/>
                          <wps:cNvSpPr/>
                          <wps:spPr>
                            <a:xfrm>
                              <a:off x="1210940" y="2405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4" name="타원 1664"/>
                          <wps:cNvSpPr/>
                          <wps:spPr>
                            <a:xfrm>
                              <a:off x="1243765" y="2484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5" name="타원 1665"/>
                          <wps:cNvSpPr/>
                          <wps:spPr>
                            <a:xfrm>
                              <a:off x="1279773" y="2484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6" name="타원 1666"/>
                          <wps:cNvSpPr/>
                          <wps:spPr>
                            <a:xfrm>
                              <a:off x="1312598" y="2484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7" name="타원 1667"/>
                          <wps:cNvSpPr/>
                          <wps:spPr>
                            <a:xfrm>
                              <a:off x="1352856" y="280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8" name="타원 1668"/>
                          <wps:cNvSpPr/>
                          <wps:spPr>
                            <a:xfrm>
                              <a:off x="1385689" y="311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9" name="타원 1669"/>
                          <wps:cNvSpPr/>
                          <wps:spPr>
                            <a:xfrm>
                              <a:off x="932491" y="3967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0" name="타원 1670"/>
                          <wps:cNvSpPr/>
                          <wps:spPr>
                            <a:xfrm>
                              <a:off x="971674" y="364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1" name="타원 1671"/>
                          <wps:cNvSpPr/>
                          <wps:spPr>
                            <a:xfrm>
                              <a:off x="1010849" y="333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2" name="타원 1672"/>
                          <wps:cNvSpPr/>
                          <wps:spPr>
                            <a:xfrm>
                              <a:off x="1050032" y="3570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3" name="타원 1673"/>
                          <wps:cNvSpPr/>
                          <wps:spPr>
                            <a:xfrm>
                              <a:off x="1089207" y="325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4" name="타원 1674"/>
                          <wps:cNvSpPr/>
                          <wps:spPr>
                            <a:xfrm>
                              <a:off x="1125215" y="325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5" name="타원 1675"/>
                          <wps:cNvSpPr/>
                          <wps:spPr>
                            <a:xfrm>
                              <a:off x="1161215" y="3570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6" name="타원 1676"/>
                          <wps:cNvSpPr/>
                          <wps:spPr>
                            <a:xfrm>
                              <a:off x="1200398" y="3570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7" name="타원 1677"/>
                          <wps:cNvSpPr/>
                          <wps:spPr>
                            <a:xfrm>
                              <a:off x="1233223" y="364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8" name="타원 1678"/>
                          <wps:cNvSpPr/>
                          <wps:spPr>
                            <a:xfrm>
                              <a:off x="1269231" y="364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9" name="타원 1679"/>
                          <wps:cNvSpPr/>
                          <wps:spPr>
                            <a:xfrm>
                              <a:off x="1302056" y="364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0" name="타원 1680"/>
                          <wps:cNvSpPr/>
                          <wps:spPr>
                            <a:xfrm>
                              <a:off x="1342314" y="3967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1" name="타원 1681"/>
                          <wps:cNvSpPr/>
                          <wps:spPr>
                            <a:xfrm>
                              <a:off x="1375147" y="4284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2" name="타원 1682"/>
                          <wps:cNvSpPr/>
                          <wps:spPr>
                            <a:xfrm>
                              <a:off x="951541" y="364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" name="타원 1683"/>
                          <wps:cNvSpPr/>
                          <wps:spPr>
                            <a:xfrm>
                              <a:off x="990724" y="333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" name="타원 1684"/>
                          <wps:cNvSpPr/>
                          <wps:spPr>
                            <a:xfrm>
                              <a:off x="1029899" y="325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" name="타원 1685"/>
                          <wps:cNvSpPr/>
                          <wps:spPr>
                            <a:xfrm>
                              <a:off x="1069082" y="325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6" name="타원 1686"/>
                          <wps:cNvSpPr/>
                          <wps:spPr>
                            <a:xfrm>
                              <a:off x="1108257" y="2935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7" name="타원 1687"/>
                          <wps:cNvSpPr/>
                          <wps:spPr>
                            <a:xfrm>
                              <a:off x="1144265" y="2935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8" name="타원 1688"/>
                          <wps:cNvSpPr/>
                          <wps:spPr>
                            <a:xfrm>
                              <a:off x="1180265" y="325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9" name="타원 1689"/>
                          <wps:cNvSpPr/>
                          <wps:spPr>
                            <a:xfrm>
                              <a:off x="1219448" y="325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0" name="타원 1690"/>
                          <wps:cNvSpPr/>
                          <wps:spPr>
                            <a:xfrm>
                              <a:off x="1252273" y="333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1" name="타원 1691"/>
                          <wps:cNvSpPr/>
                          <wps:spPr>
                            <a:xfrm>
                              <a:off x="1288281" y="333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2" name="타원 1692"/>
                          <wps:cNvSpPr/>
                          <wps:spPr>
                            <a:xfrm>
                              <a:off x="1321106" y="333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3" name="타원 1693"/>
                          <wps:cNvSpPr/>
                          <wps:spPr>
                            <a:xfrm>
                              <a:off x="1361364" y="364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4" name="타원 1694"/>
                          <wps:cNvSpPr/>
                          <wps:spPr>
                            <a:xfrm>
                              <a:off x="1394197" y="3967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5" name="타원 1695"/>
                          <wps:cNvSpPr/>
                          <wps:spPr>
                            <a:xfrm>
                              <a:off x="943033" y="5554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6" name="타원 1696"/>
                          <wps:cNvSpPr/>
                          <wps:spPr>
                            <a:xfrm>
                              <a:off x="982216" y="5237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7" name="타원 1697"/>
                          <wps:cNvSpPr/>
                          <wps:spPr>
                            <a:xfrm>
                              <a:off x="1021391" y="5157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8" name="타원 1698"/>
                          <wps:cNvSpPr/>
                          <wps:spPr>
                            <a:xfrm>
                              <a:off x="1060574" y="5395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9" name="타원 1699"/>
                          <wps:cNvSpPr/>
                          <wps:spPr>
                            <a:xfrm>
                              <a:off x="1099749" y="4840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0" name="타원 1700"/>
                          <wps:cNvSpPr/>
                          <wps:spPr>
                            <a:xfrm>
                              <a:off x="1135757" y="4840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1" name="타원 1701"/>
                          <wps:cNvSpPr/>
                          <wps:spPr>
                            <a:xfrm>
                              <a:off x="1171757" y="5157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2" name="타원 1702"/>
                          <wps:cNvSpPr/>
                          <wps:spPr>
                            <a:xfrm>
                              <a:off x="1210940" y="5157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3" name="타원 1703"/>
                          <wps:cNvSpPr/>
                          <wps:spPr>
                            <a:xfrm>
                              <a:off x="1243765" y="5237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" name="타원 1704"/>
                          <wps:cNvSpPr/>
                          <wps:spPr>
                            <a:xfrm>
                              <a:off x="1279773" y="5237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" name="타원 1705"/>
                          <wps:cNvSpPr/>
                          <wps:spPr>
                            <a:xfrm>
                              <a:off x="1312598" y="5237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6" name="타원 1706"/>
                          <wps:cNvSpPr/>
                          <wps:spPr>
                            <a:xfrm>
                              <a:off x="1352856" y="5554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7" name="타원 1707"/>
                          <wps:cNvSpPr/>
                          <wps:spPr>
                            <a:xfrm>
                              <a:off x="1385689" y="587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8" name="타원 1708"/>
                          <wps:cNvSpPr/>
                          <wps:spPr>
                            <a:xfrm>
                              <a:off x="962083" y="5237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9" name="타원 1709"/>
                          <wps:cNvSpPr/>
                          <wps:spPr>
                            <a:xfrm>
                              <a:off x="1001266" y="491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0" name="타원 1710"/>
                          <wps:cNvSpPr/>
                          <wps:spPr>
                            <a:xfrm>
                              <a:off x="1040441" y="4840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1" name="타원 1711"/>
                          <wps:cNvSpPr/>
                          <wps:spPr>
                            <a:xfrm>
                              <a:off x="1079624" y="4840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2" name="타원 1712"/>
                          <wps:cNvSpPr/>
                          <wps:spPr>
                            <a:xfrm>
                              <a:off x="1118799" y="452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3" name="타원 1713"/>
                          <wps:cNvSpPr/>
                          <wps:spPr>
                            <a:xfrm>
                              <a:off x="1154807" y="452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4" name="타원 1714"/>
                          <wps:cNvSpPr/>
                          <wps:spPr>
                            <a:xfrm>
                              <a:off x="1190807" y="4840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5" name="타원 1715"/>
                          <wps:cNvSpPr/>
                          <wps:spPr>
                            <a:xfrm>
                              <a:off x="1229990" y="460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6" name="타원 1716"/>
                          <wps:cNvSpPr/>
                          <wps:spPr>
                            <a:xfrm>
                              <a:off x="1262815" y="491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7" name="타원 1717"/>
                          <wps:cNvSpPr/>
                          <wps:spPr>
                            <a:xfrm>
                              <a:off x="1298823" y="491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8" name="타원 1718"/>
                          <wps:cNvSpPr/>
                          <wps:spPr>
                            <a:xfrm>
                              <a:off x="1331648" y="491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9" name="타원 1719"/>
                          <wps:cNvSpPr/>
                          <wps:spPr>
                            <a:xfrm>
                              <a:off x="1371906" y="5237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0" name="타원 1720"/>
                          <wps:cNvSpPr/>
                          <wps:spPr>
                            <a:xfrm>
                              <a:off x="1404739" y="5554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1" name="타원 1721"/>
                          <wps:cNvSpPr/>
                          <wps:spPr>
                            <a:xfrm>
                              <a:off x="936650" y="6507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2" name="타원 1722"/>
                          <wps:cNvSpPr/>
                          <wps:spPr>
                            <a:xfrm>
                              <a:off x="975833" y="618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" name="타원 1723"/>
                          <wps:cNvSpPr/>
                          <wps:spPr>
                            <a:xfrm>
                              <a:off x="1015008" y="587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4" name="타원 1724"/>
                          <wps:cNvSpPr/>
                          <wps:spPr>
                            <a:xfrm>
                              <a:off x="1054191" y="6110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5" name="타원 1725"/>
                          <wps:cNvSpPr/>
                          <wps:spPr>
                            <a:xfrm>
                              <a:off x="1093366" y="579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6" name="타원 1726"/>
                          <wps:cNvSpPr/>
                          <wps:spPr>
                            <a:xfrm>
                              <a:off x="1129374" y="579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7" name="타원 1727"/>
                          <wps:cNvSpPr/>
                          <wps:spPr>
                            <a:xfrm>
                              <a:off x="1165374" y="6110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8" name="타원 1728"/>
                          <wps:cNvSpPr/>
                          <wps:spPr>
                            <a:xfrm>
                              <a:off x="1204557" y="6110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" name="타원 1729"/>
                          <wps:cNvSpPr/>
                          <wps:spPr>
                            <a:xfrm>
                              <a:off x="1237382" y="618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0" name="타원 1730"/>
                          <wps:cNvSpPr/>
                          <wps:spPr>
                            <a:xfrm>
                              <a:off x="1273390" y="618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1" name="타원 1731"/>
                          <wps:cNvSpPr/>
                          <wps:spPr>
                            <a:xfrm>
                              <a:off x="1306215" y="618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2" name="타원 1732"/>
                          <wps:cNvSpPr/>
                          <wps:spPr>
                            <a:xfrm>
                              <a:off x="1346473" y="6507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3" name="타원 1733"/>
                          <wps:cNvSpPr/>
                          <wps:spPr>
                            <a:xfrm>
                              <a:off x="1379306" y="6824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4" name="타원 1734"/>
                          <wps:cNvSpPr/>
                          <wps:spPr>
                            <a:xfrm>
                              <a:off x="955700" y="618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5" name="타원 1735"/>
                          <wps:cNvSpPr/>
                          <wps:spPr>
                            <a:xfrm>
                              <a:off x="994883" y="587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6" name="타원 1736"/>
                          <wps:cNvSpPr/>
                          <wps:spPr>
                            <a:xfrm>
                              <a:off x="1034058" y="579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7" name="타원 1737"/>
                          <wps:cNvSpPr/>
                          <wps:spPr>
                            <a:xfrm>
                              <a:off x="1073241" y="579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8" name="타원 1738"/>
                          <wps:cNvSpPr/>
                          <wps:spPr>
                            <a:xfrm>
                              <a:off x="1112416" y="5475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9" name="타원 1739"/>
                          <wps:cNvSpPr/>
                          <wps:spPr>
                            <a:xfrm>
                              <a:off x="1148424" y="5475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0" name="타원 1740"/>
                          <wps:cNvSpPr/>
                          <wps:spPr>
                            <a:xfrm>
                              <a:off x="1184424" y="579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1" name="타원 1741"/>
                          <wps:cNvSpPr/>
                          <wps:spPr>
                            <a:xfrm>
                              <a:off x="1223607" y="5792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2" name="타원 1742"/>
                          <wps:cNvSpPr/>
                          <wps:spPr>
                            <a:xfrm>
                              <a:off x="1256432" y="587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3" name="타원 1743"/>
                          <wps:cNvSpPr/>
                          <wps:spPr>
                            <a:xfrm>
                              <a:off x="1292440" y="587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4" name="타원 1744"/>
                          <wps:cNvSpPr/>
                          <wps:spPr>
                            <a:xfrm>
                              <a:off x="1325265" y="5872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5" name="타원 1745"/>
                          <wps:cNvSpPr/>
                          <wps:spPr>
                            <a:xfrm>
                              <a:off x="1365523" y="6189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6" name="타원 1746"/>
                          <wps:cNvSpPr/>
                          <wps:spPr>
                            <a:xfrm>
                              <a:off x="1398356" y="6507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7" name="타원 1747"/>
                          <wps:cNvSpPr/>
                          <wps:spPr>
                            <a:xfrm>
                              <a:off x="930300" y="10002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8" name="타원 1748"/>
                          <wps:cNvSpPr/>
                          <wps:spPr>
                            <a:xfrm>
                              <a:off x="969483" y="968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9" name="타원 1749"/>
                          <wps:cNvSpPr/>
                          <wps:spPr>
                            <a:xfrm>
                              <a:off x="1008658" y="936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0" name="타원 1750"/>
                          <wps:cNvSpPr/>
                          <wps:spPr>
                            <a:xfrm>
                              <a:off x="1047841" y="960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1" name="타원 1751"/>
                          <wps:cNvSpPr/>
                          <wps:spPr>
                            <a:xfrm>
                              <a:off x="1087016" y="928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2" name="타원 1752"/>
                          <wps:cNvSpPr/>
                          <wps:spPr>
                            <a:xfrm>
                              <a:off x="1123024" y="928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3" name="타원 1753"/>
                          <wps:cNvSpPr/>
                          <wps:spPr>
                            <a:xfrm>
                              <a:off x="1159024" y="960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4" name="타원 1754"/>
                          <wps:cNvSpPr/>
                          <wps:spPr>
                            <a:xfrm>
                              <a:off x="1198207" y="960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5" name="타원 1755"/>
                          <wps:cNvSpPr/>
                          <wps:spPr>
                            <a:xfrm>
                              <a:off x="1231032" y="968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6" name="타원 1756"/>
                          <wps:cNvSpPr/>
                          <wps:spPr>
                            <a:xfrm>
                              <a:off x="1267040" y="968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7" name="타원 1757"/>
                          <wps:cNvSpPr/>
                          <wps:spPr>
                            <a:xfrm>
                              <a:off x="1299865" y="968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8" name="타원 1758"/>
                          <wps:cNvSpPr/>
                          <wps:spPr>
                            <a:xfrm>
                              <a:off x="1340123" y="10002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9" name="타원 1759"/>
                          <wps:cNvSpPr/>
                          <wps:spPr>
                            <a:xfrm>
                              <a:off x="1372956" y="10320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0" name="타원 1760"/>
                          <wps:cNvSpPr/>
                          <wps:spPr>
                            <a:xfrm>
                              <a:off x="949350" y="968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1" name="타원 1761"/>
                          <wps:cNvSpPr/>
                          <wps:spPr>
                            <a:xfrm>
                              <a:off x="988533" y="936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2" name="타원 1762"/>
                          <wps:cNvSpPr/>
                          <wps:spPr>
                            <a:xfrm>
                              <a:off x="1027708" y="928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3" name="타원 1763"/>
                          <wps:cNvSpPr/>
                          <wps:spPr>
                            <a:xfrm>
                              <a:off x="1066891" y="928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4" name="타원 1764"/>
                          <wps:cNvSpPr/>
                          <wps:spPr>
                            <a:xfrm>
                              <a:off x="1106066" y="8970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5" name="타원 1765"/>
                          <wps:cNvSpPr/>
                          <wps:spPr>
                            <a:xfrm>
                              <a:off x="1142074" y="8970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6" name="타원 1766"/>
                          <wps:cNvSpPr/>
                          <wps:spPr>
                            <a:xfrm>
                              <a:off x="1178074" y="928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7" name="타원 1767"/>
                          <wps:cNvSpPr/>
                          <wps:spPr>
                            <a:xfrm>
                              <a:off x="1217257" y="928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8" name="타원 1768"/>
                          <wps:cNvSpPr/>
                          <wps:spPr>
                            <a:xfrm>
                              <a:off x="1250082" y="936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9" name="타원 1769"/>
                          <wps:cNvSpPr/>
                          <wps:spPr>
                            <a:xfrm>
                              <a:off x="1286090" y="936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0" name="타원 1770"/>
                          <wps:cNvSpPr/>
                          <wps:spPr>
                            <a:xfrm>
                              <a:off x="1318915" y="936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1" name="타원 1771"/>
                          <wps:cNvSpPr/>
                          <wps:spPr>
                            <a:xfrm>
                              <a:off x="1359173" y="968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2" name="타원 1772"/>
                          <wps:cNvSpPr/>
                          <wps:spPr>
                            <a:xfrm>
                              <a:off x="1392006" y="10002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3" name="타원 1773"/>
                          <wps:cNvSpPr/>
                          <wps:spPr>
                            <a:xfrm>
                              <a:off x="940875" y="841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4" name="타원 1774"/>
                          <wps:cNvSpPr/>
                          <wps:spPr>
                            <a:xfrm>
                              <a:off x="980058" y="809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5" name="타원 1775"/>
                          <wps:cNvSpPr/>
                          <wps:spPr>
                            <a:xfrm>
                              <a:off x="1019233" y="7780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6" name="타원 1776"/>
                          <wps:cNvSpPr/>
                          <wps:spPr>
                            <a:xfrm>
                              <a:off x="1058416" y="801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7" name="타원 1777"/>
                          <wps:cNvSpPr/>
                          <wps:spPr>
                            <a:xfrm>
                              <a:off x="1097591" y="7700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8" name="타원 1778"/>
                          <wps:cNvSpPr/>
                          <wps:spPr>
                            <a:xfrm>
                              <a:off x="1133599" y="7700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9" name="타원 1779"/>
                          <wps:cNvSpPr/>
                          <wps:spPr>
                            <a:xfrm>
                              <a:off x="1169599" y="801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0" name="타원 1780"/>
                          <wps:cNvSpPr/>
                          <wps:spPr>
                            <a:xfrm>
                              <a:off x="1208782" y="801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1" name="타원 1781"/>
                          <wps:cNvSpPr/>
                          <wps:spPr>
                            <a:xfrm>
                              <a:off x="1241607" y="809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2" name="타원 1782"/>
                          <wps:cNvSpPr/>
                          <wps:spPr>
                            <a:xfrm>
                              <a:off x="1277615" y="809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3" name="타원 1783"/>
                          <wps:cNvSpPr/>
                          <wps:spPr>
                            <a:xfrm>
                              <a:off x="1310440" y="809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4" name="타원 1784"/>
                          <wps:cNvSpPr/>
                          <wps:spPr>
                            <a:xfrm>
                              <a:off x="1350698" y="841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5" name="타원 1785"/>
                          <wps:cNvSpPr/>
                          <wps:spPr>
                            <a:xfrm>
                              <a:off x="1383531" y="8732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6" name="타원 1786"/>
                          <wps:cNvSpPr/>
                          <wps:spPr>
                            <a:xfrm>
                              <a:off x="959925" y="809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7" name="타원 1787"/>
                          <wps:cNvSpPr/>
                          <wps:spPr>
                            <a:xfrm>
                              <a:off x="999108" y="7780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8" name="타원 1788"/>
                          <wps:cNvSpPr/>
                          <wps:spPr>
                            <a:xfrm>
                              <a:off x="1038283" y="7700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9" name="타원 1789"/>
                          <wps:cNvSpPr/>
                          <wps:spPr>
                            <a:xfrm>
                              <a:off x="1077466" y="7700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0" name="타원 1790"/>
                          <wps:cNvSpPr/>
                          <wps:spPr>
                            <a:xfrm>
                              <a:off x="1116641" y="7383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1" name="타원 1791"/>
                          <wps:cNvSpPr/>
                          <wps:spPr>
                            <a:xfrm>
                              <a:off x="1152649" y="7383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2" name="타원 1792"/>
                          <wps:cNvSpPr/>
                          <wps:spPr>
                            <a:xfrm>
                              <a:off x="1188649" y="7700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3" name="타원 1793"/>
                          <wps:cNvSpPr/>
                          <wps:spPr>
                            <a:xfrm>
                              <a:off x="1227832" y="7462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4" name="타원 1794"/>
                          <wps:cNvSpPr/>
                          <wps:spPr>
                            <a:xfrm>
                              <a:off x="1260657" y="7780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5" name="타원 1795"/>
                          <wps:cNvSpPr/>
                          <wps:spPr>
                            <a:xfrm>
                              <a:off x="1296665" y="7780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6" name="타원 1796"/>
                          <wps:cNvSpPr/>
                          <wps:spPr>
                            <a:xfrm>
                              <a:off x="1329490" y="7780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7" name="타원 1797"/>
                          <wps:cNvSpPr/>
                          <wps:spPr>
                            <a:xfrm>
                              <a:off x="1369748" y="809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8" name="타원 1798"/>
                          <wps:cNvSpPr/>
                          <wps:spPr>
                            <a:xfrm>
                              <a:off x="1402581" y="841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9" name="타원 1799"/>
                          <wps:cNvSpPr/>
                          <wps:spPr>
                            <a:xfrm>
                              <a:off x="930300" y="19641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0" name="타원 1800"/>
                          <wps:cNvSpPr/>
                          <wps:spPr>
                            <a:xfrm>
                              <a:off x="969483" y="19324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1" name="타원 1801"/>
                          <wps:cNvSpPr/>
                          <wps:spPr>
                            <a:xfrm>
                              <a:off x="1008658" y="19006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2" name="타원 1802"/>
                          <wps:cNvSpPr/>
                          <wps:spPr>
                            <a:xfrm>
                              <a:off x="1047841" y="19245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3" name="타원 1803"/>
                          <wps:cNvSpPr/>
                          <wps:spPr>
                            <a:xfrm>
                              <a:off x="1087016" y="18927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4" name="타원 1804"/>
                          <wps:cNvSpPr/>
                          <wps:spPr>
                            <a:xfrm>
                              <a:off x="1123024" y="18927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5" name="타원 1805"/>
                          <wps:cNvSpPr/>
                          <wps:spPr>
                            <a:xfrm>
                              <a:off x="1159024" y="19245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6" name="타원 1806"/>
                          <wps:cNvSpPr/>
                          <wps:spPr>
                            <a:xfrm>
                              <a:off x="1198207" y="19006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7" name="타원 1807"/>
                          <wps:cNvSpPr/>
                          <wps:spPr>
                            <a:xfrm>
                              <a:off x="1231032" y="19086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8" name="타원 1808"/>
                          <wps:cNvSpPr/>
                          <wps:spPr>
                            <a:xfrm>
                              <a:off x="1267040" y="19086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9" name="타원 1809"/>
                          <wps:cNvSpPr/>
                          <wps:spPr>
                            <a:xfrm>
                              <a:off x="1299865" y="18848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0" name="타원 1810"/>
                          <wps:cNvSpPr/>
                          <wps:spPr>
                            <a:xfrm>
                              <a:off x="1340123" y="19165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" name="타원 1811"/>
                          <wps:cNvSpPr/>
                          <wps:spPr>
                            <a:xfrm>
                              <a:off x="1372956" y="19483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2" name="타원 1812"/>
                          <wps:cNvSpPr/>
                          <wps:spPr>
                            <a:xfrm>
                              <a:off x="949350" y="19324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3" name="타원 1813"/>
                          <wps:cNvSpPr/>
                          <wps:spPr>
                            <a:xfrm>
                              <a:off x="988533" y="19006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4" name="타원 1814"/>
                          <wps:cNvSpPr/>
                          <wps:spPr>
                            <a:xfrm>
                              <a:off x="1027708" y="18927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" name="타원 1815"/>
                          <wps:cNvSpPr/>
                          <wps:spPr>
                            <a:xfrm>
                              <a:off x="1066891" y="18927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6" name="타원 1816"/>
                          <wps:cNvSpPr/>
                          <wps:spPr>
                            <a:xfrm>
                              <a:off x="1106066" y="18610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7" name="타원 1817"/>
                          <wps:cNvSpPr/>
                          <wps:spPr>
                            <a:xfrm>
                              <a:off x="1142074" y="18610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8" name="타원 1818"/>
                          <wps:cNvSpPr/>
                          <wps:spPr>
                            <a:xfrm>
                              <a:off x="1178074" y="18927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9" name="타원 1819"/>
                          <wps:cNvSpPr/>
                          <wps:spPr>
                            <a:xfrm>
                              <a:off x="1217257" y="18689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0" name="타원 1820"/>
                          <wps:cNvSpPr/>
                          <wps:spPr>
                            <a:xfrm>
                              <a:off x="1250082" y="18768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1" name="타원 1821"/>
                          <wps:cNvSpPr/>
                          <wps:spPr>
                            <a:xfrm>
                              <a:off x="1286090" y="18768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2" name="타원 1822"/>
                          <wps:cNvSpPr/>
                          <wps:spPr>
                            <a:xfrm>
                              <a:off x="1318915" y="18530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3" name="타원 1823"/>
                          <wps:cNvSpPr/>
                          <wps:spPr>
                            <a:xfrm>
                              <a:off x="1359173" y="18848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4" name="타원 1824"/>
                          <wps:cNvSpPr/>
                          <wps:spPr>
                            <a:xfrm>
                              <a:off x="1392006" y="19165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5" name="타원 1825"/>
                          <wps:cNvSpPr/>
                          <wps:spPr>
                            <a:xfrm>
                              <a:off x="925000" y="17203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6" name="타원 1826"/>
                          <wps:cNvSpPr/>
                          <wps:spPr>
                            <a:xfrm>
                              <a:off x="964183" y="16886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7" name="타원 1827"/>
                          <wps:cNvSpPr/>
                          <wps:spPr>
                            <a:xfrm>
                              <a:off x="1003358" y="16568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8" name="타원 1828"/>
                          <wps:cNvSpPr/>
                          <wps:spPr>
                            <a:xfrm>
                              <a:off x="1042541" y="16806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9" name="타원 1829"/>
                          <wps:cNvSpPr/>
                          <wps:spPr>
                            <a:xfrm>
                              <a:off x="1081716" y="16489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0" name="타원 1830"/>
                          <wps:cNvSpPr/>
                          <wps:spPr>
                            <a:xfrm>
                              <a:off x="1117724" y="16489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1" name="타원 1831"/>
                          <wps:cNvSpPr/>
                          <wps:spPr>
                            <a:xfrm>
                              <a:off x="1153724" y="16806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2" name="타원 1832"/>
                          <wps:cNvSpPr/>
                          <wps:spPr>
                            <a:xfrm>
                              <a:off x="1192907" y="16568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3" name="타원 1833"/>
                          <wps:cNvSpPr/>
                          <wps:spPr>
                            <a:xfrm>
                              <a:off x="1225732" y="16886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4" name="타원 1834"/>
                          <wps:cNvSpPr/>
                          <wps:spPr>
                            <a:xfrm>
                              <a:off x="1261740" y="16648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5" name="타원 1835"/>
                          <wps:cNvSpPr/>
                          <wps:spPr>
                            <a:xfrm>
                              <a:off x="1294565" y="16648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6" name="타원 1836"/>
                          <wps:cNvSpPr/>
                          <wps:spPr>
                            <a:xfrm>
                              <a:off x="1334823" y="16727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7" name="타원 1837"/>
                          <wps:cNvSpPr/>
                          <wps:spPr>
                            <a:xfrm>
                              <a:off x="1367656" y="17044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8" name="타원 1838"/>
                          <wps:cNvSpPr/>
                          <wps:spPr>
                            <a:xfrm>
                              <a:off x="944050" y="16886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" name="타원 1839"/>
                          <wps:cNvSpPr/>
                          <wps:spPr>
                            <a:xfrm>
                              <a:off x="983233" y="16568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0" name="타원 1840"/>
                          <wps:cNvSpPr/>
                          <wps:spPr>
                            <a:xfrm>
                              <a:off x="1022408" y="16489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1" name="타원 1841"/>
                          <wps:cNvSpPr/>
                          <wps:spPr>
                            <a:xfrm>
                              <a:off x="1061591" y="16489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2" name="타원 1842"/>
                          <wps:cNvSpPr/>
                          <wps:spPr>
                            <a:xfrm>
                              <a:off x="1100766" y="16171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3" name="타원 1843"/>
                          <wps:cNvSpPr/>
                          <wps:spPr>
                            <a:xfrm>
                              <a:off x="1136774" y="16171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4" name="타원 1844"/>
                          <wps:cNvSpPr/>
                          <wps:spPr>
                            <a:xfrm>
                              <a:off x="1172774" y="16489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5" name="타원 1845"/>
                          <wps:cNvSpPr/>
                          <wps:spPr>
                            <a:xfrm>
                              <a:off x="1211957" y="16251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6" name="타원 1846"/>
                          <wps:cNvSpPr/>
                          <wps:spPr>
                            <a:xfrm>
                              <a:off x="1244782" y="16330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7" name="타원 1847"/>
                          <wps:cNvSpPr/>
                          <wps:spPr>
                            <a:xfrm>
                              <a:off x="1280790" y="16330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8" name="타원 1848"/>
                          <wps:cNvSpPr/>
                          <wps:spPr>
                            <a:xfrm>
                              <a:off x="1313615" y="16092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9" name="타원 1849"/>
                          <wps:cNvSpPr/>
                          <wps:spPr>
                            <a:xfrm>
                              <a:off x="1353873" y="16409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0" name="타원 1850"/>
                          <wps:cNvSpPr/>
                          <wps:spPr>
                            <a:xfrm>
                              <a:off x="1386706" y="16727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1" name="타원 1851"/>
                          <wps:cNvSpPr/>
                          <wps:spPr>
                            <a:xfrm>
                              <a:off x="946208" y="13072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2" name="타원 1852"/>
                          <wps:cNvSpPr/>
                          <wps:spPr>
                            <a:xfrm>
                              <a:off x="985391" y="1275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3" name="타원 1853"/>
                          <wps:cNvSpPr/>
                          <wps:spPr>
                            <a:xfrm>
                              <a:off x="1024566" y="1267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4" name="타원 1854"/>
                          <wps:cNvSpPr/>
                          <wps:spPr>
                            <a:xfrm>
                              <a:off x="1063749" y="1267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5" name="타원 1855"/>
                          <wps:cNvSpPr/>
                          <wps:spPr>
                            <a:xfrm>
                              <a:off x="1102924" y="1235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6" name="타원 1856"/>
                          <wps:cNvSpPr/>
                          <wps:spPr>
                            <a:xfrm>
                              <a:off x="1138932" y="1235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7" name="타원 1857"/>
                          <wps:cNvSpPr/>
                          <wps:spPr>
                            <a:xfrm>
                              <a:off x="1174932" y="1267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8" name="타원 1858"/>
                          <wps:cNvSpPr/>
                          <wps:spPr>
                            <a:xfrm>
                              <a:off x="1214115" y="1267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9" name="타원 1859"/>
                          <wps:cNvSpPr/>
                          <wps:spPr>
                            <a:xfrm>
                              <a:off x="1246940" y="1275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0" name="타원 1860"/>
                          <wps:cNvSpPr/>
                          <wps:spPr>
                            <a:xfrm>
                              <a:off x="1282948" y="1275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1" name="타원 1861"/>
                          <wps:cNvSpPr/>
                          <wps:spPr>
                            <a:xfrm>
                              <a:off x="1315773" y="1275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2" name="타원 1862"/>
                          <wps:cNvSpPr/>
                          <wps:spPr>
                            <a:xfrm>
                              <a:off x="1356031" y="13072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3" name="타원 1863"/>
                          <wps:cNvSpPr/>
                          <wps:spPr>
                            <a:xfrm>
                              <a:off x="1388864" y="13390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4" name="타원 1864"/>
                          <wps:cNvSpPr/>
                          <wps:spPr>
                            <a:xfrm>
                              <a:off x="965258" y="1275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5" name="타원 1865"/>
                          <wps:cNvSpPr/>
                          <wps:spPr>
                            <a:xfrm>
                              <a:off x="1004441" y="1243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6" name="타원 1866"/>
                          <wps:cNvSpPr/>
                          <wps:spPr>
                            <a:xfrm>
                              <a:off x="1043616" y="1235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7" name="타원 1867"/>
                          <wps:cNvSpPr/>
                          <wps:spPr>
                            <a:xfrm>
                              <a:off x="1082799" y="1235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8" name="타원 1868"/>
                          <wps:cNvSpPr/>
                          <wps:spPr>
                            <a:xfrm>
                              <a:off x="1121974" y="12040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9" name="타원 1869"/>
                          <wps:cNvSpPr/>
                          <wps:spPr>
                            <a:xfrm>
                              <a:off x="1157982" y="12040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0" name="타원 1870"/>
                          <wps:cNvSpPr/>
                          <wps:spPr>
                            <a:xfrm>
                              <a:off x="1193982" y="1235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1" name="타원 1871"/>
                          <wps:cNvSpPr/>
                          <wps:spPr>
                            <a:xfrm>
                              <a:off x="1233165" y="12120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" name="타원 1872"/>
                          <wps:cNvSpPr/>
                          <wps:spPr>
                            <a:xfrm>
                              <a:off x="1265990" y="1243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" name="타원 1873"/>
                          <wps:cNvSpPr/>
                          <wps:spPr>
                            <a:xfrm>
                              <a:off x="1301998" y="1243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4" name="타원 1874"/>
                          <wps:cNvSpPr/>
                          <wps:spPr>
                            <a:xfrm>
                              <a:off x="1334823" y="1243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5" name="타원 1875"/>
                          <wps:cNvSpPr/>
                          <wps:spPr>
                            <a:xfrm>
                              <a:off x="1375081" y="1275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6" name="타원 1876"/>
                          <wps:cNvSpPr/>
                          <wps:spPr>
                            <a:xfrm>
                              <a:off x="1407914" y="13072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7" name="타원 1877"/>
                          <wps:cNvSpPr/>
                          <wps:spPr>
                            <a:xfrm>
                              <a:off x="937700" y="11590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8" name="타원 1878"/>
                          <wps:cNvSpPr/>
                          <wps:spPr>
                            <a:xfrm>
                              <a:off x="976883" y="11272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9" name="타원 1879"/>
                          <wps:cNvSpPr/>
                          <wps:spPr>
                            <a:xfrm>
                              <a:off x="1016058" y="1095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" name="타원 1880"/>
                          <wps:cNvSpPr/>
                          <wps:spPr>
                            <a:xfrm>
                              <a:off x="1055241" y="11193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1" name="타원 1881"/>
                          <wps:cNvSpPr/>
                          <wps:spPr>
                            <a:xfrm>
                              <a:off x="1094416" y="1087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2" name="타원 1882"/>
                          <wps:cNvSpPr/>
                          <wps:spPr>
                            <a:xfrm>
                              <a:off x="1130424" y="1087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3" name="타원 1883"/>
                          <wps:cNvSpPr/>
                          <wps:spPr>
                            <a:xfrm>
                              <a:off x="1166424" y="11193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4" name="타원 1884"/>
                          <wps:cNvSpPr/>
                          <wps:spPr>
                            <a:xfrm>
                              <a:off x="1205607" y="11193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5" name="타원 1885"/>
                          <wps:cNvSpPr/>
                          <wps:spPr>
                            <a:xfrm>
                              <a:off x="1238432" y="11272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6" name="타원 1886"/>
                          <wps:cNvSpPr/>
                          <wps:spPr>
                            <a:xfrm>
                              <a:off x="1274440" y="11272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7" name="타원 1887"/>
                          <wps:cNvSpPr/>
                          <wps:spPr>
                            <a:xfrm>
                              <a:off x="1307265" y="11272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8" name="타원 1888"/>
                          <wps:cNvSpPr/>
                          <wps:spPr>
                            <a:xfrm>
                              <a:off x="1347523" y="11590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9" name="타원 1889"/>
                          <wps:cNvSpPr/>
                          <wps:spPr>
                            <a:xfrm>
                              <a:off x="1380356" y="1190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0" name="타원 1890"/>
                          <wps:cNvSpPr/>
                          <wps:spPr>
                            <a:xfrm>
                              <a:off x="956750" y="11272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1" name="타원 1891"/>
                          <wps:cNvSpPr/>
                          <wps:spPr>
                            <a:xfrm>
                              <a:off x="995933" y="1095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2" name="타원 1892"/>
                          <wps:cNvSpPr/>
                          <wps:spPr>
                            <a:xfrm>
                              <a:off x="1035108" y="1087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" name="타원 1893"/>
                          <wps:cNvSpPr/>
                          <wps:spPr>
                            <a:xfrm>
                              <a:off x="1074291" y="1087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" name="타원 1894"/>
                          <wps:cNvSpPr/>
                          <wps:spPr>
                            <a:xfrm>
                              <a:off x="1113466" y="1055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5" name="타원 1895"/>
                          <wps:cNvSpPr/>
                          <wps:spPr>
                            <a:xfrm>
                              <a:off x="1149474" y="1055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6" name="타원 1896"/>
                          <wps:cNvSpPr/>
                          <wps:spPr>
                            <a:xfrm>
                              <a:off x="1185474" y="1087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7" name="타원 1897"/>
                          <wps:cNvSpPr/>
                          <wps:spPr>
                            <a:xfrm>
                              <a:off x="1224657" y="1087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8" name="타원 1898"/>
                          <wps:cNvSpPr/>
                          <wps:spPr>
                            <a:xfrm>
                              <a:off x="1257482" y="1095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9" name="타원 1899"/>
                          <wps:cNvSpPr/>
                          <wps:spPr>
                            <a:xfrm>
                              <a:off x="1293490" y="1095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0" name="타원 1900"/>
                          <wps:cNvSpPr/>
                          <wps:spPr>
                            <a:xfrm>
                              <a:off x="1326315" y="1095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1" name="타원 1901"/>
                          <wps:cNvSpPr/>
                          <wps:spPr>
                            <a:xfrm>
                              <a:off x="1366573" y="11272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" name="타원 1902"/>
                          <wps:cNvSpPr/>
                          <wps:spPr>
                            <a:xfrm>
                              <a:off x="1399406" y="11590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3" name="타원 1903"/>
                          <wps:cNvSpPr/>
                          <wps:spPr>
                            <a:xfrm>
                              <a:off x="937700" y="14660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4" name="타원 1904"/>
                          <wps:cNvSpPr/>
                          <wps:spPr>
                            <a:xfrm>
                              <a:off x="976883" y="14342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5" name="타원 1905"/>
                          <wps:cNvSpPr/>
                          <wps:spPr>
                            <a:xfrm>
                              <a:off x="1016058" y="1402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6" name="타원 1906"/>
                          <wps:cNvSpPr/>
                          <wps:spPr>
                            <a:xfrm>
                              <a:off x="1055241" y="14263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7" name="타원 1907"/>
                          <wps:cNvSpPr/>
                          <wps:spPr>
                            <a:xfrm>
                              <a:off x="1094416" y="1394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8" name="타원 1908"/>
                          <wps:cNvSpPr/>
                          <wps:spPr>
                            <a:xfrm>
                              <a:off x="1130424" y="1394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9" name="타원 1909"/>
                          <wps:cNvSpPr/>
                          <wps:spPr>
                            <a:xfrm>
                              <a:off x="1166424" y="14263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0" name="타원 1910"/>
                          <wps:cNvSpPr/>
                          <wps:spPr>
                            <a:xfrm>
                              <a:off x="1205607" y="1402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1" name="타원 1911"/>
                          <wps:cNvSpPr/>
                          <wps:spPr>
                            <a:xfrm>
                              <a:off x="1238432" y="14104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2" name="타원 1912"/>
                          <wps:cNvSpPr/>
                          <wps:spPr>
                            <a:xfrm>
                              <a:off x="1274440" y="14104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3" name="타원 1913"/>
                          <wps:cNvSpPr/>
                          <wps:spPr>
                            <a:xfrm>
                              <a:off x="1307265" y="13866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4" name="타원 1914"/>
                          <wps:cNvSpPr/>
                          <wps:spPr>
                            <a:xfrm>
                              <a:off x="1347523" y="14184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5" name="타원 1915"/>
                          <wps:cNvSpPr/>
                          <wps:spPr>
                            <a:xfrm>
                              <a:off x="1380356" y="14501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6" name="타원 1916"/>
                          <wps:cNvSpPr/>
                          <wps:spPr>
                            <a:xfrm>
                              <a:off x="956750" y="14342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7" name="타원 1917"/>
                          <wps:cNvSpPr/>
                          <wps:spPr>
                            <a:xfrm>
                              <a:off x="995933" y="140253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8" name="타원 1918"/>
                          <wps:cNvSpPr/>
                          <wps:spPr>
                            <a:xfrm>
                              <a:off x="1035108" y="1394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9" name="타원 1919"/>
                          <wps:cNvSpPr/>
                          <wps:spPr>
                            <a:xfrm>
                              <a:off x="1074291" y="1394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0" name="타원 1920"/>
                          <wps:cNvSpPr/>
                          <wps:spPr>
                            <a:xfrm>
                              <a:off x="1113466" y="1362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1" name="타원 1921"/>
                          <wps:cNvSpPr/>
                          <wps:spPr>
                            <a:xfrm>
                              <a:off x="1149474" y="13628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2" name="타원 1922"/>
                          <wps:cNvSpPr/>
                          <wps:spPr>
                            <a:xfrm>
                              <a:off x="1185474" y="13945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3" name="타원 1923"/>
                          <wps:cNvSpPr/>
                          <wps:spPr>
                            <a:xfrm>
                              <a:off x="1224657" y="137078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" name="타원 1924"/>
                          <wps:cNvSpPr/>
                          <wps:spPr>
                            <a:xfrm>
                              <a:off x="1257482" y="13787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5" name="타원 1925"/>
                          <wps:cNvSpPr/>
                          <wps:spPr>
                            <a:xfrm>
                              <a:off x="1293490" y="13787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6" name="타원 1926"/>
                          <wps:cNvSpPr/>
                          <wps:spPr>
                            <a:xfrm>
                              <a:off x="1326315" y="13549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7" name="타원 1927"/>
                          <wps:cNvSpPr/>
                          <wps:spPr>
                            <a:xfrm>
                              <a:off x="1366573" y="13866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8" name="타원 1928"/>
                          <wps:cNvSpPr/>
                          <wps:spPr>
                            <a:xfrm>
                              <a:off x="1399406" y="14184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9" name="타원 1929"/>
                          <wps:cNvSpPr/>
                          <wps:spPr>
                            <a:xfrm>
                              <a:off x="939858" y="15298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0" name="타원 1930"/>
                          <wps:cNvSpPr/>
                          <wps:spPr>
                            <a:xfrm>
                              <a:off x="979041" y="14981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1" name="타원 1931"/>
                          <wps:cNvSpPr/>
                          <wps:spPr>
                            <a:xfrm>
                              <a:off x="1018216" y="14663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2" name="타원 1932"/>
                          <wps:cNvSpPr/>
                          <wps:spPr>
                            <a:xfrm>
                              <a:off x="1057399" y="14901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3" name="타원 1933"/>
                          <wps:cNvSpPr/>
                          <wps:spPr>
                            <a:xfrm>
                              <a:off x="1096574" y="14584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4" name="타원 1934"/>
                          <wps:cNvSpPr/>
                          <wps:spPr>
                            <a:xfrm>
                              <a:off x="1132582" y="14584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5" name="타원 1935"/>
                          <wps:cNvSpPr/>
                          <wps:spPr>
                            <a:xfrm>
                              <a:off x="1168582" y="14901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6" name="타원 1936"/>
                          <wps:cNvSpPr/>
                          <wps:spPr>
                            <a:xfrm>
                              <a:off x="1207765" y="14663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7" name="타원 1937"/>
                          <wps:cNvSpPr/>
                          <wps:spPr>
                            <a:xfrm>
                              <a:off x="1240590" y="14743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8" name="타원 1938"/>
                          <wps:cNvSpPr/>
                          <wps:spPr>
                            <a:xfrm>
                              <a:off x="1276598" y="147430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9" name="타원 1939"/>
                          <wps:cNvSpPr/>
                          <wps:spPr>
                            <a:xfrm>
                              <a:off x="1309423" y="14504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0" name="타원 1940"/>
                          <wps:cNvSpPr/>
                          <wps:spPr>
                            <a:xfrm>
                              <a:off x="1349681" y="14822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1" name="타원 1941"/>
                          <wps:cNvSpPr/>
                          <wps:spPr>
                            <a:xfrm>
                              <a:off x="1382514" y="15139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2" name="타원 1942"/>
                          <wps:cNvSpPr/>
                          <wps:spPr>
                            <a:xfrm>
                              <a:off x="958908" y="14981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3" name="타원 1943"/>
                          <wps:cNvSpPr/>
                          <wps:spPr>
                            <a:xfrm>
                              <a:off x="998091" y="146636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4" name="타원 1944"/>
                          <wps:cNvSpPr/>
                          <wps:spPr>
                            <a:xfrm>
                              <a:off x="1037266" y="14584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5" name="타원 1945"/>
                          <wps:cNvSpPr/>
                          <wps:spPr>
                            <a:xfrm>
                              <a:off x="1076449" y="14584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6" name="타원 1946"/>
                          <wps:cNvSpPr/>
                          <wps:spPr>
                            <a:xfrm>
                              <a:off x="1115624" y="14266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7" name="타원 1947"/>
                          <wps:cNvSpPr/>
                          <wps:spPr>
                            <a:xfrm>
                              <a:off x="1151632" y="142667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8" name="타원 1948"/>
                          <wps:cNvSpPr/>
                          <wps:spPr>
                            <a:xfrm>
                              <a:off x="1187632" y="145842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9" name="타원 1949"/>
                          <wps:cNvSpPr/>
                          <wps:spPr>
                            <a:xfrm>
                              <a:off x="1226815" y="143461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0" name="타원 1950"/>
                          <wps:cNvSpPr/>
                          <wps:spPr>
                            <a:xfrm>
                              <a:off x="1259640" y="14425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1" name="타원 1951"/>
                          <wps:cNvSpPr/>
                          <wps:spPr>
                            <a:xfrm>
                              <a:off x="1295648" y="144255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2" name="타원 1952"/>
                          <wps:cNvSpPr/>
                          <wps:spPr>
                            <a:xfrm>
                              <a:off x="1328473" y="14187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" name="타원 1953"/>
                          <wps:cNvSpPr/>
                          <wps:spPr>
                            <a:xfrm>
                              <a:off x="1368731" y="145049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4" name="타원 1954"/>
                          <wps:cNvSpPr/>
                          <wps:spPr>
                            <a:xfrm>
                              <a:off x="1401564" y="14822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5" name="타원 1955"/>
                          <wps:cNvSpPr/>
                          <wps:spPr>
                            <a:xfrm>
                              <a:off x="910712" y="211504"/>
                              <a:ext cx="18000" cy="1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4D35" w:rsidRDefault="00694D35" w:rsidP="00373EFA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56" name="타원 1956"/>
                        <wps:cNvSpPr/>
                        <wps:spPr>
                          <a:xfrm>
                            <a:off x="597694" y="7668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타원 1957"/>
                        <wps:cNvSpPr/>
                        <wps:spPr>
                          <a:xfrm>
                            <a:off x="657442" y="15100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타원 1958"/>
                        <wps:cNvSpPr/>
                        <wps:spPr>
                          <a:xfrm>
                            <a:off x="712733" y="41313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타원 1959"/>
                        <wps:cNvSpPr/>
                        <wps:spPr>
                          <a:xfrm>
                            <a:off x="745860" y="91782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타원 1960"/>
                        <wps:cNvSpPr/>
                        <wps:spPr>
                          <a:xfrm>
                            <a:off x="753619" y="136608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타원 1961"/>
                        <wps:cNvSpPr/>
                        <wps:spPr>
                          <a:xfrm>
                            <a:off x="475800" y="83367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타원 1962"/>
                        <wps:cNvSpPr/>
                        <wps:spPr>
                          <a:xfrm>
                            <a:off x="461307" y="143045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타원 1963"/>
                        <wps:cNvSpPr/>
                        <wps:spPr>
                          <a:xfrm>
                            <a:off x="755191" y="167722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타원 1964"/>
                        <wps:cNvSpPr/>
                        <wps:spPr>
                          <a:xfrm>
                            <a:off x="716863" y="256181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타원 1965"/>
                        <wps:cNvSpPr/>
                        <wps:spPr>
                          <a:xfrm>
                            <a:off x="631008" y="303824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타원 1966"/>
                        <wps:cNvSpPr/>
                        <wps:spPr>
                          <a:xfrm>
                            <a:off x="601246" y="308268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타원 1967"/>
                        <wps:cNvSpPr/>
                        <wps:spPr>
                          <a:xfrm>
                            <a:off x="546765" y="299854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타원 1968"/>
                        <wps:cNvSpPr/>
                        <wps:spPr>
                          <a:xfrm>
                            <a:off x="537990" y="27165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타원 1969"/>
                        <wps:cNvSpPr/>
                        <wps:spPr>
                          <a:xfrm>
                            <a:off x="628282" y="12353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타원 1970"/>
                        <wps:cNvSpPr/>
                        <wps:spPr>
                          <a:xfrm>
                            <a:off x="687618" y="26639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타원 1971"/>
                        <wps:cNvSpPr/>
                        <wps:spPr>
                          <a:xfrm>
                            <a:off x="730660" y="65067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타원 1972"/>
                        <wps:cNvSpPr/>
                        <wps:spPr>
                          <a:xfrm>
                            <a:off x="517405" y="40501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타원 1973"/>
                        <wps:cNvSpPr/>
                        <wps:spPr>
                          <a:xfrm>
                            <a:off x="497448" y="60521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타원 1974"/>
                        <wps:cNvSpPr/>
                        <wps:spPr>
                          <a:xfrm>
                            <a:off x="469373" y="111929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타원 1975"/>
                        <wps:cNvSpPr/>
                        <wps:spPr>
                          <a:xfrm>
                            <a:off x="749344" y="218670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타원 1976"/>
                        <wps:cNvSpPr/>
                        <wps:spPr>
                          <a:xfrm>
                            <a:off x="732691" y="241187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타원 1977"/>
                        <wps:cNvSpPr/>
                        <wps:spPr>
                          <a:xfrm>
                            <a:off x="659928" y="302712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타원 1978"/>
                        <wps:cNvSpPr/>
                        <wps:spPr>
                          <a:xfrm>
                            <a:off x="708277" y="276373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타원 1979"/>
                        <wps:cNvSpPr/>
                        <wps:spPr>
                          <a:xfrm>
                            <a:off x="571780" y="300490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타원 1980"/>
                        <wps:cNvSpPr/>
                        <wps:spPr>
                          <a:xfrm>
                            <a:off x="687042" y="290647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타원 1981"/>
                        <wps:cNvSpPr/>
                        <wps:spPr>
                          <a:xfrm>
                            <a:off x="574854" y="13047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타원 1982"/>
                        <wps:cNvSpPr/>
                        <wps:spPr>
                          <a:xfrm>
                            <a:off x="458805" y="161807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타원 1983"/>
                        <wps:cNvSpPr/>
                        <wps:spPr>
                          <a:xfrm>
                            <a:off x="462177" y="189735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타원 1984"/>
                        <wps:cNvSpPr/>
                        <wps:spPr>
                          <a:xfrm>
                            <a:off x="756952" y="194559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타원 1985"/>
                        <wps:cNvSpPr/>
                        <wps:spPr>
                          <a:xfrm>
                            <a:off x="473091" y="215512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타원 1986"/>
                        <wps:cNvSpPr/>
                        <wps:spPr>
                          <a:xfrm>
                            <a:off x="484043" y="240273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타원 1987"/>
                        <wps:cNvSpPr/>
                        <wps:spPr>
                          <a:xfrm>
                            <a:off x="498329" y="262616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타원 1988"/>
                        <wps:cNvSpPr/>
                        <wps:spPr>
                          <a:xfrm>
                            <a:off x="508330" y="272616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타원 1989"/>
                        <wps:cNvSpPr/>
                        <wps:spPr>
                          <a:xfrm>
                            <a:off x="530606" y="285949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타원 1990"/>
                        <wps:cNvSpPr/>
                        <wps:spPr>
                          <a:xfrm>
                            <a:off x="753619" y="119941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직선 화살표 연결선 1991"/>
                        <wps:cNvCnPr/>
                        <wps:spPr>
                          <a:xfrm flipH="1" flipV="1">
                            <a:off x="266707" y="23343"/>
                            <a:ext cx="983" cy="288000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arrow" w="sm" len="sm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2" name="TextBox 560"/>
                        <wps:cNvSpPr txBox="1"/>
                        <wps:spPr>
                          <a:xfrm>
                            <a:off x="201164" y="106204"/>
                            <a:ext cx="215900" cy="102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94D35" w:rsidRDefault="00694D35" w:rsidP="00373EFA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1993" name="직선 연결선 1993"/>
                        <wps:cNvCnPr/>
                        <wps:spPr>
                          <a:xfrm>
                            <a:off x="216833" y="23258"/>
                            <a:ext cx="4032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4" name="직선 연결선 1994"/>
                        <wps:cNvCnPr/>
                        <wps:spPr>
                          <a:xfrm>
                            <a:off x="216833" y="313900"/>
                            <a:ext cx="4032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5" name="직선 연결선 1995"/>
                        <wps:cNvCnPr/>
                        <wps:spPr>
                          <a:xfrm>
                            <a:off x="65633" y="333900"/>
                            <a:ext cx="5544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6" name="직선 연결선 1996"/>
                        <wps:cNvCnPr/>
                        <wps:spPr>
                          <a:xfrm>
                            <a:off x="65633" y="3206"/>
                            <a:ext cx="5544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7" name="직선 화살표 연결선 1997"/>
                        <wps:cNvCnPr/>
                        <wps:spPr>
                          <a:xfrm flipH="1" flipV="1">
                            <a:off x="128245" y="0"/>
                            <a:ext cx="983" cy="324000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arrow" w="sm" len="sm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8" name="TextBox 569"/>
                        <wps:cNvSpPr txBox="1"/>
                        <wps:spPr>
                          <a:xfrm>
                            <a:off x="0" y="105887"/>
                            <a:ext cx="215900" cy="102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94D35" w:rsidRDefault="00694D35" w:rsidP="00373EFA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5.5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1999" name="타원 1999"/>
                        <wps:cNvSpPr/>
                        <wps:spPr>
                          <a:xfrm>
                            <a:off x="560806" y="13164"/>
                            <a:ext cx="25200" cy="251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35" w:rsidRDefault="00694D35" w:rsidP="00373EF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574" o:spid="_x0000_s1166" style="position:absolute;left:0;text-align:left;margin-left:336.15pt;margin-top:14.95pt;width:129.4pt;height:26.25pt;z-index:251679744" coordsize="16436,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">
                <v:oval id="타원 1588" o:spid="_x0000_s1167" style="position:absolute;left:4962;top:447;width:252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82g8YA&#10;AADdAAAADwAAAGRycy9kb3ducmV2LnhtbESPQW/CMAyF70j7D5En7YJGCtNQ1TVFE9K0HXaB8gOs&#10;xLSFxumaAOXfz4dJu9l6z+99LjeT79WVxtgFNrBcZKCIbXAdNwYO9cdzDiomZId9YDJwpwib6mFW&#10;YuHCjXd03adGSQjHAg20KQ2F1tG25DEuwkAs2jGMHpOsY6PdiDcJ971eZdlae+xYGlocaNuSPe8v&#10;3kB9/I7R7w72Xq9XF/sTXk7z/NOYp8fp/Q1Uoin9m/+uv5zgv+aCK9/ICL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82g8YAAADdAAAADwAAAAAAAAAAAAAAAACYAgAAZHJz&#10;L2Rvd25yZXYueG1sUEsFBgAAAAAEAAQA9QAAAIsDAAAAAA==&#10;" fillcolor="black [3213]" strokecolor="black [3213]" strokeweight="2pt">
                  <v:textbox>
                    <w:txbxContent>
                      <w:p w:rsidR="00694D35" w:rsidRDefault="00694D35" w:rsidP="00373EFA"/>
                    </w:txbxContent>
                  </v:textbox>
                </v:oval>
                <v:group id="그룹 1589" o:spid="_x0000_s1168" style="position:absolute;left:8815;top:113;width:7621;height:3132" coordorigin="8815,113" coordsize="5443,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원통 1590" o:spid="_x0000_s1169" type="#_x0000_t22" style="position:absolute;left:10615;top:-1448;width:1800;height:54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mrsYA&#10;AADdAAAADwAAAGRycy9kb3ducmV2LnhtbESPT2vCQBDF70K/wzIFb7qpqGjqKqUgKOLBf/U6zU6T&#10;0OxsyK4a/fSdQ8HbPOb93ryZLVpXqSs1ofRs4K2fgCLOvC05N3A8LHsTUCEiW6w8k4E7BVjMXzoz&#10;TK2/8Y6u+5grCeGQooEixjrVOmQFOQx9XxPL7sc3DqPIJte2wZuEu0oPkmSsHZYsFwqs6bOg7Hd/&#10;cVJjPN1sv3Z0mpzXx8fg+zzcrnFoTPe1/XgHFamNT/M/vbLCjabSX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XmrsYAAADdAAAADwAAAAAAAAAAAAAAAACYAgAAZHJz&#10;L2Rvd25yZXYueG1sUEsFBgAAAAAEAAQA9QAAAIsDAAAAAA==&#10;" adj="2181" fillcolor="#5c5c5c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shape>
                  <v:oval id="타원 1591" o:spid="_x0000_s1170" style="position:absolute;left:9027;top:21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HR8AA&#10;AADdAAAADwAAAGRycy9kb3ducmV2LnhtbERP22oCMRB9L/gPYQTfalbFYrdGEUERfJBu/YDpZroX&#10;N5M1ibr+vRGEvs3hXGe+7EwjruR8ZVnBaJiAIM6trrhQcPzZvM9A+ICssbFMCu7kYbnovc0x1fbG&#10;33TNQiFiCPsUFZQhtKmUPi/JoB/aljhyf9YZDBG6QmqHtxhuGjlOkg9psOLYUGJL65LyU3YxCmqq&#10;J3Z/RnLbMPnFzGF9wLNSg363+gIRqAv/4pd7p+P86ecI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RHR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592" o:spid="_x0000_s1171" style="position:absolute;left:9419;top:18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ZMMEA&#10;AADdAAAADwAAAGRycy9kb3ducmV2LnhtbERP22oCMRB9F/yHMELfNKtSqatxKQWL0Ifith8wbsa9&#10;uJnsJlHXv28Khb7N4Vxnmw2mFTdyvrasYD5LQBAXVtdcKvj+2k9fQPiArLG1TAoe5CHbjUdbTLW9&#10;85FueShFDGGfooIqhC6V0hcVGfQz2xFH7mydwRChK6V2eI/hppWLJFlJgzXHhgo7equouORXo6Ch&#10;Zmk/eiT3HpYnzB02n9gr9TQZXjcgAg3hX/znPug4/3m9gN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m2TD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593" o:spid="_x0000_s1172" style="position:absolute;left:9811;top:15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8q8EA&#10;AADdAAAADwAAAGRycy9kb3ducmV2LnhtbERP22oCMRB9F/yHMELfNGsXxa5GkUKL4IO49gPGzXQv&#10;3UzWJNX1702h4NscznVWm9604krO15YVTCcJCOLC6ppLBV+nj/EChA/IGlvLpOBOHjbr4WCFmbY3&#10;PtI1D6WIIewzVFCF0GVS+qIig35iO+LIfVtnMEToSqkd3mK4aeVrksylwZpjQ4UdvVdU/OS/RkFD&#10;TWr3FyT3GdIz5g6bA16Uehn12yWIQH14iv/dOx3nz95S+Ps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qfKv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594" o:spid="_x0000_s1173" style="position:absolute;left:10203;top:17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k38EA&#10;AADdAAAADwAAAGRycy9kb3ducmV2LnhtbERP22oCMRB9L/gPYQTfNGu1RVejSMEi+FC6+gHjZtyL&#10;m8mapLr9+0YQ+jaHc53lujONuJHzlWUF41ECgji3uuJCwfGwHc5A+ICssbFMCn7Jw3rVe1liqu2d&#10;v+mWhULEEPYpKihDaFMpfV6SQT+yLXHkztYZDBG6QmqH9xhuGvmaJO/SYMWxocSWPkrKL9mPUVBT&#10;PbH7K5L7DJMTZg7rL7wqNeh3mwWIQF34Fz/dOx3nv82n8Pg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D5N/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595" o:spid="_x0000_s1174" style="position:absolute;left:10594;top:14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BRMEA&#10;AADdAAAADwAAAGRycy9kb3ducmV2LnhtbERP22oCMRB9F/yHMELf3GwVpa5GEcFS6IO49gPGzbiX&#10;biZrkur2702h4NscznVWm9604kbO15YVvCYpCOLC6ppLBV+n/fgNhA/IGlvLpOCXPGzWw8EKM23v&#10;fKRbHkoRQ9hnqKAKocuk9EVFBn1iO+LIXawzGCJ0pdQO7zHctHKSpnNpsObYUGFHu4qK7/zHKGio&#10;mdrPK5J7D9Mz5g6bA16Vehn12yWIQH14iv/dHzrOny1m8Pd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PQUT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596" o:spid="_x0000_s1175" style="position:absolute;left:10954;top:14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fM8IA&#10;AADdAAAADwAAAGRycy9kb3ducmV2LnhtbERP22rCQBB9F/yHZQTfzKZKpU2zEREsQh+KsR8wzU5z&#10;aXY27m41/ftuQfBtDuc6+WY0vbiQ861lBQ9JCoK4srrlWsHHab94AuEDssbeMin4JQ+bYjrJMdP2&#10;yke6lKEWMYR9hgqaEIZMSl81ZNAndiCO3Jd1BkOErpba4TWGm14u03QtDbYcGxocaNdQ9V3+GAUd&#10;dSv7dkZyr2H1iaXD7h3PSs1n4/YFRKAx3MU390HH+Y/Pa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d8z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597" o:spid="_x0000_s1176" style="position:absolute;left:11314;top:17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6qMEA&#10;AADdAAAADwAAAGRycy9kb3ducmV2LnhtbERP22oCMRB9L/gPYQTfNGvFVlejSMEi+FC6+gHjZtyL&#10;m8mapLr9+0YQ+jaHc53lujONuJHzlWUF41ECgji3uuJCwfGwHc5A+ICssbFMCn7Jw3rVe1liqu2d&#10;v+mWhULEEPYpKihDaFMpfV6SQT+yLXHkztYZDBG6QmqH9xhuGvmaJG/SYMWxocSWPkrKL9mPUVBT&#10;PbH7K5L7DJMTZg7rL7wqNeh3mwWIQF34Fz/dOx3nT+fv8Pg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Reqj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598" o:spid="_x0000_s1177" style="position:absolute;left:11706;top:17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7u2sQA&#10;AADdAAAADwAAAGRycy9kb3ducmV2LnhtbESPzW4CMQyE75X6DpGRuJUsRVRlS0BVpSIkDqhbHsDd&#10;uPvTjbMkKSxvjw9I3GzNeObzcj24Tp0oxMazgekkA0VcettwZeDw/fn0CiomZIudZzJwoQjr1ePD&#10;EnPrz/xFpyJVSkI45migTqnPtY5lTQ7jxPfEov364DDJGiptA54l3HX6OctetMOGpaHGnj5qKv+K&#10;f2egpXbmd0eksEmzHywCtns8GjMeDe9voBIN6W6+XW+t4M8XgivfyAh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O7tr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599" o:spid="_x0000_s1178" style="position:absolute;left:12035;top:20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LQcIA&#10;AADdAAAADwAAAGRycy9kb3ducmV2LnhtbERP22rCQBB9F/yHZYS+6cZKpYlughRaCn0oxn7AmB1z&#10;MTsbd7ea/n23UPBtDuc622I0vbiS861lBctFAoK4srrlWsHX4XX+DMIHZI29ZVLwQx6KfDrZYqbt&#10;jfd0LUMtYgj7DBU0IQyZlL5qyKBf2IE4cifrDIYIXS21w1sMN718TJK1NNhybGhwoJeGqnP5bRR0&#10;1K3sxwXJvYXVEUuH3SdelHqYjbsNiEBjuIv/3e86zn9KU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gktB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00" o:spid="_x0000_s1179" style="position:absolute;left:12395;top:18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WJ8MA&#10;AADdAAAADwAAAGRycy9kb3ducmV2LnhtbESPzWoCQRCE7wHfYWjBW5w1goTVUUQwCB5CNj5Au9Pu&#10;jzs968yom7dPHwK5dVPVVV+vNoPr1INCbDwbmE0zUMSltw1XBk7f+9d3UDEhW+w8k4EfirBZj15W&#10;mFv/5C96FKlSEsIxRwN1Sn2udSxrchinvicW7eKDwyRrqLQN+JRw1+m3LFtohw1LQ4097Woqr8Xd&#10;GWipnfvjDSl8pPkZi4DtJ96MmYyH7RJUoiH9m/+uD1bwF5nwyzcy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cWJ8MAAADdAAAADwAAAAAAAAAAAAAAAACYAgAAZHJzL2Rv&#10;d25yZXYueG1sUEsFBgAAAAAEAAQA9QAAAIg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01" o:spid="_x0000_s1180" style="position:absolute;left:12723;top:18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zvL8A&#10;AADdAAAADwAAAGRycy9kb3ducmV2LnhtbERP24rCMBB9F/yHMIJvmrqCSDWKCIrgg2z1A8Zm7MVm&#10;UpOs1r83Cwv7NodzneW6M414kvOVZQWTcQKCOLe64kLB5bwbzUH4gKyxsUwK3uRhver3lphq++Jv&#10;emahEDGEfYoKyhDaVEqfl2TQj21LHLmbdQZDhK6Q2uErhptGfiXJTBqsODaU2NK2pPye/RgFNdVT&#10;e3wguX2YXjFzWJ/wodRw0G0WIAJ14V/85z7oOH+WTOD3m3iC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27O8vwAAAN0AAAAPAAAAAAAAAAAAAAAAAJgCAABkcnMvZG93bnJl&#10;di54bWxQSwUGAAAAAAQABAD1AAAAhA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02" o:spid="_x0000_s1181" style="position:absolute;left:13125;top:21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ty8AA&#10;AADdAAAADwAAAGRycy9kb3ducmV2LnhtbERP24rCMBB9F/yHMIJvNlVBpBplWVAEH2SrHzA2s71s&#10;M6lJ1Pr3ZmFh3+ZwrrPe9qYVD3K+tqxgmqQgiAuray4VXM67yRKED8gaW8uk4EUetpvhYI2Ztk/+&#10;okceShFD2GeooAqhy6T0RUUGfWI74sh9W2cwROhKqR0+Y7hp5SxNF9JgzbGhwo4+Kyp+8rtR0FAz&#10;t8cbktuH+RVzh80Jb0qNR/3HCkSgPvyL/9wHHecv0hn8fhNP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kty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03" o:spid="_x0000_s1182" style="position:absolute;left:13454;top:24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IUMEA&#10;AADdAAAADwAAAGRycy9kb3ducmV2LnhtbERPS2rDMBDdB3oHMYXuYjk1mOJaCSWQUOiixM0BJtbU&#10;n1ojR1Jj9/ZVIJDdPN53ys1sBnEh5zvLClZJCoK4trrjRsHxa7d8AeEDssbBMin4Iw+b9cOixELb&#10;iQ90qUIjYgj7AhW0IYyFlL5uyaBP7EgcuW/rDIYIXSO1wymGm0E+p2kuDXYcG1ocadtS/VP9GgU9&#10;9Zn9OCO5fchOWDnsP/Gs1NPj/PYKItAc7uKb+13H+XmawfW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FiFD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04" o:spid="_x0000_s1183" style="position:absolute;left:9218;top:18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QJMAA&#10;AADdAAAADwAAAGRycy9kb3ducmV2LnhtbERP24rCMBB9F/yHMIJvmq6KLNUoy8LKgg9i3Q8Ym7EX&#10;m0lNslr/3giCb3M411muO9OIKzlfWVbwMU5AEOdWV1wo+Dv8jD5B+ICssbFMCu7kYb3q95aYanvj&#10;PV2zUIgYwj5FBWUIbSqlz0sy6Me2JY7cyTqDIUJXSO3wFsNNIydJMpcGK44NJbb0XVJ+zv6Ngprq&#10;qd1ekNwmTI+YOax3eFFqOOi+FiACdeEtfrl/dZw/T2bw/Cae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wQJ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05" o:spid="_x0000_s1184" style="position:absolute;left:9610;top:15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1v8AA&#10;AADdAAAADwAAAGRycy9kb3ducmV2LnhtbERP24rCMBB9F/yHMIJvmq6iLNUoy8LKgg9i3Q8Ym7EX&#10;m0lNslr/3giCb3M411muO9OIKzlfWVbwMU5AEOdWV1wo+Dv8jD5B+ICssbFMCu7kYb3q95aYanvj&#10;PV2zUIgYwj5FBWUIbSqlz0sy6Me2JY7cyTqDIUJXSO3wFsNNIydJMpcGK44NJbb0XVJ+zv6Ngprq&#10;qd1ekNwmTI+YOax3eFFqOOi+FiACdeEtfrl/dZw/T2bw/Cae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C1v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06" o:spid="_x0000_s1185" style="position:absolute;left:10001;top:12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ryMEA&#10;AADdAAAADwAAAGRycy9kb3ducmV2LnhtbERPS2rDMBDdB3oHMYXuYjk1mOBYCSHQEsii1OkBptbE&#10;n1gjR1Jj9/ZVodDdPN53yt1sBnEn5zvLClZJCoK4trrjRsHH+WW5BuEDssbBMin4Jg+77cOixELb&#10;id/pXoVGxBD2BSpoQxgLKX3dkkGf2JE4chfrDIYIXSO1wymGm0E+p2kuDXYcG1oc6dBSfa2+jIKe&#10;+syebkjuNWSfWDns3/Cm1NPjvN+ACDSHf/Gf+6jj/DzN4febeIL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yK8j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07" o:spid="_x0000_s1186" style="position:absolute;left:10393;top:14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6OU8EA&#10;AADdAAAADwAAAGRycy9kb3ducmV2LnhtbERP22rCQBB9L/gPywi+1Y0VrKRugggWwYfS6AdMs9Nc&#10;mp2Nu2uS/n23UOjbHM51dvlkOjGQ841lBatlAoK4tLrhSsH1cnzcgvABWWNnmRR8k4c8mz3sMNV2&#10;5HcailCJGMI+RQV1CH0qpS9rMuiXtieO3Kd1BkOErpLa4RjDTSefkmQjDTYcG2rs6VBT+VXcjYKW&#10;2rU935Dca1h/YOGwfcObUov5tH8BEWgK/+I/90nH+ZvkGX6/iSfI7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+jlP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08" o:spid="_x0000_s1187" style="position:absolute;left:10785;top:11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aIcMA&#10;AADdAAAADwAAAGRycy9kb3ducmV2LnhtbESPzWoCQRCE7wHfYWjBW5w1goTVUUQwCB5CNj5Au9Pu&#10;jzs968yom7dPHwK5dVPVVV+vNoPr1INCbDwbmE0zUMSltw1XBk7f+9d3UDEhW+w8k4EfirBZj15W&#10;mFv/5C96FKlSEsIxRwN1Sn2udSxrchinvicW7eKDwyRrqLQN+JRw1+m3LFtohw1LQ4097Woqr8Xd&#10;GWipnfvjDSl8pPkZi4DtJ96MmYyH7RJUoiH9m/+uD1bwF5ngyjcy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EaIcMAAADdAAAADwAAAAAAAAAAAAAAAACYAgAAZHJzL2Rv&#10;d25yZXYueG1sUEsFBgAAAAAEAAQA9QAAAIg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09" o:spid="_x0000_s1188" style="position:absolute;left:11145;top:11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2/usEA&#10;AADdAAAADwAAAGRycy9kb3ducmV2LnhtbERP22rCQBB9L/gPywi+1Y0VpKZugggWwYfS6AdMs9Nc&#10;mp2Nu2uS/n23UOjbHM51dvlkOjGQ841lBatlAoK4tLrhSsH1cnx8BuEDssbOMin4Jg95NnvYYart&#10;yO80FKESMYR9igrqEPpUSl/WZNAvbU8cuU/rDIYIXSW1wzGGm04+JclGGmw4NtTY06Gm8qu4GwUt&#10;tWt7viG517D+wMJh+4Y3pRbzaf8CItAU/sV/7pOO8zfJFn6/iSfI7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tv7r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10" o:spid="_x0000_s1189" style="position:absolute;left:11505;top:14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A+sMA&#10;AADdAAAADwAAAGRycy9kb3ducmV2LnhtbESPzWoCQRCE7wHfYWghtzhrBAmro4hgEHII2fgA7U67&#10;P+70rDOjbt4+fRC8dVPVVV8v14Pr1I1CbDwbmE4yUMSltw1XBg6/u7cPUDEhW+w8k4E/irBejV6W&#10;mFt/5x+6FalSEsIxRwN1Sn2udSxrchgnvicW7eSDwyRrqLQNeJdw1+n3LJtrhw1LQ409bWsqz8XV&#10;GWipnfmvC1L4TLMjFgHbb7wY8zoeNgtQiYb0ND+u91bw51Phl29kB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A+sMAAADdAAAADwAAAAAAAAAAAAAAAACYAgAAZHJzL2Rv&#10;d25yZXYueG1sUEsFBgAAAAAEAAQA9QAAAIg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11" o:spid="_x0000_s1190" style="position:absolute;left:11897;top:14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lYcAA&#10;AADdAAAADwAAAGRycy9kb3ducmV2LnhtbERP24rCMBB9F/Yfwizsm6ZVEKlGEUERfFisfsDYzPay&#10;zaQmUbt/vxEE3+ZwrrNY9aYVd3K+tqwgHSUgiAuray4VnE/b4QyED8gaW8uk4I88rJYfgwVm2j74&#10;SPc8lCKGsM9QQRVCl0npi4oM+pHtiCP3Y53BEKErpXb4iOGmleMkmUqDNceGCjvaVFT85jejoKFm&#10;Yg9XJLcLkwvmDptvvCr19dmv5yAC9eEtfrn3Os6fpik8v4kn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IlY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12" o:spid="_x0000_s1191" style="position:absolute;left:12225;top:17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7Fr8A&#10;AADdAAAADwAAAGRycy9kb3ducmV2LnhtbERP24rCMBB9F/yHMIJvmqog0jXKIrgIPojVDxib2V62&#10;mdQkq/XvjSD4NodzneW6M424kfOVZQWTcQKCOLe64kLB+bQdLUD4gKyxsUwKHuRhver3lphqe+cj&#10;3bJQiBjCPkUFZQhtKqXPSzLox7YljtyvdQZDhK6Q2uE9hptGTpNkLg1WHBtKbGlTUv6X/RsFNdUz&#10;u78iuZ8wu2DmsD7gVanhoPv+AhGoCx/x273Tcf58MoXXN/EE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0LsWvwAAAN0AAAAPAAAAAAAAAAAAAAAAAJgCAABkcnMvZG93bnJl&#10;di54bWxQSwUGAAAAAAQABAD1AAAAhA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13" o:spid="_x0000_s1192" style="position:absolute;left:12585;top:15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ejcAA&#10;AADdAAAADwAAAGRycy9kb3ducmV2LnhtbERP24rCMBB9F/Yfwiz4pqlbEKlGEWEXwQex+gFjM/Zi&#10;M6lJVuvfG2Fh3+ZwrrNY9aYVd3K+tqxgMk5AEBdW11wqOB2/RzMQPiBrbC2Tgid5WC0/BgvMtH3w&#10;ge55KEUMYZ+hgiqELpPSFxUZ9GPbEUfuYp3BEKErpXb4iOGmlV9JMpUGa44NFXa0qai45r9GQUNN&#10;anc3JPcT0jPmDps93pQafvbrOYhAffgX/7m3Os6fTlJ4fx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wej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14" o:spid="_x0000_s1193" style="position:absolute;left:12913;top:15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G+cEA&#10;AADdAAAADwAAAGRycy9kb3ducmV2LnhtbERP3WrCMBS+H/gO4Qjerak6RLpGGYIieDHW7QGOzVnT&#10;rjmpSdTu7ZfBYHfn4/s95Xa0vbiRD61jBfMsB0FcO91yo+Djff+4BhEissbeMSn4pgDbzeShxEK7&#10;O7/RrYqNSCEcClRgYhwKKUNtyGLI3ECcuE/nLcYEfSO1x3sKt71c5PlKWmw5NRgcaGeo/qquVkFH&#10;3dKdLkj+EJdnrDx2r3hRajYdX55BRBrjv/jPfdRp/mr+BL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1hvn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15" o:spid="_x0000_s1194" style="position:absolute;left:13316;top:18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jYsEA&#10;AADdAAAADwAAAGRycy9kb3ducmV2LnhtbERP3WrCMBS+H/gO4QjeranKRLpGGYIieDHW7QGOzVnT&#10;rjmpSdTu7ZfBYHfn4/s95Xa0vbiRD61jBfMsB0FcO91yo+Djff+4BhEissbeMSn4pgDbzeShxEK7&#10;O7/RrYqNSCEcClRgYhwKKUNtyGLI3ECcuE/nLcYEfSO1x3sKt71c5PlKWmw5NRgcaGeo/qquVkFH&#10;3dKdLkj+EJdnrDx2r3hRajYdX55BRBrjv/jPfdRp/mr+BL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5I2L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16" o:spid="_x0000_s1195" style="position:absolute;left:13644;top:21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9FcAA&#10;AADdAAAADwAAAGRycy9kb3ducmV2LnhtbERP24rCMBB9F/Yfwiz4pqkrFKlGEWGXhX0Qqx8wNmMv&#10;NpOaZLX+vREE3+ZwrrNY9aYVV3K+tqxgMk5AEBdW11wqOOy/RzMQPiBrbC2Tgjt5WC0/BgvMtL3x&#10;jq55KEUMYZ+hgiqELpPSFxUZ9GPbEUfuZJ3BEKErpXZ4i+GmlV9JkkqDNceGCjvaVFSc83+joKFm&#10;av8uSO4nTI+YO2y2eFFq+Nmv5yAC9eEtfrl/dZyfTlJ4fhNP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u9F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17" o:spid="_x0000_s1196" style="position:absolute;left:9239;top:209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YjsAA&#10;AADdAAAADwAAAGRycy9kb3ducmV2LnhtbERP24rCMBB9F/yHMIJvmrqCLtUosrDLgg9i9QNmm7EX&#10;m0lNslr/3giCb3M411muO9OIKzlfWVYwGScgiHOrKy4UHA/fo08QPiBrbCyTgjt5WK/6vSWm2t54&#10;T9csFCKGsE9RQRlCm0rp85IM+rFtiSN3ss5giNAVUju8xXDTyI8kmUmDFceGElv6Kik/Z/9GQU31&#10;1G4vSO4nTP8wc1jv8KLUcNBtFiACdeEtfrl/dZw/m8zh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cYj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18" o:spid="_x0000_s1197" style="position:absolute;left:9663;top:215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M/MMA&#10;AADdAAAADwAAAGRycy9kb3ducmV2LnhtbESPzWoCQRCE7wHfYWghtzhrBAmro4hgEHII2fgA7U67&#10;P+70rDOjbt4+fRC8dVPVVV8v14Pr1I1CbDwbmE4yUMSltw1XBg6/u7cPUDEhW+w8k4E/irBejV6W&#10;mFt/5x+6FalSEsIxRwN1Sn2udSxrchgnvicW7eSDwyRrqLQNeJdw1+n3LJtrhw1LQ409bWsqz8XV&#10;GWipnfmvC1L4TLMjFgHbb7wY8zoeNgtQiYb0ND+u91bw51PBlW9kB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iM/MMAAADdAAAADwAAAAAAAAAAAAAAAACYAgAAZHJzL2Rv&#10;d25yZXYueG1sUEsFBgAAAAAEAAQA9QAAAIg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19" o:spid="_x0000_s1198" style="position:absolute;left:10055;top:212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pZ8AA&#10;AADdAAAADwAAAGRycy9kb3ducmV2LnhtbERP24rCMBB9F/yHMIJvmrqCuNUosrDLgg9i9QNmm7EX&#10;m0lNslr/3giCb3M411muO9OIKzlfWVYwGScgiHOrKy4UHA/fozkIH5A1NpZJwZ08rFf93hJTbW+8&#10;p2sWChFD2KeooAyhTaX0eUkG/di2xJE7WWcwROgKqR3eYrhp5EeSzKTBimNDiS19lZSfs3+joKZ6&#10;arcXJPcTpn+YOax3eFFqOOg2CxCBuvAWv9y/Os6fTT7h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QpZ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20" o:spid="_x0000_s1199" style="position:absolute;left:10446;top:214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KR8MA&#10;AADdAAAADwAAAGRycy9kb3ducmV2LnhtbESPzWoCQRCE7wHfYWjBW5xVQcLqKCIoAQ+STR6gs9Pu&#10;jzs968xE17dPHwK5dVPVVV+vt4Pr1J1CbDwbmE0zUMSltw1XBr4+D69voGJCtth5JgNPirDdjF7W&#10;mFv/4A+6F6lSEsIxRwN1Sn2udSxrchinvicW7eKDwyRrqLQN+JBw1+l5li21w4alocae9jWV1+LH&#10;GWipXfjTDSkc0+Ibi4DtGW/GTMbDbgUq0ZD+zX/X71bwl3Phl29k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JKR8MAAADdAAAADwAAAAAAAAAAAAAAAACYAgAAZHJzL2Rv&#10;d25yZXYueG1sUEsFBgAAAAAEAAQA9QAAAIg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21" o:spid="_x0000_s1200" style="position:absolute;left:10838;top:211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7v3L8A&#10;AADdAAAADwAAAGRycy9kb3ducmV2LnhtbERP24rCMBB9F/yHMIJvmqog0jXKIrgIPojVDxib2V62&#10;mdQkq/XvjSD4NodzneW6M424kfOVZQWTcQKCOLe64kLB+bQdLUD4gKyxsUwKHuRhver3lphqe+cj&#10;3bJQiBjCPkUFZQhtKqXPSzLox7YljtyvdQZDhK6Q2uE9hptGTpNkLg1WHBtKbGlTUv6X/RsFNdUz&#10;u78iuZ8wu2DmsD7gVanhoPv+AhGoCx/x273Tcf58OoHXN/EE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bu/cvwAAAN0AAAAPAAAAAAAAAAAAAAAAAJgCAABkcnMvZG93bnJl&#10;di54bWxQSwUGAAAAAAQABAD1AAAAhA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22" o:spid="_x0000_s1201" style="position:absolute;left:11198;top:211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xq8AA&#10;AADdAAAADwAAAGRycy9kb3ducmV2LnhtbERP24rCMBB9X/Afwgj7tqZWEKlGEUFZ2AfZ6geMzdiL&#10;zaQmUbt/bxYE3+ZwrrNY9aYVd3K+tqxgPEpAEBdW11wqOB62XzMQPiBrbC2Tgj/ysFoOPhaYafvg&#10;X7rnoRQxhH2GCqoQukxKX1Rk0I9sRxy5s3UGQ4SulNrhI4abVqZJMpUGa44NFXa0qai45DejoKFm&#10;Yn+uSG4XJifMHTZ7vCr1OezXcxCB+vAWv9zfOs6fpin8fxNP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xxq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23" o:spid="_x0000_s1202" style="position:absolute;left:11558;top:214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UMMAA&#10;AADdAAAADwAAAGRycy9kb3ducmV2LnhtbERP24rCMBB9F/yHMAu+aboWRKpRRFAW9mGx+gFjM9vL&#10;NpOaRK1/vxEE3+ZwrrNc96YVN3K+tqzgc5KAIC6srrlUcDruxnMQPiBrbC2Tggd5WK+GgyVm2t75&#10;QLc8lCKGsM9QQRVCl0npi4oM+ontiCP3a53BEKErpXZ4j+GmldMkmUmDNceGCjvaVlT85VejoKEm&#10;td8XJLcP6Rlzh80PXpQaffSbBYhAfXiLX+4vHefPpik8v4kn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fDUM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24" o:spid="_x0000_s1203" style="position:absolute;left:11950;top:212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MRMEA&#10;AADdAAAADwAAAGRycy9kb3ducmV2LnhtbERP3WrCMBS+F3yHcAbe2XQqMrpGGYIy8ELs9gBnzVnT&#10;rjmpSabd2y/CYHfn4/s95Xa0vbiSD61jBY9ZDoK4drrlRsH7237+BCJEZI29Y1LwQwG2m+mkxEK7&#10;G5/pWsVGpBAOBSowMQ6FlKE2ZDFkbiBO3KfzFmOCvpHa4y2F214u8nwtLbacGgwOtDNUf1XfVkFH&#10;3dIdL0j+EJcfWHnsTnhRavYwvjyDiDTGf/Gf+1Wn+evFCu7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ZTET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25" o:spid="_x0000_s1204" style="position:absolute;left:12278;top:213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p38EA&#10;AADdAAAADwAAAGRycy9kb3ducmV2LnhtbERP3WrCMBS+F3yHcAbe2XSKMrpGGYIy8ELs9gBnzVnT&#10;rjmpSabd2y/CYHfn4/s95Xa0vbiSD61jBY9ZDoK4drrlRsH7237+BCJEZI29Y1LwQwG2m+mkxEK7&#10;G5/pWsVGpBAOBSowMQ6FlKE2ZDFkbiBO3KfzFmOCvpHa4y2F214u8nwtLbacGgwOtDNUf1XfVkFH&#10;3dIdL0j+EJcfWHnsTnhRavYwvjyDiDTGf/Gf+1Wn+evFCu7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V6d/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26" o:spid="_x0000_s1205" style="position:absolute;left:12638;top:213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3qMAA&#10;AADdAAAADwAAAGRycy9kb3ducmV2LnhtbERP24rCMBB9F/Yfwiz4pukqFOkaRYQVwQex+gGzzWwv&#10;20xqErX+vREE3+ZwrjNf9qYVV3K+tqzga5yAIC6srrlUcDr+jGYgfEDW2FomBXfysFx8DOaYaXvj&#10;A13zUIoYwj5DBVUIXSalLyoy6Me2I47cn3UGQ4SulNrhLYabVk6SJJUGa44NFXa0rqj4zy9GQUPN&#10;1O7OSG4Tpr+YO2z2eFZq+NmvvkEE6sNb/HJvdZyfTlJ4fhNP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d3q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27" o:spid="_x0000_s1206" style="position:absolute;left:12967;top:213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SM8EA&#10;AADdAAAADwAAAGRycy9kb3ducmV2LnhtbERP3WrCMBS+F3yHcAbe2XQKbtRGEUEZeDHW7QHOmmPT&#10;2pzUJNPu7ZfBYHfn4/s95Xa0vbiRD61jBY9ZDoK4drrlRsHH+2H+DCJEZI29Y1LwTQG2m+mkxEK7&#10;O7/RrYqNSCEcClRgYhwKKUNtyGLI3ECcuLPzFmOCvpHa4z2F214u8nwlLbacGgwOtDdUX6ovq6Cj&#10;bulOVyR/jMtPrDx2r3hVavYw7tYgIo3xX/znftFp/mrxBL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L0jP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28" o:spid="_x0000_s1207" style="position:absolute;left:13369;top:213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RGQcMA&#10;AADdAAAADwAAAGRycy9kb3ducmV2LnhtbESPzWoCQRCE7wHfYWjBW5xVQcLqKCIoAQ+STR6gs9Pu&#10;jzs968xE17dPHwK5dVPVVV+vt4Pr1J1CbDwbmE0zUMSltw1XBr4+D69voGJCtth5JgNPirDdjF7W&#10;mFv/4A+6F6lSEsIxRwN1Sn2udSxrchinvicW7eKDwyRrqLQN+JBw1+l5li21w4alocae9jWV1+LH&#10;GWipXfjTDSkc0+Ibi4DtGW/GTMbDbgUq0ZD+zX/X71bwl3PBlW9k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RGQcMAAADdAAAADwAAAAAAAAAAAAAAAACYAgAAZHJzL2Rv&#10;d25yZXYueG1sUEsFBgAAAAAEAAQA9QAAAIg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29" o:spid="_x0000_s1208" style="position:absolute;left:13698;top:217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j2sEA&#10;AADdAAAADwAAAGRycy9kb3ducmV2LnhtbERP3WrCMBS+F3yHcAbe2XQKstVGEUEZeDHW7QHOmmPT&#10;2pzUJNPu7ZfBYHfn4/s95Xa0vbiRD61jBY9ZDoK4drrlRsHH+2H+BCJEZI29Y1LwTQG2m+mkxEK7&#10;O7/RrYqNSCEcClRgYhwKKUNtyGLI3ECcuLPzFmOCvpHa4z2F214u8nwlLbacGgwOtDdUX6ovq6Cj&#10;bulOVyR/jMtPrDx2r3hVavYw7tYgIo3xX/znftFp/mrxDL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Y49r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30" o:spid="_x0000_s1209" style="position:absolute;left:9462;top:215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cmsQA&#10;AADdAAAADwAAAGRycy9kb3ducmV2LnhtbESPzWoCQRCE7wHfYWghtzhrFkRWRwkBg5BDyOoDtDud&#10;/clOzzoz6ubt0wfBWzdVXfX1eju6Xl0pxNazgfksA0VcedtybeB42L0sQcWEbLH3TAb+KMJ2M3la&#10;Y2H9jb/pWqZaSQjHAg00KQ2F1rFqyGGc+YFYtB8fHCZZQ61twJuEu16/ZtlCO2xZGhoc6L2h6re8&#10;OAMddbn/PCOFj5SfsAzYfeHZmOfp+LYClWhMD/P9em8Ff5ELv3wjI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73Jr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31" o:spid="_x0000_s1210" style="position:absolute;left:9853;top:212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d5AcAA&#10;AADdAAAADwAAAGRycy9kb3ducmV2LnhtbERP24rCMBB9F/Yfwiz4pqlbEKlGEWEXwQex+gFjM/Zi&#10;M6lJVuvfG2Fh3+ZwrrNY9aYVd3K+tqxgMk5AEBdW11wqOB2/RzMQPiBrbC2Tgid5WC0/BgvMtH3w&#10;ge55KEUMYZ+hgiqELpPSFxUZ9GPbEUfuYp3BEKErpXb4iOGmlV9JMpUGa44NFXa0qai45r9GQUNN&#10;anc3JPcT0jPmDps93pQafvbrOYhAffgX/7m3Os6fphN4fx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7d5A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32" o:spid="_x0000_s1211" style="position:absolute;left:10245;top:211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ndsAA&#10;AADdAAAADwAAAGRycy9kb3ducmV2LnhtbERP24rCMBB9F/yHMAu+aboWRKpRRFAW9mGx+gFjM9vL&#10;NpOaRK1/vxEE3+ZwrrNc96YVN3K+tqzgc5KAIC6srrlUcDruxnMQPiBrbC2Tggd5WK+GgyVm2t75&#10;QLc8lCKGsM9QQRVCl0npi4oM+ontiCP3a53BEKErpXZ4j+GmldMkmUmDNceGCjvaVlT85VejoKEm&#10;td8XJLcP6Rlzh80PXpQaffSbBYhAfXiLX+4vHefP0ik8v4kn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Xnd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33" o:spid="_x0000_s1212" style="position:absolute;left:10637;top:211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C7cEA&#10;AADdAAAADwAAAGRycy9kb3ducmV2LnhtbERPS2rDMBDdB3oHMYXuYjk1mOJaCSWQUOiixM0BJtbU&#10;n1ojR1Jj9/ZVIJDdPN53ys1sBnEh5zvLClZJCoK4trrjRsHxa7d8AeEDssbBMin4Iw+b9cOixELb&#10;iQ90qUIjYgj7AhW0IYyFlL5uyaBP7EgcuW/rDIYIXSO1wymGm0E+p2kuDXYcG1ocadtS/VP9GgU9&#10;9Zn9OCO5fchOWDnsP/Gs1NPj/PYKItAc7uKb+13H+XmWwfW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pQu3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34" o:spid="_x0000_s1213" style="position:absolute;left:11029;top:208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DamcEA&#10;AADdAAAADwAAAGRycy9kb3ducmV2LnhtbERP22oCMRB9F/yHMELf3Gy7RWRrlCJYhD6Urn7AdDPu&#10;xc1kTaKuf28Kgm9zONdZrAbTiQs531hW8JqkIIhLqxuuFOx3m+kchA/IGjvLpOBGHlbL8WiBubZX&#10;/qVLESoRQ9jnqKAOoc+l9GVNBn1ie+LIHawzGCJ0ldQOrzHcdPItTWfSYMOxocae1jWVx+JsFLTU&#10;Zvb7hOS+QvaHhcP2B09KvUyGzw8QgYbwFD/cWx3nz7J3+P8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A2pn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35" o:spid="_x0000_s1214" style="position:absolute;left:11389;top:208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/AsEA&#10;AADdAAAADwAAAGRycy9kb3ducmV2LnhtbERP22oCMRB9F/yHMELf3Gy7VGRrlCJYhD6Urn7AdDPu&#10;xc1kTaKuf28Kgm9zONdZrAbTiQs531hW8JqkIIhLqxuuFOx3m+kchA/IGjvLpOBGHlbL8WiBubZX&#10;/qVLESoRQ9jnqKAOoc+l9GVNBn1ie+LIHawzGCJ0ldQOrzHcdPItTWfSYMOxocae1jWVx+JsFLTU&#10;Zvb7hOS+QvaHhcP2B09KvUyGzw8QgYbwFD/cWx3nz7J3+P8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MfwL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36" o:spid="_x0000_s1215" style="position:absolute;left:11749;top:211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7hdcAA&#10;AADdAAAADwAAAGRycy9kb3ducmV2LnhtbERP24rCMBB9F/yHMMK+aaqFslSjiKAs7IPY3Q+YbcZe&#10;bCY1idr9eyMs7NscznVWm8F04k7ON5YVzGcJCOLS6oYrBd9f++k7CB+QNXaWScEvedisx6MV5to+&#10;+ET3IlQihrDPUUEdQp9L6cuaDPqZ7Ykjd7bOYIjQVVI7fMRw08lFkmTSYMOxocaedjWVl+JmFLTU&#10;pvbziuQOIf3BwmF7xKtSb5NhuwQRaAj/4j/3h47zszSD1zfxB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7hd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37" o:spid="_x0000_s1216" style="position:absolute;left:12141;top:209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E7sEA&#10;AADdAAAADwAAAGRycy9kb3ducmV2LnhtbERP22oCMRB9F/yHMELf3Gy7oLI1ShEsQh9KVz9guhn3&#10;4mayJlHXvzeFgm9zONdZrgfTiSs531hW8JqkIIhLqxuuFBz22+kChA/IGjvLpOBOHtar8WiJubY3&#10;/qFrESoRQ9jnqKAOoc+l9GVNBn1ie+LIHa0zGCJ0ldQObzHcdPItTWfSYMOxocaeNjWVp+JiFLTU&#10;ZvbrjOQ+Q/aLhcP2G89KvUyGj3cQgYbwFP+7dzrOn2Vz+Ps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SRO7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38" o:spid="_x0000_s1217" style="position:absolute;left:12469;top:209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QnMQA&#10;AADdAAAADwAAAGRycy9kb3ducmV2LnhtbESPzWoCQRCE7wHfYWghtzhrFkRWRwkBg5BDyOoDtDud&#10;/clOzzoz6ubt0wfBWzdVXfX1eju6Xl0pxNazgfksA0VcedtybeB42L0sQcWEbLH3TAb+KMJ2M3la&#10;Y2H9jb/pWqZaSQjHAg00KQ2F1rFqyGGc+YFYtB8fHCZZQ61twJuEu16/ZtlCO2xZGhoc6L2h6re8&#10;OAMddbn/PCOFj5SfsAzYfeHZmOfp+LYClWhMD/P9em8Ff5ELrnwjI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N0Jz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39" o:spid="_x0000_s1218" style="position:absolute;left:12829;top:209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1B8EA&#10;AADdAAAADwAAAGRycy9kb3ducmV2LnhtbERP22oCMRB9F/yHMELf3Gy7ILo1ShEsQh9KVz9guhn3&#10;4mayJlHXvzeFgm9zONdZrgfTiSs531hW8JqkIIhLqxuuFBz22+kchA/IGjvLpOBOHtar8WiJubY3&#10;/qFrESoRQ9jnqKAOoc+l9GVNBn1ie+LIHa0zGCJ0ldQObzHcdPItTWfSYMOxocaeNjWVp+JiFLTU&#10;ZvbrjOQ+Q/aLhcP2G89KvUyGj3cQgYbwFP+7dzrOn2UL+Ps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BdQf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40" o:spid="_x0000_s1219" style="position:absolute;left:13157;top:207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v58QA&#10;AADdAAAADwAAAGRycy9kb3ducmV2LnhtbESPzWoCQRCE70LeYWghN501ioSNo0ggEvAg2eQBOjud&#10;/XGnZ50ZdX17+yDk1k1VV3292gyuUxcKsfFsYDbNQBGX3jZcGfj5/pi8gooJ2WLnmQzcKMJm/TRa&#10;YW79lb/oUqRKSQjHHA3UKfW51rGsyWGc+p5YtD8fHCZZQ6VtwKuEu06/ZNlSO2xYGmrs6b2m8lic&#10;nYGW2rnfn5DCLs1/sQjYHvBkzPN42L6BSjSkf/Pj+tMK/nIh/PKNj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9r+f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41" o:spid="_x0000_s1220" style="position:absolute;left:13560;top:210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EKfMEA&#10;AADdAAAADwAAAGRycy9kb3ducmV2LnhtbERP3WrCMBS+H/gO4Qjerak6RLpGGYIieDHW7QGOzVnT&#10;rjmpSdTu7ZfBYHfn4/s95Xa0vbiRD61jBfMsB0FcO91yo+Djff+4BhEissbeMSn4pgDbzeShxEK7&#10;O7/RrYqNSCEcClRgYhwKKUNtyGLI3ECcuE/nLcYEfSO1x3sKt71c5PlKWmw5NRgcaGeo/qquVkFH&#10;3dKdLkj+EJdnrDx2r3hRajYdX55BRBrjv/jPfdRp/uppDr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xCnz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42" o:spid="_x0000_s1221" style="position:absolute;left:13888;top:210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UC8EA&#10;AADdAAAADwAAAGRycy9kb3ducmV2LnhtbERP3WrCMBS+F3yHcAbe2XQqMrpGGYIy8ELs9gBnzVnT&#10;rjmpSabd2y/CYHfn4/s95Xa0vbiSD61jBY9ZDoK4drrlRsH7237+BCJEZI29Y1LwQwG2m+mkxEK7&#10;G5/pWsVGpBAOBSowMQ6FlKE2ZDFkbiBO3KfzFmOCvpHa4y2F214u8nwtLbacGgwOtDNUf1XfVkFH&#10;3dIdL0j+EJcfWHnsTnhRavYwvjyDiDTGf/Gf+1Wn+evVAu7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jlAv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43" o:spid="_x0000_s1222" style="position:absolute;left:9239;top:31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8xkMEA&#10;AADdAAAADwAAAGRycy9kb3ducmV2LnhtbERP22oCMRB9F/yHMELf3Gy7RWRrlCJYhD6Urn7AdDPu&#10;xc1kTaKuf28Kgm9zONdZrAbTiQs531hW8JqkIIhLqxuuFOx3m+kchA/IGjvLpOBGHlbL8WiBubZX&#10;/qVLESoRQ9jnqKAOoc+l9GVNBn1ie+LIHawzGCJ0ldQOrzHcdPItTWfSYMOxocae1jWVx+JsFLTU&#10;Zvb7hOS+QvaHhcP2B09KvUyGzw8QgYbwFD/cWx3nz94z+P8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vMZD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44" o:spid="_x0000_s1223" style="position:absolute;left:9631;top:28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ap5MAA&#10;AADdAAAADwAAAGRycy9kb3ducmV2LnhtbERP24rCMBB9X/Afwgi+rakXRLpGWQRF8GGx+gFjM9vL&#10;NpOaRK1/vxEE3+ZwrrNYdaYRN3K+sqxgNExAEOdWV1woOB03n3MQPiBrbCyTggd5WC17HwtMtb3z&#10;gW5ZKEQMYZ+igjKENpXS5yUZ9EPbEkfu1zqDIUJXSO3wHsNNI8dJMpMGK44NJba0Lin/y65GQU31&#10;xO4vSG4bJmfMHNY/eFFq0O++v0AE6sJb/HLvdJw/m07h+U08QS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ap5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45" o:spid="_x0000_s1224" style="position:absolute;left:10023;top:24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Mf8IA&#10;AADdAAAADwAAAGRycy9kb3ducmV2LnhtbERP22rCQBB9F/yHZYS+6cZag0Q3QQothT4Uox8wZqe5&#10;NDsbd7ea/n23UPBtDuc6u2I0vbiS861lBctFAoK4srrlWsHp+DLfgPABWWNvmRT8kIcin052mGl7&#10;4wNdy1CLGMI+QwVNCEMmpa8aMugXdiCO3Kd1BkOErpba4S2Gm14+JkkqDbYcGxoc6Lmh6qv8Ngo6&#10;6lb2/YLkXsPqjKXD7gMvSj3Mxv0WRKAx3MX/7jcd56dPa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gx/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46" o:spid="_x0000_s1225" style="position:absolute;left:10415;top:27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SCMAA&#10;AADdAAAADwAAAGRycy9kb3ducmV2LnhtbERP22oCMRB9L/gPYQTfalYti6xGEUERfChd/YBxM+7F&#10;zWRNom7/vikU+jaHc53lujeteJLztWUFk3ECgriwuuZSwfm0e5+D8AFZY2uZFHyTh/Vq8LbETNsX&#10;f9EzD6WIIewzVFCF0GVS+qIig35sO+LIXa0zGCJ0pdQOXzHctHKaJKk0WHNsqLCjbUXFLX8YBQ01&#10;M3u8I7l9mF0wd9h84l2p0bDfLEAE6sO/+M990HF++pHC7zfxBL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iSC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47" o:spid="_x0000_s1226" style="position:absolute;left:10806;top:24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3k8IA&#10;AADdAAAADwAAAGRycy9kb3ducmV2LnhtbERP22rCQBB9F/yHZQTfzKZabEmzEREsQh+KsR8wzU5z&#10;aXY27m41/ftuQfBtDuc6+WY0vbiQ861lBQ9JCoK4srrlWsHHab94BuEDssbeMin4JQ+bYjrJMdP2&#10;yke6lKEWMYR9hgqaEIZMSl81ZNAndiCO3Jd1BkOErpba4TWGm14u03QtDbYcGxocaNdQ9V3+GAUd&#10;dSv7dkZyr2H1iaXD7h3PSs1n4/YFRKAx3MU390HH+evHJ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DeT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48" o:spid="_x0000_s1227" style="position:absolute;left:11167;top:24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j4cQA&#10;AADdAAAADwAAAGRycy9kb3ducmV2LnhtbESPzWoCQRCE70LeYWghN501ioSNo0ggEvAg2eQBOjud&#10;/XGnZ50ZdX17+yDk1k1VV3292gyuUxcKsfFsYDbNQBGX3jZcGfj5/pi8gooJ2WLnmQzcKMJm/TRa&#10;YW79lb/oUqRKSQjHHA3UKfW51rGsyWGc+p5YtD8fHCZZQ6VtwKuEu06/ZNlSO2xYGmrs6b2m8lic&#10;nYGW2rnfn5DCLs1/sQjYHvBkzPN42L6BSjSkf/Pj+tMK/nIhuPKNj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Lo+H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49" o:spid="_x0000_s1228" style="position:absolute;left:11527;top:27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GesIA&#10;AADdAAAADwAAAGRycy9kb3ducmV2LnhtbERP22rCQBB9F/yHZQTfzKZapE2zEREsQh+KsR8wzU5z&#10;aXY27m41/ftuQfBtDuc6+WY0vbiQ861lBQ9JCoK4srrlWsHHab94AuEDssbeMin4JQ+bYjrJMdP2&#10;yke6lKEWMYR9hgqaEIZMSl81ZNAndiCO3Jd1BkOErpba4TWGm14u03QtDbYcGxocaNdQ9V3+GAUd&#10;dSv7dkZyr2H1iaXD7h3PSs1n4/YFRKAx3MU390HH+evHZ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wZ6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50" o:spid="_x0000_s1229" style="position:absolute;left:11918;top:27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5OsQA&#10;AADdAAAADwAAAGRycy9kb3ducmV2LnhtbESPzWoCQRCE70LeYWghN501ooSNo0ggEvAg2eQBOjud&#10;/XGnZ50ZdX17+yDk1k1VV3292gyuUxcKsfFsYDbNQBGX3jZcGfj5/pi8gooJ2WLnmQzcKMJm/TRa&#10;YW79lb/oUqRKSQjHHA3UKfW51rGsyWGc+p5YtD8fHCZZQ6VtwKuEu06/ZNlSO2xYGmrs6b2m8lic&#10;nYGW2rnfn5DCLs1/sQjYHvBkzPN42L6BSjSkf/Pj+tMK/nIh/PKNj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OTr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51" o:spid="_x0000_s1230" style="position:absolute;left:12247;top:30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cocEA&#10;AADdAAAADwAAAGRycy9kb3ducmV2LnhtbERP3WrCMBS+H/gO4QjeranKRLpGGYIieDHW7QGOzVnT&#10;rjmpSdTu7ZfBYHfn4/s95Xa0vbiRD61jBfMsB0FcO91yo+Djff+4BhEissbeMSn4pgDbzeShxEK7&#10;O7/RrYqNSCEcClRgYhwKKUNtyGLI3ECcuE/nLcYEfSO1x3sKt71c5PlKWmw5NRgcaGeo/qquVkFH&#10;3dKdLkj+EJdnrDx2r3hRajYdX55BRBrjv/jPfdRp/uppDr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onKH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52" o:spid="_x0000_s1231" style="position:absolute;left:12607;top:28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C1sEA&#10;AADdAAAADwAAAGRycy9kb3ducmV2LnhtbERP3WrCMBS+F3yHcAbe2XSKMrpGGYIy8ELs9gBnzVnT&#10;rjmpSabd2y/CYHfn4/s95Xa0vbiSD61jBY9ZDoK4drrlRsH7237+BCJEZI29Y1LwQwG2m+mkxEK7&#10;G5/pWsVGpBAOBSowMQ6FlKE2ZDFkbiBO3KfzFmOCvpHa4y2F214u8nwtLbacGgwOtDNUf1XfVkFH&#10;3dIdL0j+EJcfWHnsTnhRavYwvjyDiDTGf/Gf+1Wn+evVAu7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6Atb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53" o:spid="_x0000_s1232" style="position:absolute;left:12935;top:28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nTcEA&#10;AADdAAAADwAAAGRycy9kb3ducmV2LnhtbERP22oCMRB9F/yHMELf3Gy7VGRrlCJYhD6Urn7AdDPu&#10;xc1kTaKuf28Kgm9zONdZrAbTiQs531hW8JqkIIhLqxuuFOx3m+kchA/IGjvLpOBGHlbL8WiBubZX&#10;/qVLESoRQ9jnqKAOoc+l9GVNBn1ie+LIHawzGCJ0ldQOrzHcdPItTWfSYMOxocae1jWVx+JsFLTU&#10;Zvb7hOS+QvaHhcP2B09KvUyGzw8QgYbwFD/cWx3nz94z+P8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2p03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54" o:spid="_x0000_s1233" style="position:absolute;left:13338;top:31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8/OcIA&#10;AADdAAAADwAAAGRycy9kb3ducmV2LnhtbERP22rCQBB9F/yHZYS+6cZag0Q3QQothT4Uox8wZqe5&#10;NDsbd7ea/n23UPBtDuc6u2I0vbiS861lBctFAoK4srrlWsHp+DLfgPABWWNvmRT8kIcin052mGl7&#10;4wNdy1CLGMI+QwVNCEMmpa8aMugXdiCO3Kd1BkOErpba4S2Gm14+JkkqDbYcGxoc6Lmh6qv8Ngo6&#10;6lb2/YLkXsPqjKXD7gMvSj3Mxv0WRKAx3MX/7jcd56frJ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z85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55" o:spid="_x0000_s1234" style="position:absolute;left:13666;top:34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aosAA&#10;AADdAAAADwAAAGRycy9kb3ducmV2LnhtbERP24rCMBB9X/Afwgi+ramKIl2jLIIi+LBY/YCxme1l&#10;m0lNota/3wiCb3M411msOtOIGzlfWVYwGiYgiHOrKy4UnI6bzzkIH5A1NpZJwYM8rJa9jwWm2t75&#10;QLcsFCKGsE9RQRlCm0rp85IM+qFtiSP3a53BEKErpHZ4j+GmkeMkmUmDFceGEltal5T/ZVejoKZ6&#10;YvcXJLcNkzNmDusfvCg16HffXyACdeEtfrl3Os6fTafw/Ca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Oao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56" o:spid="_x0000_s1235" style="position:absolute;left:9430;top:28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E1cAA&#10;AADdAAAADwAAAGRycy9kb3ducmV2LnhtbERP22oCMRB9L/gPYQTfalali6xGEUERfChd/YBxM+7F&#10;zWRNom7/vikU+jaHc53lujeteJLztWUFk3ECgriwuuZSwfm0e5+D8AFZY2uZFHyTh/Vq8LbETNsX&#10;f9EzD6WIIewzVFCF0GVS+qIig35sO+LIXa0zGCJ0pdQOXzHctHKaJKk0WHNsqLCjbUXFLX8YBQ01&#10;M3u8I7l9mF0wd9h84l2p0bDfLEAE6sO/+M990HF++pHC7zfxBL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EE1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57" o:spid="_x0000_s1236" style="position:absolute;left:9822;top:24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hTsIA&#10;AADdAAAADwAAAGRycy9kb3ducmV2LnhtbERP22rCQBB9F/yHZQTfzKZKbUmzEREsQh+KsR8wzU5z&#10;aXY27m41/ftuQfBtDuc6+WY0vbiQ861lBQ9JCoK4srrlWsHHab94BuEDssbeMin4JQ+bYjrJMdP2&#10;yke6lKEWMYR9hgqaEIZMSl81ZNAndiCO3Jd1BkOErpba4TWGm14u03QtDbYcGxocaNdQ9V3+GAUd&#10;dSv7dkZyr2H1iaXD7h3PSs1n4/YFRKAx3MU390HH+evHJ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aFO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58" o:spid="_x0000_s1237" style="position:absolute;left:10213;top:24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1PMQA&#10;AADdAAAADwAAAGRycy9kb3ducmV2LnhtbESPzWoCQRCE70LeYWghN501ooSNo0ggEvAg2eQBOjud&#10;/XGnZ50ZdX17+yDk1k1VV3292gyuUxcKsfFsYDbNQBGX3jZcGfj5/pi8gooJ2WLnmQzcKMJm/TRa&#10;YW79lb/oUqRKSQjHHA3UKfW51rGsyWGc+p5YtD8fHCZZQ6VtwKuEu06/ZNlSO2xYGmrs6b2m8lic&#10;nYGW2rnfn5DCLs1/sQjYHvBkzPN42L6BSjSkf/Pj+tMK/nIhuPKNj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SNTz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59" o:spid="_x0000_s1238" style="position:absolute;left:10605;top:26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6Qp8IA&#10;AADdAAAADwAAAGRycy9kb3ducmV2LnhtbERP22rCQBB9F/yHZQTfzKZKpU2zEREsQh+KsR8wzU5z&#10;aXY27m41/ftuQfBtDuc6+WY0vbiQ861lBQ9JCoK4srrlWsHHab94AuEDssbeMin4JQ+bYjrJMdP2&#10;yke6lKEWMYR9hgqaEIZMSl81ZNAndiCO3Jd1BkOErpba4TWGm14u03QtDbYcGxocaNdQ9V3+GAUd&#10;dSv7dkZyr2H1iaXD7h3PSs1n4/YFRKAx3MU390HH+evHZ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pCn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60" o:spid="_x0000_s1239" style="position:absolute;left:10997;top:20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zh8QA&#10;AADdAAAADwAAAGRycy9kb3ducmV2LnhtbESPzWoCQRCE7wHfYWghtzirwhJWRwkBRcghZOMDtDud&#10;/clOzzoz6ubt0wfBWzdVXfX1eju6Xl0pxNazgfksA0VcedtybeD4vXt5BRUTssXeMxn4owjbzeRp&#10;jYX1N/6ia5lqJSEcCzTQpDQUWseqIYdx5gdi0X58cJhkDbW2AW8S7nq9yLJcO2xZGhoc6L2h6re8&#10;OAMddUv/cUYK+7Q8YRmw+8SzMc/T8W0FKtGYHub79cEKfp4Lv3wjI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I84f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61" o:spid="_x0000_s1240" style="position:absolute;left:11357;top:20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RWHMAA&#10;AADdAAAADwAAAGRycy9kb3ducmV2LnhtbERP24rCMBB9F/Yfwiz4pqkrFKlGEWGXhX0Qqx8wNmMv&#10;NpOaZLX+vREE3+ZwrrNY9aYVV3K+tqxgMk5AEBdW11wqOOy/RzMQPiBrbC2Tgjt5WC0/BgvMtL3x&#10;jq55KEUMYZ+hgiqELpPSFxUZ9GPbEUfuZJ3BEKErpXZ4i+GmlV9JkkqDNceGCjvaVFSc83+joKFm&#10;av8uSO4nTI+YO2y2eFFq+Nmv5yAC9eEtfrl/dZyfphN4fhNP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RWH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62" o:spid="_x0000_s1241" style="position:absolute;left:11717;top:24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Ia8AA&#10;AADdAAAADwAAAGRycy9kb3ducmV2LnhtbERP24rCMBB9F/Yfwiz4pukqFOkaRYQVwQex+gGzzWwv&#10;20xqErX+vREE3+ZwrjNf9qYVV3K+tqzga5yAIC6srrlUcDr+jGYgfEDW2FomBXfysFx8DOaYaXvj&#10;A13zUIoYwj5DBVUIXSalLyoy6Me2I47cn3UGQ4SulNrhLYabVk6SJJUGa44NFXa0rqj4zy9GQUPN&#10;1O7OSG4Tpr+YO2z2eFZq+NmvvkEE6sNb/HJvdZyfphN4fhNP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bIa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63" o:spid="_x0000_s1242" style="position:absolute;left:12109;top:24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t8MAA&#10;AADdAAAADwAAAGRycy9kb3ducmV2LnhtbERP24rCMBB9F/yHMMK+aaqFslSjiKAs7IPY3Q+YbcZe&#10;bCY1idr9eyMs7NscznVWm8F04k7ON5YVzGcJCOLS6oYrBd9f++k7CB+QNXaWScEvedisx6MV5to+&#10;+ET3IlQihrDPUUEdQp9L6cuaDPqZ7Ykjd7bOYIjQVVI7fMRw08lFkmTSYMOxocaedjWVl+JmFLTU&#10;pvbziuQOIf3BwmF7xKtSb5NhuwQRaAj/4j/3h47zsyyF1zfxB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5pt8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64" o:spid="_x0000_s1243" style="position:absolute;left:12437;top:24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1hMAA&#10;AADdAAAADwAAAGRycy9kb3ducmV2LnhtbERP22oCMRB9L/gPYQTfalYti6xGEUERfChd/YBxM+7F&#10;zWRNom7/vikU+jaHc53lujeteJLztWUFk3ECgriwuuZSwfm0e5+D8AFZY2uZFHyTh/Vq8LbETNsX&#10;f9EzD6WIIewzVFCF0GVS+qIig35sO+LIXa0zGCJ0pdQOXzHctHKaJKk0WHNsqLCjbUXFLX8YBQ01&#10;M3u8I7l9mF0wd9h84l2p0bDfLEAE6sO/+M990HF+mn7A7zfxBL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HP1h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65" o:spid="_x0000_s1244" style="position:absolute;left:12797;top:24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9QH8AA&#10;AADdAAAADwAAAGRycy9kb3ducmV2LnhtbERP22oCMRB9L/gPYQTfalali6xGEUERfChd/YBxM+7F&#10;zWRNom7/vikU+jaHc53lujeteJLztWUFk3ECgriwuuZSwfm0e5+D8AFZY2uZFHyTh/Vq8LbETNsX&#10;f9EzD6WIIewzVFCF0GVS+qIig35sO+LIXa0zGCJ0pdQOXzHctHKaJKk0WHNsqLCjbUXFLX8YBQ01&#10;M3u8I7l9mF0wd9h84l2p0bDfLEAE6sO/+M990HF+mn7A7zfxBL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9QH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66" o:spid="_x0000_s1245" style="position:absolute;left:13125;top:24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3OaMEA&#10;AADdAAAADwAAAGRycy9kb3ducmV2LnhtbERPS2rDMBDdF3oHMYXuajkxmOJaCSXQEsiixM0BJtbU&#10;n1ojR1Ji9/ZVIJDdPN53yvVsBnEh5zvLChZJCoK4trrjRsHh++PlFYQPyBoHy6TgjzysV48PJRba&#10;TrynSxUaEUPYF6igDWEspPR1SwZ9YkfiyP1YZzBE6BqpHU4x3Axymaa5NNhxbGhxpE1L9W91Ngp6&#10;6jO7OyG5z5AdsXLYf+FJqeen+f0NRKA53MU391bH+Xmew/W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tzmj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67" o:spid="_x0000_s1246" style="position:absolute;left:13528;top:28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r88AA&#10;AADdAAAADwAAAGRycy9kb3ducmV2LnhtbERP22oCMRB9L/gPYQTfalaFraxGEUERfChd/YBxM+7F&#10;zWRNom7/vikU+jaHc53lujeteJLztWUFk3ECgriwuuZSwfm0e5+D8AFZY2uZFHyTh/Vq8LbETNsX&#10;f9EzD6WIIewzVFCF0GVS+qIig35sO+LIXa0zGCJ0pdQOXzHctHKaJKk0WHNsqLCjbUXFLX8YBQ01&#10;M3u8I7l9mF0wd9h84l2p0bDfLEAE6sO/+M990HF+mn7A7zfxBL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Fr8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68" o:spid="_x0000_s1247" style="position:absolute;left:13856;top:31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7/gcQA&#10;AADdAAAADwAAAGRycy9kb3ducmV2LnhtbESPzWoCQRCE7wHfYWghtzirwhJWRwkBRcghZOMDtDud&#10;/clOzzoz6ubt0wfBWzdVXfX1eju6Xl0pxNazgfksA0VcedtybeD4vXt5BRUTssXeMxn4owjbzeRp&#10;jYX1N/6ia5lqJSEcCzTQpDQUWseqIYdx5gdi0X58cJhkDbW2AW8S7nq9yLJcO2xZGhoc6L2h6re8&#10;OAMddUv/cUYK+7Q8YRmw+8SzMc/T8W0FKtGYHub79cEKfp4LrnwjI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+/4H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69" o:spid="_x0000_s1248" style="position:absolute;left:9324;top:39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aGsAA&#10;AADdAAAADwAAAGRycy9kb3ducmV2LnhtbERP22oCMRB9L/gPYQTfalaFpa5GEUERfChd/YBxM+7F&#10;zWRNom7/vikU+jaHc53lujeteJLztWUFk3ECgriwuuZSwfm0e/8A4QOyxtYyKfgmD+vV4G2JmbYv&#10;/qJnHkoRQ9hnqKAKocuk9EVFBv3YdsSRu1pnMEToSqkdvmK4aeU0SVJpsObYUGFH24qKW/4wChpq&#10;ZvZ4R3L7MLtg7rD5xLtSo2G/WYAI1Id/8Z/7oOP8NJ3D7zfxBL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JaG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70" o:spid="_x0000_s1249" style="position:absolute;left:9716;top:36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lWsQA&#10;AADdAAAADwAAAGRycy9kb3ducmV2LnhtbESPzWoCQRCE70LeYWghN51VwYSNo0hACXgIbvIAnZ3O&#10;/rjTs86Mur59+iDk1k1VV3292gyuU1cKsfFsYDbNQBGX3jZcGfj+2k1eQcWEbLHzTAbuFGGzfhqt&#10;MLf+xke6FqlSEsIxRwN1Sn2udSxrchinvicW7dcHh0nWUGkb8CbhrtPzLFtqhw1LQ409vddUnoqL&#10;M9BSu/CHM1LYp8UPFgHbTzwb8zwetm+gEg3p3/y4/rCCv3wRfv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RZVr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71" o:spid="_x0000_s1250" style="position:absolute;left:10108;top:33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3AwcAA&#10;AADdAAAADwAAAGRycy9kb3ducmV2LnhtbERP24rCMBB9F/yHMIJvmrqCLtUosrDLgg9i9QNmm7EX&#10;m0lNslr/3giCb3M411muO9OIKzlfWVYwGScgiHOrKy4UHA/fo08QPiBrbCyTgjt5WK/6vSWm2t54&#10;T9csFCKGsE9RQRlCm0rp85IM+rFtiSN3ss5giNAVUju8xXDTyI8kmUmDFceGElv6Kik/Z/9GQU31&#10;1G4vSO4nTP8wc1jv8KLUcNBtFiACdeEtfrl/dZw/m0/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3Aw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72" o:spid="_x0000_s1251" style="position:absolute;left:10500;top:35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etsEA&#10;AADdAAAADwAAAGRycy9kb3ducmV2LnhtbERP3WrCMBS+F3yHcAbe2XQKbtRGEUEZeDHW7QHOmmPT&#10;2pzUJNPu7ZfBYHfn4/s95Xa0vbiRD61jBY9ZDoK4drrlRsHH+2H+DCJEZI29Y1LwTQG2m+mkxEK7&#10;O7/RrYqNSCEcClRgYhwKKUNtyGLI3ECcuLPzFmOCvpHa4z2F214u8nwlLbacGgwOtDdUX6ovq6Cj&#10;bulOVyR/jMtPrDx2r3hVavYw7tYgIo3xX/znftFp/uppAb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PXrb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73" o:spid="_x0000_s1252" style="position:absolute;left:10892;top:32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P7LcEA&#10;AADdAAAADwAAAGRycy9kb3ducmV2LnhtbERP22oCMRB9F/yHMELf3Gy7oLI1ShEsQh9KVz9guhn3&#10;4mayJlHXvzeFgm9zONdZrgfTiSs531hW8JqkIIhLqxuuFBz22+kChA/IGjvLpOBOHtar8WiJubY3&#10;/qFrESoRQ9jnqKAOoc+l9GVNBn1ie+LIHa0zGCJ0ldQObzHcdPItTWfSYMOxocaeNjWVp+JiFLTU&#10;ZvbrjOQ+Q/aLhcP2G89KvUyGj3cQgYbwFP+7dzrOn80z+Ps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D+y3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74" o:spid="_x0000_s1253" style="position:absolute;left:11252;top:32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jWcIA&#10;AADdAAAADwAAAGRycy9kb3ducmV2LnhtbERP22rCQBB9F/yHZQTfzKZabEmzEREsQh+KsR8wzU5z&#10;aXY27m41/ftuQfBtDuc6+WY0vbiQ861lBQ9JCoK4srrlWsHHab94BuEDssbeMin4JQ+bYjrJMdP2&#10;yke6lKEWMYR9hgqaEIZMSl81ZNAndiCO3Jd1BkOErpba4TWGm14u03QtDbYcGxocaNdQ9V3+GAUd&#10;dSv7dkZyr2H1iaXD7h3PSs1n4/YFRKAx3MU390HH+eunR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mNZ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75" o:spid="_x0000_s1254" style="position:absolute;left:11612;top:35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GwsIA&#10;AADdAAAADwAAAGRycy9kb3ducmV2LnhtbERP22rCQBB9F/yHZQTfzKZKbUmzEREsQh+KsR8wzU5z&#10;aXY27m41/ftuQfBtDuc6+WY0vbiQ861lBQ9JCoK4srrlWsHHab94BuEDssbeMin4JQ+bYjrJMdP2&#10;yke6lKEWMYR9hgqaEIZMSl81ZNAndiCO3Jd1BkOErpba4TWGm14u03QtDbYcGxocaNdQ9V3+GAUd&#10;dSv7dkZyr2H1iaXD7h3PSs1n4/YFRKAx3MU390HH+eunR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sbC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76" o:spid="_x0000_s1255" style="position:absolute;left:12003;top:35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YtcAA&#10;AADdAAAADwAAAGRycy9kb3ducmV2LnhtbERP22oCMRB9L/gPYQTfalaFraxGEUERfChd/YBxM+7F&#10;zWRNom7/vikU+jaHc53lujeteJLztWUFk3ECgriwuuZSwfm0e5+D8AFZY2uZFHyTh/Vq8LbETNsX&#10;f9EzD6WIIewzVFCF0GVS+qIig35sO+LIXa0zGCJ0pdQOXzHctHKaJKk0WHNsqLCjbUXFLX8YBQ01&#10;M3u8I7l9mF0wd9h84l2p0bDfLEAE6sO/+M990HF++pHC7zfxBL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RYt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77" o:spid="_x0000_s1256" style="position:absolute;left:12332;top:36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9LsAA&#10;AADdAAAADwAAAGRycy9kb3ducmV2LnhtbERP24rCMBB9X/Afwgi+rakKKl2jLIIi+LBY/YCxme1l&#10;m0lNota/3wiCb3M411msOtOIGzlfWVYwGiYgiHOrKy4UnI6bzzkIH5A1NpZJwYM8rJa9jwWm2t75&#10;QLcsFCKGsE9RQRlCm0rp85IM+qFtiSP3a53BEKErpHZ4j+GmkeMkmUqDFceGEltal5T/ZVejoKZ6&#10;YvcXJLcNkzNmDusfvCg16HffXyACdeEtfrl3Os6fzmbw/Ca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j9L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78" o:spid="_x0000_s1257" style="position:absolute;left:12692;top:36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dpXMQA&#10;AADdAAAADwAAAGRycy9kb3ducmV2LnhtbESPzWoCQRCE70LeYWghN51VwYSNo0hACXgIbvIAnZ3O&#10;/rjTs86Mur59+iDk1k1VV3292gyuU1cKsfFsYDbNQBGX3jZcGfj+2k1eQcWEbLHzTAbuFGGzfhqt&#10;MLf+xke6FqlSEsIxRwN1Sn2udSxrchinvicW7dcHh0nWUGkb8CbhrtPzLFtqhw1LQ409vddUnoqL&#10;M9BSu/CHM1LYp8UPFgHbTzwb8zwetm+gEg3p3/y4/rCCv3wRXP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naVz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79" o:spid="_x0000_s1258" style="position:absolute;left:13020;top:36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Mx8EA&#10;AADdAAAADwAAAGRycy9kb3ducmV2LnhtbERP22oCMRB9F/yHMELf3GwVtK5GEcFS6IO49gPGzbiX&#10;biZrkur2702h4NscznVWm9604kbO15YVvCYpCOLC6ppLBV+n/fgNhA/IGlvLpOCXPGzWw8EKM23v&#10;fKRbHkoRQ9hnqKAKocuk9EVFBn1iO+LIXawzGCJ0pdQO7zHctHKSpjNpsObYUGFHu4qK7/zHKGio&#10;mdrPK5J7D9Mz5g6bA16Vehn12yWIQH14iv/dHzrOn80X8Pd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rzMf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80" o:spid="_x0000_s1259" style="position:absolute;left:13423;top:39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QVfcMA&#10;AADdAAAADwAAAGRycy9kb3ducmV2LnhtbESPzWoCQRCE7wHfYWjBW5w1gsjqKCIogoeQTR6gs9Pu&#10;jzs968xE17dPHwK5dVPVVV+vt4Pr1J1CbDwbmE0zUMSltw1XBr4+D69LUDEhW+w8k4EnRdhuRi9r&#10;zK1/8Afdi1QpCeGYo4E6pT7XOpY1OYxT3xOLdvHBYZI1VNoGfEi46/Rbli20w4alocae9jWV1+LH&#10;GWipnfvzDSkc0/wbi4DtO96MmYyH3QpUoiH9m/+uT1bwF0vhl29k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QVfcMAAADdAAAADwAAAAAAAAAAAAAAAACYAgAAZHJzL2Rv&#10;d25yZXYueG1sUEsFBgAAAAAEAAQA9QAAAIg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81" o:spid="_x0000_s1260" style="position:absolute;left:13751;top:42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w5sEA&#10;AADdAAAADwAAAGRycy9kb3ducmV2LnhtbERPS2rDMBDdB3IHMYHuYjk1GONGCSWQUuiixM0BJtbU&#10;n1ojR1Jj9/ZRodDdPN53tvvZDOJGzneWFWySFARxbXXHjYLzx3FdgPABWeNgmRT8kIf9brnYYqnt&#10;xCe6VaERMYR9iQraEMZSSl+3ZNAndiSO3Kd1BkOErpHa4RTDzSAf0zSXBjuODS2OdGip/qq+jYKe&#10;+sy+XZHcS8guWDns3/Gq1MNqfn4CEWgO/+I/96uO8/NiA7/fxB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IsOb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82" o:spid="_x0000_s1261" style="position:absolute;left:9515;top:36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ukcEA&#10;AADdAAAADwAAAGRycy9kb3ducmV2LnhtbERP3WrCMBS+F/YO4Qx2Z1MVRLqmMoQNYRfDzgc4NmdN&#10;u+akJlG7tzeDwe7Ox/d7yu1kB3ElHzrHChZZDoK4cbrjVsHx83W+AREissbBMSn4oQDb6mFWYqHd&#10;jQ90rWMrUgiHAhWYGMdCytAYshgyNxIn7st5izFB30rt8ZbC7SCXeb6WFjtODQZH2hlqvuuLVdBT&#10;v3LvZyT/FlcnrD32H3hW6ulxenkGEWmK/+I/916n+evNEn6/SSfI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aLpH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83" o:spid="_x0000_s1262" style="position:absolute;left:9907;top:33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aLCsEA&#10;AADdAAAADwAAAGRycy9kb3ducmV2LnhtbERPS2rDMBDdF3IHMYXuarkxmOBYCSGQUOii1MkBJtbU&#10;n1ojR1Jj9/ZVoZDdPN53yu1sBnEj5zvLCl6SFARxbXXHjYLz6fC8AuEDssbBMin4IQ/bzeKhxELb&#10;iT/oVoVGxBD2BSpoQxgLKX3dkkGf2JE4cp/WGQwRukZqh1MMN4NcpmkuDXYcG1ocad9S/VV9GwU9&#10;9Zl9uyK5Y8guWDns3/Gq1NPjvFuDCDSHu/jf/arj/HyVwd838QS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Wiwr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84" o:spid="_x0000_s1263" style="position:absolute;left:10298;top:32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TfsAA&#10;AADdAAAADwAAAGRycy9kb3ducmV2LnhtbERP24rCMBB9X/Afwgi+rakXRKpRRFAEH8TufsDYjL3Y&#10;TGoStfv3G2Fh3+ZwrrNcd6YRT3K+sqxgNExAEOdWV1wo+P7afc5B+ICssbFMCn7Iw3rV+1hiqu2L&#10;z/TMQiFiCPsUFZQhtKmUPi/JoB/aljhyV+sMhghdIbXDVww3jRwnyUwarDg2lNjStqT8lj2Mgprq&#10;iT3ekdw+TC6YOaxPeFdq0O82CxCBuvAv/nMfdJw/m0/h/U08Qa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8Tf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85" o:spid="_x0000_s1264" style="position:absolute;left:10690;top:32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25cAA&#10;AADdAAAADwAAAGRycy9kb3ducmV2LnhtbERP24rCMBB9X/Afwgi+ramKItUoIiiCD2J3P2Bsxl5s&#10;JjWJ2v37jbCwb3M411muO9OIJzlfWVYwGiYgiHOrKy4UfH/tPucgfEDW2FgmBT/kYb3qfSwx1fbF&#10;Z3pmoRAxhH2KCsoQ2lRKn5dk0A9tSxy5q3UGQ4SukNrhK4abRo6TZCYNVhwbSmxpW1J+yx5GQU31&#10;xB7vSG4fJhfMHNYnvCs16HebBYhAXfgX/7kPOs6fzafw/iae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O25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86" o:spid="_x0000_s1265" style="position:absolute;left:11082;top:29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EoksAA&#10;AADdAAAADwAAAGRycy9kb3ducmV2LnhtbERP24rCMBB9X9h/CCP4tqYqFOkaRYQVwQex6wfMNmMv&#10;NpOaRK1/bwRh3+ZwrjNf9qYVN3K+tqxgPEpAEBdW11wqOP7+fM1A+ICssbVMCh7kYbn4/Jhjpu2d&#10;D3TLQyliCPsMFVQhdJmUvqjIoB/ZjjhyJ+sMhghdKbXDeww3rZwkSSoN1hwbKuxoXVFxzq9GQUPN&#10;1O4uSG4Tpn+YO2z2eFFqOOhX3yAC9eFf/HZvdZyfzlJ4fRNP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+Eok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87" o:spid="_x0000_s1266" style="position:absolute;left:11442;top:29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NCcAA&#10;AADdAAAADwAAAGRycy9kb3ducmV2LnhtbERP24rCMBB9F/yHMMK+aeoKKl2jiOCysA9i9QNmm7EX&#10;m0lNslr/3giCb3M411msOtOIKzlfWVYwHiUgiHOrKy4UHA/b4RyED8gaG8uk4E4eVst+b4Gptjfe&#10;0zULhYgh7FNUUIbQplL6vCSDfmRb4sidrDMYInSF1A5vMdw08jNJptJgxbGhxJY2JeXn7N8oqKme&#10;2N8LkvsOkz/MHNY7vCj1MejWXyACdeEtfrl/dJw/nc/g+U08QS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2NC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88" o:spid="_x0000_s1267" style="position:absolute;left:11802;top:32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Ze8MA&#10;AADdAAAADwAAAGRycy9kb3ducmV2LnhtbESPzWoCQRCE7wHfYWjBW5w1gsjqKCIogoeQTR6gs9Pu&#10;jzs968xE17dPHwK5dVPVVV+vt4Pr1J1CbDwbmE0zUMSltw1XBr4+D69LUDEhW+w8k4EnRdhuRi9r&#10;zK1/8Afdi1QpCeGYo4E6pT7XOpY1OYxT3xOLdvHBYZI1VNoGfEi46/Rbli20w4alocae9jWV1+LH&#10;GWipnfvzDSkc0/wbi4DtO96MmYyH3QpUoiH9m/+uT1bwF0vBlW9k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IZe8MAAADdAAAADwAAAAAAAAAAAAAAAACYAgAAZHJzL2Rv&#10;d25yZXYueG1sUEsFBgAAAAAEAAQA9QAAAIg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89" o:spid="_x0000_s1268" style="position:absolute;left:12194;top:32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684MAA&#10;AADdAAAADwAAAGRycy9kb3ducmV2LnhtbERP24rCMBB9X/Afwgi+rakKol2jLIIi+LBY/YCxme1l&#10;m0lNota/3wiCb3M411msOtOIGzlfWVYwGiYgiHOrKy4UnI6bzxkIH5A1NpZJwYM8rJa9jwWm2t75&#10;QLcsFCKGsE9RQRlCm0rp85IM+qFtiSP3a53BEKErpHZ4j+GmkeMkmUqDFceGEltal5T/ZVejoKZ6&#10;YvcXJLcNkzNmDusfvCg16HffXyACdeEtfrl3Os6fzubw/Ca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684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90" o:spid="_x0000_s1269" style="position:absolute;left:12522;top:33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DoMQA&#10;AADdAAAADwAAAGRycy9kb3ducmV2LnhtbESPzWoCQRCE70LeYWghN51VQZKNo0hACXgIbvIAnZ3O&#10;/rjTs86Mur59+iDk1k1VV3292gyuU1cKsfFsYDbNQBGX3jZcGfj+2k1eQMWEbLHzTAbuFGGzfhqt&#10;MLf+xke6FqlSEsIxRwN1Sn2udSxrchinvicW7dcHh0nWUGkb8CbhrtPzLFtqhw1LQ409vddUnoqL&#10;M9BSu/CHM1LYp8UPFgHbTzwb8zwetm+gEg3p3/y4/rCCv3wVfv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dg6D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91" o:spid="_x0000_s1270" style="position:absolute;left:12882;top:33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mO8AA&#10;AADdAAAADwAAAGRycy9kb3ducmV2LnhtbERP24rCMBB9F/yHMIJvmrqCuNUosrDLgg9i9QNmm7EX&#10;m0lNslr/3giCb3M411muO9OIKzlfWVYwGScgiHOrKy4UHA/fozkIH5A1NpZJwZ08rFf93hJTbW+8&#10;p2sWChFD2KeooAyhTaX0eUkG/di2xJE7WWcwROgKqR3eYrhp5EeSzKTBimNDiS19lZSfs3+joKZ6&#10;arcXJPcTpn+YOax3eFFqOOg2CxCBuvAWv9y/Os6ffU7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dEmO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92" o:spid="_x0000_s1271" style="position:absolute;left:13211;top:33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4TMEA&#10;AADdAAAADwAAAGRycy9kb3ducmV2LnhtbERP3WrCMBS+F3yHcAbe2XQKstVGEUEZeDHW7QHOmmPT&#10;2pzUJNPu7ZfBYHfn4/s95Xa0vbiRD61jBY9ZDoK4drrlRsHH+2H+BCJEZI29Y1LwTQG2m+mkxEK7&#10;O7/RrYqNSCEcClRgYhwKKUNtyGLI3ECcuLPzFmOCvpHa4z2F214u8nwlLbacGgwOtDdUX6ovq6Cj&#10;bulOVyR/jMtPrDx2r3hVavYw7tYgIo3xX/znftFp/up5Ab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DuEz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93" o:spid="_x0000_s1272" style="position:absolute;left:13613;top:36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8d18EA&#10;AADdAAAADwAAAGRycy9kb3ducmV2LnhtbERP22oCMRB9F/yHMELf3Gy7ILo1ShEsQh9KVz9guhn3&#10;4mayJlHXvzeFgm9zONdZrgfTiSs531hW8JqkIIhLqxuuFBz22+kchA/IGjvLpOBOHtar8WiJubY3&#10;/qFrESoRQ9jnqKAOoc+l9GVNBn1ie+LIHa0zGCJ0ldQObzHcdPItTWfSYMOxocaeNjWVp+JiFLTU&#10;ZvbrjOQ+Q/aLhcP2G89KvUyGj3cQgYbwFP+7dzrOny0y+Ps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PHdf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94" o:spid="_x0000_s1273" style="position:absolute;left:13941;top:39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Fo8IA&#10;AADdAAAADwAAAGRycy9kb3ducmV2LnhtbERP22rCQBB9F/yHZQTfzKZapE2zEREsQh+KsR8wzU5z&#10;aXY27m41/ftuQfBtDuc6+WY0vbiQ861lBQ9JCoK4srrlWsHHab94AuEDssbeMin4JQ+bYjrJMdP2&#10;yke6lKEWMYR9hgqaEIZMSl81ZNAndiCO3Jd1BkOErpba4TWGm14u03QtDbYcGxocaNdQ9V3+GAUd&#10;dSv7dkZyr2H1iaXD7h3PSs1n4/YFRKAx3MU390HH+evnR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oWj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95" o:spid="_x0000_s1274" style="position:absolute;left:9430;top:55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gOMIA&#10;AADdAAAADwAAAGRycy9kb3ducmV2LnhtbERP22rCQBB9F/yHZQTfzKZKpU2zEREsQh+KsR8wzU5z&#10;aXY27m41/ftuQfBtDuc6+WY0vbiQ861lBQ9JCoK4srrlWsHHab94AuEDssbeMin4JQ+bYjrJMdP2&#10;yke6lKEWMYR9hgqaEIZMSl81ZNAndiCO3Jd1BkOErpba4TWGm14u03QtDbYcGxocaNdQ9V3+GAUd&#10;dSv7dkZyr2H1iaXD7h3PSs1n4/YFRKAx3MU390HH+evnR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6iA4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96" o:spid="_x0000_s1275" style="position:absolute;left:9822;top:52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+T8AA&#10;AADdAAAADwAAAGRycy9kb3ducmV2LnhtbERP22oCMRB9L/gPYQTfalaFpa5GEUERfChd/YBxM+7F&#10;zWRNom7/vikU+jaHc53lujeteJLztWUFk3ECgriwuuZSwfm0e/8A4QOyxtYyKfgmD+vV4G2JmbYv&#10;/qJnHkoRQ9hnqKAKocuk9EVFBv3YdsSRu1pnMEToSqkdvmK4aeU0SVJpsObYUGFH24qKW/4wChpq&#10;ZvZ4R3L7MLtg7rD5xLtSo2G/WYAI1Id/8Z/7oOP8dJ7C7zfxBL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i+T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97" o:spid="_x0000_s1276" style="position:absolute;left:10213;top:51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b1MEA&#10;AADdAAAADwAAAGRycy9kb3ducmV2LnhtbERP22oCMRB9F/yHMELf3GwVtK5GEcFS6IO49gPGzbiX&#10;biZrkur2702h4NscznVWm9604kbO15YVvCYpCOLC6ppLBV+n/fgNhA/IGlvLpOCXPGzWw8EKM23v&#10;fKRbHkoRQ9hnqKAKocuk9EVFBn1iO+LIXawzGCJ0pdQO7zHctHKSpjNpsObYUGFHu4qK7/zHKGio&#10;mdrPK5J7D9Mz5g6bA16Vehn12yWIQH14iv/dHzrOny3m8Pd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0G9T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98" o:spid="_x0000_s1277" style="position:absolute;left:10605;top:53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PpsQA&#10;AADdAAAADwAAAGRycy9kb3ducmV2LnhtbESPzWoCQRCE70LeYWghN51VQZKNo0hACXgIbvIAnZ3O&#10;/rjTs86Mur59+iDk1k1VV3292gyuU1cKsfFsYDbNQBGX3jZcGfj+2k1eQMWEbLHzTAbuFGGzfhqt&#10;MLf+xke6FqlSEsIxRwN1Sn2udSxrchinvicW7dcHh0nWUGkb8CbhrtPzLFtqhw1LQ409vddUnoqL&#10;M9BSu/CHM1LYp8UPFgHbTzwb8zwetm+gEg3p3/y4/rCCv3wVXP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rj6b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699" o:spid="_x0000_s1278" style="position:absolute;left:10997;top:48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cqPcAA&#10;AADdAAAADwAAAGRycy9kb3ducmV2LnhtbERP24rCMBB9F/yHMMK+aeoKol2jiOCysA9i9QNmm7EX&#10;m0lNslr/3giCb3M411msOtOIKzlfWVYwHiUgiHOrKy4UHA/b4QyED8gaG8uk4E4eVst+b4Gptjfe&#10;0zULhYgh7FNUUIbQplL6vCSDfmRb4sidrDMYInSF1A5vMdw08jNJptJgxbGhxJY2JeXn7N8oqKme&#10;2N8LkvsOkz/MHNY7vCj1MejWXyACdeEtfrl/dJw/nc/h+U08QS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cqP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00" o:spid="_x0000_s1279" style="position:absolute;left:11357;top:48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ZusQA&#10;AADdAAAADwAAAGRycy9kb3ducmV2LnhtbESPzWoCQRCE7wHfYWghtzibCDGsjhIEg5BDyJoHaHfa&#10;/XGnZ50ZdX17+xDw1k1VV329WA2uUxcKsfFs4HWSgSIuvW24MvC327x8gIoJ2WLnmQzcKMJqOXpa&#10;YG79lX/pUqRKSQjHHA3UKfW51rGsyWGc+J5YtIMPDpOsodI24FXCXaffsuxdO2xYGmrsaV1TeSzO&#10;zkBL7dR/n5DCV5rusQjY/uDJmOfx8DkHlWhID/P/9dYK/iwTfvlGRt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2Gbr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01" o:spid="_x0000_s1280" style="position:absolute;left:11717;top:51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8IcEA&#10;AADdAAAADwAAAGRycy9kb3ducmV2LnhtbERP22rCQBB9F/yHZQp9MxsNVEmzShEshT5Iox8wzU5z&#10;aXY27m5j+vduoeDbHM51it1kejGS861lBcskBUFcWd1yreB8Oiw2IHxA1thbJgW/5GG3nc8KzLW9&#10;8geNZahFDGGfo4ImhCGX0lcNGfSJHYgj92WdwRChq6V2eI3hpperNH2SBluODQ0OtG+o+i5/jIKO&#10;usy+X5Dca8g+sXTYHfGi1OPD9PIMItAU7uJ/95uO89fpEv6+iSf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6vCH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02" o:spid="_x0000_s1281" style="position:absolute;left:12109;top:51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giVsEA&#10;AADdAAAADwAAAGRycy9kb3ducmV2LnhtbERP22rCQBB9F/yHZYS+6aYGakndhCJYCn0QYz9gmp3m&#10;0uxs3N3G9O/dguDbHM51tsVkejGS861lBY+rBARxZXXLtYLP0375DMIHZI29ZVLwRx6KfD7bYqbt&#10;hY80lqEWMYR9hgqaEIZMSl81ZNCv7EAcuW/rDIYIXS21w0sMN71cJ8mTNNhybGhwoF1D1U/5axR0&#10;1KX244zk3kL6haXD7oBnpR4W0+sLiEBTuItv7ncd52+SNfx/E0+Q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oIlb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03" o:spid="_x0000_s1282" style="position:absolute;left:12437;top:52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HzcAA&#10;AADdAAAADwAAAGRycy9kb3ducmV2LnhtbERP22oCMRB9L/gPYQTfatYutLIaRYSK0Adx9QPGzbgX&#10;N5M1ibr9e1MQ+jaHc535sjetuJPztWUFk3ECgriwuuZSwfHw/T4F4QOyxtYyKfglD8vF4G2OmbYP&#10;3tM9D6WIIewzVFCF0GVS+qIig35sO+LIna0zGCJ0pdQOHzHctPIjST6lwZpjQ4UdrSsqLvnNKGio&#10;Se3PFcltQnrC3GGzw6tSo2G/moEI1Id/8cu91XH+V5LC3zfxB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SHz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04" o:spid="_x0000_s1283" style="position:absolute;left:12797;top:52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0fucIA&#10;AADdAAAADwAAAGRycy9kb3ducmV2LnhtbERP22rCQBB9F/yHZYS+mY1abEldgwgWoQ/FtB8wzU5z&#10;aXY22V01/n23UPBtDuc6m3w0nbiQ841lBYskBUFcWt1wpeDz4zB/BuEDssbOMim4kYd8O51sMNP2&#10;yie6FKESMYR9hgrqEPpMSl/WZNAntieO3Ld1BkOErpLa4TWGm04u03QtDTYcG2rsaV9T+VOcjYKW&#10;2pV9G5Dca1h9YeGwfcdBqYfZuHsBEWgMd/G/+6jj/Kf0Ef6+i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R+5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05" o:spid="_x0000_s1284" style="position:absolute;left:13125;top:52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6IsIA&#10;AADdAAAADwAAAGRycy9kb3ducmV2LnhtbERP22rCQBB9F/yHZYS+mY1KbUldgwgWoQ/FtB8wzU5z&#10;aXY22V01/n23UPBtDuc6m3w0nbiQ841lBYskBUFcWt1wpeDz4zB/BuEDssbOMim4kYd8O51sMNP2&#10;yie6FKESMYR9hgrqEPpMSl/WZNAntieO3Ld1BkOErpLa4TWGm04u03QtDTYcG2rsaV9T+VOcjYKW&#10;2pV9G5Dca1h9YeGwfcdBqYfZuHsBEWgMd/G/+6jj/Kf0Ef6+i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boi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06" o:spid="_x0000_s1285" style="position:absolute;left:13528;top:55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kVcEA&#10;AADdAAAADwAAAGRycy9kb3ducmV2LnhtbERP22rCQBB9L/gPywi+1Y0VrKRugggWwYfS6AdMs9Nc&#10;mp2Nu2uS/n23UOjbHM51dvlkOjGQ841lBatlAoK4tLrhSsH1cnzcgvABWWNnmRR8k4c8mz3sMNV2&#10;5HcailCJGMI+RQV1CH0qpS9rMuiXtieO3Kd1BkOErpLa4RjDTSefkmQjDTYcG2rs6VBT+VXcjYKW&#10;2rU935Dca1h/YOGwfcObUov5tH8BEWgK/+I/90nH+c/JBn6/iSfI7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TJFX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07" o:spid="_x0000_s1286" style="position:absolute;left:13856;top:58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+BzsAA&#10;AADdAAAADwAAAGRycy9kb3ducmV2LnhtbERP24rCMBB9F/yHMIJvmq6CLtUoy8LKgg9i3Q8Ym7EX&#10;m0lNslr/3giCb3M411muO9OIKzlfWVbwMU5AEOdWV1wo+Dv8jD5B+ICssbFMCu7kYb3q95aYanvj&#10;PV2zUIgYwj5FBWUIbSqlz0sy6Me2JY7cyTqDIUJXSO3wFsNNIydJMpMGK44NJbb0XVJ+zv6Ngprq&#10;qd1ekNwmTI+YOax3eFFqOOi+FiACdeEtfrl/dZw/T+bw/Cae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+Bz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08" o:spid="_x0000_s1287" style="position:absolute;left:9620;top:52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AVvMQA&#10;AADdAAAADwAAAGRycy9kb3ducmV2LnhtbESPzWoCQRCE7wHfYWghtzibCDGsjhIEg5BDyJoHaHfa&#10;/XGnZ50ZdX17+xDw1k1VV329WA2uUxcKsfFs4HWSgSIuvW24MvC327x8gIoJ2WLnmQzcKMJqOXpa&#10;YG79lX/pUqRKSQjHHA3UKfW51rGsyWGc+J5YtIMPDpOsodI24FXCXaffsuxdO2xYGmrsaV1TeSzO&#10;zkBL7dR/n5DCV5rusQjY/uDJmOfx8DkHlWhID/P/9dYK/iwTXPlGRt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AFbz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09" o:spid="_x0000_s1288" style="position:absolute;left:10012;top:49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wJ8IA&#10;AADdAAAADwAAAGRycy9kb3ducmV2LnhtbERP22rCQBB9F/yHZYS+mY0KtU1dgwgWoQ/FtB8wzU5z&#10;aXY22V01/n23UPBtDuc6m3w0nbiQ841lBYskBUFcWt1wpeDz4zB/AuEDssbOMim4kYd8O51sMNP2&#10;yie6FKESMYR9hgrqEPpMSl/WZNAntieO3Ld1BkOErpLa4TWGm04u0/RRGmw4NtTY076m8qc4GwUt&#10;tSv7NiC517D6wsJh+46DUg+zcfcCItAY7uJ/91HH+ev0Gf6+i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LAn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10" o:spid="_x0000_s1289" style="position:absolute;left:10404;top:48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PZ8QA&#10;AADdAAAADwAAAGRycy9kb3ducmV2LnhtbESPzWoCQRCE7wHfYWghtzhrhCiro4hgEHII2eQB2p12&#10;f9zpWWdG3bx9+hDw1k1VV3292gyuUzcKsfFsYDrJQBGX3jZcGfj53r8sQMWEbLHzTAZ+KcJmPXpa&#10;YW79nb/oVqRKSQjHHA3UKfW51rGsyWGc+J5YtJMPDpOsodI24F3CXadfs+xNO2xYGmrsaVdTeS6u&#10;zkBL7cx/XJDCe5odsQjYfuLFmOfxsF2CSjSkh/n/+mAFfz4Vfv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vj2f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11" o:spid="_x0000_s1290" style="position:absolute;left:10796;top:48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q/MEA&#10;AADdAAAADwAAAGRycy9kb3ducmV2LnhtbERP22rCQBB9L/gPyxR8q5tUsJK6hiJUBB9Kox8wzY65&#10;mJ1NdleNf98VCn2bw7nOKh9NJ67kfGNZQTpLQBCXVjdcKTgePl+WIHxA1thZJgV38pCvJ08rzLS9&#10;8Tddi1CJGMI+QwV1CH0mpS9rMuhntieO3Mk6gyFCV0nt8BbDTSdfk2QhDTYcG2rsaVNTeS4uRkFL&#10;7dzuByS3DfMfLBy2XzgoNX0eP95BBBrDv/jPvdNx/luawuObe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jKvz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12" o:spid="_x0000_s1291" style="position:absolute;left:11187;top:45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0i8IA&#10;AADdAAAADwAAAGRycy9kb3ducmV2LnhtbERP22rCQBB9F/yHZQTfzEaFWtKsUgoVwYfStB8wzU5z&#10;aXY27q5J/PtuoeDbHM518sNkOjGQ841lBeskBUFcWt1wpeDz43X1CMIHZI2dZVJwIw+H/XyWY6bt&#10;yO80FKESMYR9hgrqEPpMSl/WZNAntieO3Ld1BkOErpLa4RjDTSc3afogDTYcG2rs6aWm8qe4GgUt&#10;tVt7viC5Y9h+YeGwfcOLUsvF9PwEItAU7uJ/90nH+bv1Bv6+iS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MbSL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13" o:spid="_x0000_s1292" style="position:absolute;left:11548;top:45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REMEA&#10;AADdAAAADwAAAGRycy9kb3ducmV2LnhtbERP22rCQBB9L/QflhH6VjdpwJboGqTQUvBBjP2AMTvm&#10;YnY27m41/r0rCH2bw7nOohhNL87kfGtZQTpNQBBXVrdcK/jdfb1+gPABWWNvmRRcyUOxfH5aYK7t&#10;hbd0LkMtYgj7HBU0IQy5lL5qyKCf2oE4cgfrDIYIXS21w0sMN718S5KZNNhybGhwoM+GqmP5ZxR0&#10;1GV2fUJy3yHbY+mw2+BJqZfJuJqDCDSGf/HD/aPj/Pc0g/s38QS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9ERD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14" o:spid="_x0000_s1293" style="position:absolute;left:11908;top:48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SJZMAA&#10;AADdAAAADwAAAGRycy9kb3ducmV2LnhtbERP22oCMRB9L/gPYQTfatYLtWyNIoIi+CDd+gHTzXQv&#10;biZrEnX9eyMIfZvDuc582ZlGXMn5yrKC0TABQZxbXXGh4Pizef8E4QOyxsYyKbiTh+Wi9zbHVNsb&#10;f9M1C4WIIexTVFCG0KZS+rwkg35oW+LI/VlnMEToCqkd3mK4aeQ4ST6kwYpjQ4ktrUvKT9nFKKip&#10;ntj9Gcltw+QXM4f1Ac9KDfrd6gtEoC78i1/unY7zZ6MpPL+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SJZ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15" o:spid="_x0000_s1294" style="position:absolute;left:12299;top:46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s/8AA&#10;AADdAAAADwAAAGRycy9kb3ducmV2LnhtbERP22oCMRB9L/gPYQTfalbFWrZGEUERfJBu/YDpZroX&#10;N5M1ibr+vRGEvs3hXGe+7EwjruR8ZVnBaJiAIM6trrhQcPzZvH+C8AFZY2OZFNzJw3LRe5tjqu2N&#10;v+mahULEEPYpKihDaFMpfV6SQT+0LXHk/qwzGCJ0hdQObzHcNHKcJB/SYMWxocSW1iXlp+xiFNRU&#10;T+z+jOS2YfKLmcP6gGelBv1u9QUiUBf+xS/3Tsf5s9EU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gs/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16" o:spid="_x0000_s1295" style="position:absolute;left:12628;top:49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yiMAA&#10;AADdAAAADwAAAGRycy9kb3ducmV2LnhtbERP24rCMBB9F/yHMIJvmrqCLtUosrDLgg9i9QNmm7EX&#10;m0lNslr/3giCb3M411muO9OIKzlfWVYwGScgiHOrKy4UHA/fo08QPiBrbCyTgjt5WK/6vSWm2t54&#10;T9csFCKGsE9RQRlCm0rp85IM+rFtiSN3ss5giNAVUju8xXDTyI8kmUmDFceGElv6Kik/Z/9GQU31&#10;1G4vSO4nTP8wc1jv8KLUcNBtFiACdeEtfrl/dZw/n8z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qyi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17" o:spid="_x0000_s1296" style="position:absolute;left:12988;top:49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XE8EA&#10;AADdAAAADwAAAGRycy9kb3ducmV2LnhtbERP3WrCMBS+H/gO4QjerakKU7pGGYIieDHW7QGOzVnT&#10;rjmpSdTu7ZfBYHfn4/s95Xa0vbiRD61jBfMsB0FcO91yo+Djff+4BhEissbeMSn4pgDbzeShxEK7&#10;O7/RrYqNSCEcClRgYhwKKUNtyGLI3ECcuE/nLcYEfSO1x3sKt71c5PmTtNhyajA40M5Q/VVdrYKO&#10;uqU7XZD8IS7PWHnsXvGi1Gw6vjyDiDTGf/Gf+6jT/NV8Bb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GFxP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18" o:spid="_x0000_s1297" style="position:absolute;left:13316;top:49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DYcQA&#10;AADdAAAADwAAAGRycy9kb3ducmV2LnhtbESPzWoCQRCE7wHfYWghtzhrhCiro4hgEHII2eQB2p12&#10;f9zpWWdG3bx9+hDw1k1VV3292gyuUzcKsfFsYDrJQBGX3jZcGfj53r8sQMWEbLHzTAZ+KcJmPXpa&#10;YW79nb/oVqRKSQjHHA3UKfW51rGsyWGc+J5YtJMPDpOsodI24F3CXadfs+xNO2xYGmrsaVdTeS6u&#10;zkBL7cx/XJDCe5odsQjYfuLFmOfxsF2CSjSkh/n/+mAFfz4VXP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Zg2H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19" o:spid="_x0000_s1298" style="position:absolute;left:13719;top:52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m+sAA&#10;AADdAAAADwAAAGRycy9kb3ducmV2LnhtbERP22oCMRB9L/gPYQTfalYFa7dGEUERfJBu/YDpZroX&#10;N5M1ibr+vRGEvs3hXGe+7EwjruR8ZVnBaJiAIM6trrhQcPzZvM9A+ICssbFMCu7kYbnovc0x1fbG&#10;33TNQiFiCPsUFZQhtKmUPi/JoB/aljhyf9YZDBG6QmqHtxhuGjlOkqk0WHFsKLGldUn5KbsYBTXV&#10;E7s/I7ltmPxi5rA+4FmpQb9bfYEI1IV/8cu903H+x+gT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Um+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20" o:spid="_x0000_s1299" style="position:absolute;left:14047;top:55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F2sQA&#10;AADdAAAADwAAAGRycy9kb3ducmV2LnhtbESPzWoCQRCE7wHfYWjBW5xVIZHVUURIEDyEbPIA7U67&#10;P+70rDOjbt4+fQjk1k1VV3293g6uU3cKsfFsYDbNQBGX3jZcGfj+entegooJ2WLnmQz8UITtZvS0&#10;xtz6B3/SvUiVkhCOORqoU+pzrWNZk8M49T2xaGcfHCZZQ6VtwIeEu07Ps+xFO2xYGmrsaV9TeSlu&#10;zkBL7cIfr0jhPS1OWARsP/BqzGQ87FagEg3p3/x3fbCC/zoXfv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Rdr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21" o:spid="_x0000_s1300" style="position:absolute;left:9366;top:65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gQcIA&#10;AADdAAAADwAAAGRycy9kb3ducmV2LnhtbERP22rCQBB9F/yHZQTfzEaFWtKsUgoVwYfStB8wzU5z&#10;aXY27q5J/PtuoeDbHM518sNkOjGQ841lBeskBUFcWt1wpeDz43X1CMIHZI2dZVJwIw+H/XyWY6bt&#10;yO80FKESMYR9hgrqEPpMSl/WZNAntieO3Ld1BkOErpLa4RjDTSc3afogDTYcG2rs6aWm8qe4GgUt&#10;tVt7viC5Y9h+YeGwfcOLUsvF9PwEItAU7uJ/90nH+bvNGv6+iS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+BB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22" o:spid="_x0000_s1301" style="position:absolute;left:9758;top:61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1+NsEA&#10;AADdAAAADwAAAGRycy9kb3ducmV2LnhtbERP22rCQBB9L/Qflin0rW6MYEt0DVKoFHwoxn7AmB1z&#10;MTub7K4a/74rCH2bw7nOMh9NJy7kfGNZwXSSgCAurW64UvC7/3r7AOEDssbOMim4kYd89fy0xEzb&#10;K+/oUoRKxBD2GSqoQ+gzKX1Zk0E/sT1x5I7WGQwRukpqh9cYbjqZJslcGmw4NtTY02dN5ak4GwUt&#10;tTO7HZDcJswOWDhsf3BQ6vVlXC9ABBrDv/jh/tZx/nuawv2beIJ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dfjb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23" o:spid="_x0000_s1302" style="position:absolute;left:10150;top:58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brcEA&#10;AADdAAAADwAAAGRycy9kb3ducmV2LnhtbERP22rCQBB9L/Qflin0rW40YEt0DVKoFHwoxn7AmB1z&#10;MTub7K4a/74rCH2bw7nOMh9NJy7kfGNZwXSSgCAurW64UvC7/3r7AOEDssbOMim4kYd89fy0xEzb&#10;K+/oUoRKxBD2GSqoQ+gzKX1Zk0E/sT1x5I7WGQwRukpqh9cYbjo5S5K5NNhwbKixp8+aylNxNgpa&#10;alO7HZDcJqQHLBy2Pzgo9foyrhcgAo3hX/xwf+s4/32Wwv2beIJ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R263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24" o:spid="_x0000_s1303" style="position:absolute;left:10541;top:61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D2cEA&#10;AADdAAAADwAAAGRycy9kb3ducmV2LnhtbERP22oCMRB9F/yHMELfNKsWK6txKQWL0Ifith8wbsa9&#10;uJnsJlHXv28Khb7N4Vxnmw2mFTdyvrasYD5LQBAXVtdcKvj+2k/XIHxA1thaJgUP8pDtxqMtptre&#10;+Ui3PJQihrBPUUEVQpdK6YuKDPqZ7Ygjd7bOYIjQlVI7vMdw08pFkqykwZpjQ4UdvVVUXPKrUdBQ&#10;s7QfPZJ7D8sT5g6bT+yVepoMrxsQgYbwL/5zH3Sc/7J4ht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4Q9n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25" o:spid="_x0000_s1304" style="position:absolute;left:10933;top:57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mQsEA&#10;AADdAAAADwAAAGRycy9kb3ducmV2LnhtbERP22oCMRB9F/yHMELfNKtSK6txKQWL0Ifith8wbsa9&#10;uJnsJlHXv28Khb7N4Vxnmw2mFTdyvrasYD5LQBAXVtdcKvj+2k/XIHxA1thaJgUP8pDtxqMtptre&#10;+Ui3PJQihrBPUUEVQpdK6YuKDPqZ7Ygjd7bOYIjQlVI7vMdw08pFkqykwZpjQ4UdvVVUXPKrUdBQ&#10;s7QfPZJ7D8sT5g6bT+yVepoMrxsQgYbwL/5zH3Sc/7J4ht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05kL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26" o:spid="_x0000_s1305" style="position:absolute;left:11293;top:57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4NcEA&#10;AADdAAAADwAAAGRycy9kb3ducmV2LnhtbERP3WrCMBS+F3yHcAbe2XQKbtRGEUEZeDHW7QHOmmPT&#10;2pzUJNPu7ZfBYHfn4/s95Xa0vbiRD61jBY9ZDoK4drrlRsHH+2H+DCJEZI29Y1LwTQG2m+mkxEK7&#10;O7/RrYqNSCEcClRgYhwKKUNtyGLI3ECcuLPzFmOCvpHa4z2F214u8nwlLbacGgwOtDdUX6ovq6Cj&#10;bulOVyR/jMtPrDx2r3hVavYw7tYgIo3xX/znftFp/tNiBb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meDX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27" o:spid="_x0000_s1306" style="position:absolute;left:11653;top:61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drsEA&#10;AADdAAAADwAAAGRycy9kb3ducmV2LnhtbERP3WrCMBS+F3yHcAbe2XQKOrpGGYIy8ELs9gBnzVnT&#10;rjmpSabd2y/CYHfn4/s95Xa0vbiSD61jBY9ZDoK4drrlRsH7237+BCJEZI29Y1LwQwG2m+mkxEK7&#10;G5/pWsVGpBAOBSowMQ6FlKE2ZDFkbiBO3KfzFmOCvpHa4y2F214u8nwlLbacGgwOtDNUf1XfVkFH&#10;3dIdL0j+EJcfWHnsTnhRavYwvjyDiDTGf/Gf+1Wn+evFGu7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3a7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28" o:spid="_x0000_s1307" style="position:absolute;left:12045;top:61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J3MQA&#10;AADdAAAADwAAAGRycy9kb3ducmV2LnhtbESPzWoCQRCE7wHfYWjBW5xVIZHVUURIEDyEbPIA7U67&#10;P+70rDOjbt4+fQjk1k1VV3293g6uU3cKsfFsYDbNQBGX3jZcGfj+entegooJ2WLnmQz8UITtZvS0&#10;xtz6B3/SvUiVkhCOORqoU+pzrWNZk8M49T2xaGcfHCZZQ6VtwIeEu07Ps+xFO2xYGmrsaV9TeSlu&#10;zkBL7cIfr0jhPS1OWARsP/BqzGQ87FagEg3p3/x3fbCC/zoXXP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1Sdz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29" o:spid="_x0000_s1308" style="position:absolute;left:12373;top:61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sR8EA&#10;AADdAAAADwAAAGRycy9kb3ducmV2LnhtbERP22oCMRB9F/yHMELfNKtCratxKQWL0Ifith8wbsa9&#10;uJnsJlHXv28Khb7N4Vxnmw2mFTdyvrasYD5LQBAXVtdcKvj+2k9fQPiArLG1TAoe5CHbjUdbTLW9&#10;85FueShFDGGfooIqhC6V0hcVGfQz2xFH7mydwRChK6V2eI/hppWLJHmWBmuODRV29FZRccmvRkFD&#10;zdJ+9EjuPSxPmDtsPrFX6mkyvG5ABBrCv/jPfdBx/mqxht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57Ef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30" o:spid="_x0000_s1309" style="position:absolute;left:12733;top:61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TB8QA&#10;AADdAAAADwAAAGRycy9kb3ducmV2LnhtbESPzWoCQRCE7wHfYWjBW5xNFqJsHCUEEgIeQlYfoLPT&#10;7o87PevMRNe3tw8Bb91UddXXq83oenWmEFvPBp7mGSjiytuWawP73cfjElRMyBZ7z2TgShE268nD&#10;CgvrL/xD5zLVSkI4FmigSWkotI5VQw7j3A/Eoh18cJhkDbW2AS8S7nr9nGUv2mHL0tDgQO8NVcfy&#10;zxnoqMv99oQUPlP+i2XA7htPxsym49srqERjupv/r7+s4C9y4ZdvZAS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a0wf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31" o:spid="_x0000_s1310" style="position:absolute;left:13062;top:61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2nMEA&#10;AADdAAAADwAAAGRycy9kb3ducmV2LnhtbERP22rCQBB9L/QflhH6VjdpwJboGqTQUvBBjP2AMTvm&#10;YnY27m41/r0rCH2bw7nOohhNL87kfGtZQTpNQBBXVrdcK/jdfb1+gPABWWNvmRRcyUOxfH5aYK7t&#10;hbd0LkMtYgj7HBU0IQy5lL5qyKCf2oE4cgfrDIYIXS21w0sMN718S5KZNNhybGhwoM+GqmP5ZxR0&#10;1GV2fUJy3yHbY+mw2+BJqZfJuJqDCDSGf/HD/aPj/Pcshfs38QS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Wdpz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32" o:spid="_x0000_s1311" style="position:absolute;left:13464;top:65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o68EA&#10;AADdAAAADwAAAGRycy9kb3ducmV2LnhtbERP22rCQBB9L/Qflin0rW40YEt0DVKoFHwoxn7AmB1z&#10;MTub7K4a/74rCH2bw7nOMh9NJy7kfGNZwXSSgCAurW64UvC7/3r7AOEDssbOMim4kYd89fy0xEzb&#10;K+/oUoRKxBD2GSqoQ+gzKX1Zk0E/sT1x5I7WGQwRukpqh9cYbjo5S5K5NNhwbKixp8+aylNxNgpa&#10;alO7HZDcJqQHLBy2Pzgo9foyrhcgAo3hX/xwf+s4/z2dwf2beIJ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E6Ov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33" o:spid="_x0000_s1312" style="position:absolute;left:13793;top:68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NcMAA&#10;AADdAAAADwAAAGRycy9kb3ducmV2LnhtbERP22oCMRB9L/gPYQTfatYutLIaRYSK0Adx9QPGzbgX&#10;N5M1ibr9e1MQ+jaHc535sjetuJPztWUFk3ECgriwuuZSwfHw/T4F4QOyxtYyKfglD8vF4G2OmbYP&#10;3tM9D6WIIewzVFCF0GVS+qIig35sO+LIna0zGCJ0pdQOHzHctPIjST6lwZpjQ4UdrSsqLvnNKGio&#10;Se3PFcltQnrC3GGzw6tSo2G/moEI1Id/8cu91XH+V5rC3zfxB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hNc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34" o:spid="_x0000_s1313" style="position:absolute;left:9557;top:61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VBMEA&#10;AADdAAAADwAAAGRycy9kb3ducmV2LnhtbERP22oCMRB9F/yHMELfNGtXtKxGkUKL4IO49gPGzXQv&#10;3UzWJNX1702h4NscznVWm9604krO15YVTCcJCOLC6ppLBV+nj/EbCB+QNbaWScGdPGzWw8EKM21v&#10;fKRrHkoRQ9hnqKAKocuk9EVFBv3EdsSR+7bOYIjQlVI7vMVw08rXJJlLgzXHhgo7eq+o+Ml/jYKG&#10;mtTuL0juM6RnzB02B7wo9TLqt0sQgfrwFP+7dzrOX6Qz+Ps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h1QT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35" o:spid="_x0000_s1314" style="position:absolute;left:9948;top:58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1wn8EA&#10;AADdAAAADwAAAGRycy9kb3ducmV2LnhtbERP22oCMRB9F/yHMELfNGsXtaxGkUKL4IO49gPGzXQv&#10;3UzWJNX1702h4NscznVWm9604krO15YVTCcJCOLC6ppLBV+nj/EbCB+QNbaWScGdPGzWw8EKM21v&#10;fKRrHkoRQ9hnqKAKocuk9EVFBv3EdsSR+7bOYIjQlVI7vMVw08rXJJlLgzXHhgo7eq+o+Ml/jYKG&#10;mtTuL0juM6RnzB02B7wo9TLqt0sQgfrwFP+7dzrOX6Qz+Ps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tcJ/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36" o:spid="_x0000_s1315" style="position:absolute;left:10340;top:57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u6MEA&#10;AADdAAAADwAAAGRycy9kb3ducmV2LnhtbERP22oCMRB9F/yHMELf3Gy7oLI1ShEsQh9KVz9guhn3&#10;4mayJlHXvzeFgm9zONdZrgfTiSs531hW8JqkIIhLqxuuFBz22+kChA/IGjvLpOBOHtar8WiJubY3&#10;/qFrESoRQ9jnqKAOoc+l9GVNBn1ie+LIHa0zGCJ0ldQObzHcdPItTWfSYMOxocaeNjWVp+JiFLTU&#10;ZvbrjOQ+Q/aLhcP2G89KvUyGj3cQgYbwFP+7dzrOn2cz+Ps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/7uj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37" o:spid="_x0000_s1316" style="position:absolute;left:10732;top:57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Lc8EA&#10;AADdAAAADwAAAGRycy9kb3ducmV2LnhtbERP22oCMRB9F/yHMELf3Gy7UGVrlCJYhD6Urn7AdDPu&#10;xc1kTaKuf28Kgm9zONdZrAbTiQs531hW8JqkIIhLqxuuFOx3m+kchA/IGjvLpOBGHlbL8WiBubZX&#10;/qVLESoRQ9jnqKAOoc+l9GVNBn1ie+LIHawzGCJ0ldQOrzHcdPItTd+lwYZjQ409rWsqj8XZKGip&#10;zez3Ccl9hewPC4ftD56UepkMnx8gAg3hKX64tzrOn2Uz+P8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zS3P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38" o:spid="_x0000_s1317" style="position:absolute;left:11124;top:54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fAcQA&#10;AADdAAAADwAAAGRycy9kb3ducmV2LnhtbESPzWoCQRCE7wHfYWjBW5xNFqJsHCUEEgIeQlYfoLPT&#10;7o87PevMRNe3tw8Bb91UddXXq83oenWmEFvPBp7mGSjiytuWawP73cfjElRMyBZ7z2TgShE268nD&#10;CgvrL/xD5zLVSkI4FmigSWkotI5VQw7j3A/Eoh18cJhkDbW2AS8S7nr9nGUv2mHL0tDgQO8NVcfy&#10;zxnoqMv99oQUPlP+i2XA7htPxsym49srqERjupv/r7+s4C9ywZVvZAS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3wH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39" o:spid="_x0000_s1318" style="position:absolute;left:11484;top:54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6msEA&#10;AADdAAAADwAAAGRycy9kb3ducmV2LnhtbERP22oCMRB9F/yHMELfNGsX1K5GkUKL4IO49gPGzXQv&#10;3UzWJNX1702h4NscznVWm9604krO15YVTCcJCOLC6ppLBV+nj/EChA/IGlvLpOBOHjbr4WCFmbY3&#10;PtI1D6WIIewzVFCF0GVS+qIig35iO+LIfVtnMEToSqkd3mK4aeVrksykwZpjQ4UdvVdU/OS/RkFD&#10;TWr3FyT3GdIz5g6bA16Uehn12yWIQH14iv/dOx3nz9M3+Ps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gepr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40" o:spid="_x0000_s1319" style="position:absolute;left:11844;top:57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gesQA&#10;AADdAAAADwAAAGRycy9kb3ducmV2LnhtbESPzW4CMQyE75X6DpGRuJUsBbVoS0BVpSIkDqhbHsDd&#10;uPvTjbMkKSxvjw9I3GzNeObzcj24Tp0oxMazgekkA0VcettwZeDw/fm0ABUTssXOMxm4UIT16vFh&#10;ibn1Z/6iU5EqJSEcczRQp9TnWseyJodx4nti0X59cJhkDZW2Ac8S7jr9nGUv2mHD0lBjTx81lX/F&#10;vzPQUjvzuyNS2KTZDxYB2z0ejRmPhvc3UImGdDffrrdW8F/nwi/fyAh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oHr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41" o:spid="_x0000_s1320" style="position:absolute;left:12236;top:57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F4cAA&#10;AADdAAAADwAAAGRycy9kb3ducmV2LnhtbERP22oCMRB9L/gPYQTfatYLtWyNIoIi+CDd+gHTzXQv&#10;biZrEnX9eyMIfZvDuc582ZlGXMn5yrKC0TABQZxbXXGh4Pizef8E4QOyxsYyKbiTh+Wi9zbHVNsb&#10;f9M1C4WIIexTVFCG0KZS+rwkg35oW+LI/VlnMEToCqkd3mK4aeQ4ST6kwYpjQ4ktrUvKT9nFKKip&#10;ntj9Gcltw+QXM4f1Ac9KDfrd6gtEoC78i1/unY7zZ9MRPL+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AF4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42" o:spid="_x0000_s1321" style="position:absolute;left:12564;top:58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blsEA&#10;AADdAAAADwAAAGRycy9kb3ducmV2LnhtbERP22oCMRB9F/yHMELfNKsWK6txKQWL0Ifith8wbsa9&#10;uJnsJlHXv28Khb7N4Vxnmw2mFTdyvrasYD5LQBAXVtdcKvj+2k/XIHxA1thaJgUP8pDtxqMtptre&#10;+Ui3PJQihrBPUUEVQpdK6YuKDPqZ7Ygjd7bOYIjQlVI7vMdw08pFkqykwZpjQ4UdvVVUXPKrUdBQ&#10;s7QfPZJ7D8sT5g6bT+yVepoMrxsQgYbwL/5zH3Sc//K8gN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Cm5b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43" o:spid="_x0000_s1322" style="position:absolute;left:12924;top:58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+DcEA&#10;AADdAAAADwAAAGRycy9kb3ducmV2LnhtbERP22oCMRB9F/yHMELfNGtXtKxGkUKL4IO49gPGzXQv&#10;3UzWJNX1702h4NscznVWm9604krO15YVTCcJCOLC6ppLBV+nj/EbCB+QNbaWScGdPGzWw8EKM21v&#10;fKRrHkoRQ9hnqKAKocuk9EVFBv3EdsSR+7bOYIjQlVI7vMVw08rXJJlLgzXHhgo7eq+o+Ml/jYKG&#10;mtTuL0juM6RnzB02B7wo9TLqt0sQgfrwFP+7dzrOX8xS+Ps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OPg3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44" o:spid="_x0000_s1323" style="position:absolute;left:13252;top:58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mecEA&#10;AADdAAAADwAAAGRycy9kb3ducmV2LnhtbERP22oCMRB9F/yHMELf3GxVrKxGEcFS6IO49gPGzbiX&#10;biZrkur2702h4NscznVWm9604kbO15YVvCYpCOLC6ppLBV+n/XgBwgdkja1lUvBLHjbr4WCFmbZ3&#10;PtItD6WIIewzVFCF0GVS+qIigz6xHXHkLtYZDBG6UmqH9xhuWjlJ07k0WHNsqLCjXUXFd/5jFDTU&#10;TO3nFcm9h+kZc4fNAa9KvYz67RJEoD48xf/uDx3nv81m8Pd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npnn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45" o:spid="_x0000_s1324" style="position:absolute;left:13655;top:61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D4sEA&#10;AADdAAAADwAAAGRycy9kb3ducmV2LnhtbERP22oCMRB9L/gPYQTfNGu1VVajSMEi+FC6+gHjZtyL&#10;m8mapLr9+0YQ+jaHc53lujONuJHzlWUF41ECgji3uuJCwfGwHc5B+ICssbFMCn7Jw3rVe1liqu2d&#10;v+mWhULEEPYpKihDaFMpfV6SQT+yLXHkztYZDBG6QmqH9xhuGvmaJO/SYMWxocSWPkrKL9mPUVBT&#10;PbH7K5L7DJMTZg7rL7wqNeh3mwWIQF34Fz/dOx3nz6Zv8Pg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rA+L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46" o:spid="_x0000_s1325" style="position:absolute;left:13983;top:65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dlcIA&#10;AADdAAAADwAAAGRycy9kb3ducmV2LnhtbERP22rCQBB9F/yHZQTfzKZabEmzEREsQh+KsR8wzU5z&#10;aXY27m41/ftuQfBtDuc6+WY0vbiQ861lBQ9JCoK4srrlWsHHab94BuEDssbeMin4JQ+bYjrJMdP2&#10;yke6lKEWMYR9hgqaEIZMSl81ZNAndiCO3Jd1BkOErpba4TWGm14u03QtDbYcGxocaNdQ9V3+GAUd&#10;dSv7dkZyr2H1iaXD7h3PSs1n4/YFRKAx3MU390HH+U+Pa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Z2V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47" o:spid="_x0000_s1326" style="position:absolute;left:9303;top:100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4DsIA&#10;AADdAAAADwAAAGRycy9kb3ducmV2LnhtbERP22rCQBB9F/yHZYS+6cZajEQ3QQothT4Uox8wZqe5&#10;NDsbd7ea/n23UPBtDuc6u2I0vbiS861lBctFAoK4srrlWsHp+DLfgPABWWNvmRT8kIcin052mGl7&#10;4wNdy1CLGMI+QwVNCEMmpa8aMugXdiCO3Kd1BkOErpba4S2Gm14+JslaGmw5NjQ40HND1Vf5bRR0&#10;1K3s+wXJvYbVGUuH3QdelHqYjfstiEBjuIv/3W86zk+fUv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9TgO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48" o:spid="_x0000_s1327" style="position:absolute;left:9694;top:96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sfMQA&#10;AADdAAAADwAAAGRycy9kb3ducmV2LnhtbESPzW4CMQyE75X6DpGRuJUsBbVoS0BVpSIkDqhbHsDd&#10;uPvTjbMkKSxvjw9I3GzNeObzcj24Tp0oxMazgekkA0VcettwZeDw/fm0ABUTssXOMxm4UIT16vFh&#10;ibn1Z/6iU5EqJSEcczRQp9TnWseyJodx4nti0X59cJhkDZW2Ac8S7jr9nGUv2mHD0lBjTx81lX/F&#10;vzPQUjvzuyNS2KTZDxYB2z0ejRmPhvc3UImGdDffrrdW8F/ngivfyAh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qrHz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49" o:spid="_x0000_s1328" style="position:absolute;left:10086;top:93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J58EA&#10;AADdAAAADwAAAGRycy9kb3ducmV2LnhtbERP22oCMRB9L/gPYQTfNGuVVlejSMEi+FC6+gHjZtyL&#10;m8mapLr9+0YQ+jaHc53lujONuJHzlWUF41ECgji3uuJCwfGwHc5A+ICssbFMCn7Jw3rVe1liqu2d&#10;v+mWhULEEPYpKihDaFMpfV6SQT+yLXHkztYZDBG6QmqH9xhuGvmaJG/SYMWxocSWPkrKL9mPUVBT&#10;PbH7K5L7DJMTZg7rL7wqNeh3mwWIQF34Fz/dOx3nv0/n8Pg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mCef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50" o:spid="_x0000_s1329" style="position:absolute;left:10478;top:96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2p8QA&#10;AADdAAAADwAAAGRycy9kb3ducmV2LnhtbESPzW4CMQyE75X6DpGRuJUsRbRoS0BVpSIkDqhbHsDd&#10;uPvTjbMkKSxvjw9I3GzNeObzcj24Tp0oxMazgekkA0VcettwZeDw/fm0ABUTssXOMxm4UIT16vFh&#10;ibn1Z/6iU5EqJSEcczRQp9TnWseyJodx4nti0X59cJhkDZW2Ac8S7jr9nGUv2mHD0lBjTx81lX/F&#10;vzPQUjvzuyNS2KTZDxYB2z0ejRmPhvc3UImGdDffrrdW8F/nwi/fyAh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FNqf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51" o:spid="_x0000_s1330" style="position:absolute;left:10870;top:92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TPMAA&#10;AADdAAAADwAAAGRycy9kb3ducmV2LnhtbERP22oCMRB9L/gPYQTfalbFWrZGEUERfJBu/YDpZroX&#10;N5M1ibr+vRGEvs3hXGe+7EwjruR8ZVnBaJiAIM6trrhQcPzZvH+C8AFZY2OZFNzJw3LRe5tjqu2N&#10;v+mahULEEPYpKihDaFMpfV6SQT+0LXHk/qwzGCJ0hdQObzHcNHKcJB/SYMWxocSW1iXlp+xiFNRU&#10;T+z+jOS2YfKLmcP6gGelBv1u9QUiUBf+xS/3Tsf5s+kI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mTP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52" o:spid="_x0000_s1331" style="position:absolute;left:11230;top:92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NS8EA&#10;AADdAAAADwAAAGRycy9kb3ducmV2LnhtbERP22oCMRB9F/yHMELfNKtSK6txKQWL0Ifith8wbsa9&#10;uJnsJlHXv28Khb7N4Vxnmw2mFTdyvrasYD5LQBAXVtdcKvj+2k/XIHxA1thaJgUP8pDtxqMtptre&#10;+Ui3PJQihrBPUUEVQpdK6YuKDPqZ7Ygjd7bOYIjQlVI7vMdw08pFkqykwZpjQ4UdvVVUXPKrUdBQ&#10;s7QfPZJ7D8sT5g6bT+yVepoMrxsQgYbwL/5zH3Sc//K8gN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bDUv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53" o:spid="_x0000_s1332" style="position:absolute;left:11590;top:96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o0MEA&#10;AADdAAAADwAAAGRycy9kb3ducmV2LnhtbERP22oCMRB9F/yHMELfNGsXtaxGkUKL4IO49gPGzXQv&#10;3UzWJNX1702h4NscznVWm9604krO15YVTCcJCOLC6ppLBV+nj/EbCB+QNbaWScGdPGzWw8EKM21v&#10;fKRrHkoRQ9hnqKAKocuk9EVFBv3EdsSR+7bOYIjQlVI7vMVw08rXJJlLgzXHhgo7eq+o+Ml/jYKG&#10;mtTuL0juM6RnzB02B7wo9TLqt0sQgfrwFP+7dzrOX8xS+Ps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XqND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54" o:spid="_x0000_s1333" style="position:absolute;left:11982;top:96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wpMEA&#10;AADdAAAADwAAAGRycy9kb3ducmV2LnhtbERP22oCMRB9L/gPYQTfNGu1VVajSMEi+FC6+gHjZtyL&#10;m8mapLr9+0YQ+jaHc53lujONuJHzlWUF41ECgji3uuJCwfGwHc5B+ICssbFMCn7Jw3rVe1liqu2d&#10;v+mWhULEEPYpKihDaFMpfV6SQT+yLXHkztYZDBG6QmqH9xhuGvmaJO/SYMWxocSWPkrKL9mPUVBT&#10;PbH7K5L7DJMTZg7rL7wqNeh3mwWIQF34Fz/dOx3nz96m8Pg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+MKT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55" o:spid="_x0000_s1334" style="position:absolute;left:12310;top:96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P8EA&#10;AADdAAAADwAAAGRycy9kb3ducmV2LnhtbERP22oCMRB9F/yHMELf3GwVraxGEcFS6IO49gPGzbiX&#10;biZrkur2702h4NscznVWm9604kbO15YVvCYpCOLC6ppLBV+n/XgBwgdkja1lUvBLHjbr4WCFmbZ3&#10;PtItD6WIIewzVFCF0GVS+qIigz6xHXHkLtYZDBG6UmqH9xhuWjlJ07k0WHNsqLCjXUXFd/5jFDTU&#10;TO3nFcm9h+kZc4fNAa9KvYz67RJEoD48xf/uDx3nv81m8Pd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ylT/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56" o:spid="_x0000_s1335" style="position:absolute;left:12670;top:96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ALSMIA&#10;AADdAAAADwAAAGRycy9kb3ducmV2LnhtbERP22rCQBB9F/yHZQTfzKZKbUmzEREsQh+KsR8wzU5z&#10;aXY27m41/ftuQfBtDuc6+WY0vbiQ861lBQ9JCoK4srrlWsHHab94BuEDssbeMin4JQ+bYjrJMdP2&#10;yke6lKEWMYR9hgqaEIZMSl81ZNAndiCO3Jd1BkOErpba4TWGm14u03QtDbYcGxocaNdQ9V3+GAUd&#10;dSv7dkZyr2H1iaXD7h3PSs1n4/YFRKAx3MU390HH+U+Pa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AtI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57" o:spid="_x0000_s1336" style="position:absolute;left:12998;top:96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u08IA&#10;AADdAAAADwAAAGRycy9kb3ducmV2LnhtbERP22rCQBB9F/yHZYS+6cZKjUQ3QQothT4Uox8wZqe5&#10;NDsbd7ea/n23UPBtDuc6u2I0vbiS861lBctFAoK4srrlWsHp+DLfgPABWWNvmRT8kIcin052mGl7&#10;4wNdy1CLGMI+QwVNCEMmpa8aMugXdiCO3Kd1BkOErpba4S2Gm14+JslaGmw5NjQ40HND1Vf5bRR0&#10;1K3s+wXJvYbVGUuH3QdelHqYjfstiEBjuIv/3W86zk+fUv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K7T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58" o:spid="_x0000_s1337" style="position:absolute;left:13401;top:100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6ocQA&#10;AADdAAAADwAAAGRycy9kb3ducmV2LnhtbESPzW4CMQyE75X6DpGRuJUsRbRoS0BVpSIkDqhbHsDd&#10;uPvTjbMkKSxvjw9I3GzNeObzcj24Tp0oxMazgekkA0VcettwZeDw/fm0ABUTssXOMxm4UIT16vFh&#10;ibn1Z/6iU5EqJSEcczRQp9TnWseyJodx4nti0X59cJhkDZW2Ac8S7jr9nGUv2mHD0lBjTx81lX/F&#10;vzPQUjvzuyNS2KTZDxYB2z0ejRmPhvc3UImGdDffrrdW8F/ngivfyAh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zOqH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59" o:spid="_x0000_s1338" style="position:absolute;left:13729;top:103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+fOsEA&#10;AADdAAAADwAAAGRycy9kb3ducmV2LnhtbERP22oCMRB9L/gPYQTfNGvFVlejSMEi+FC6+gHjZtyL&#10;m8mapLr9+0YQ+jaHc53lujONuJHzlWUF41ECgji3uuJCwfGwHc5A+ICssbFMCn7Jw3rVe1liqu2d&#10;v+mWhULEEPYpKihDaFMpfV6SQT+yLXHkztYZDBG6QmqH9xhuGvmaJG/SYMWxocSWPkrKL9mPUVBT&#10;PbH7K5L7DJMTZg7rL7wqNeh3mwWIQF34Fz/dOx3nv0/n8Pg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/nzr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60" o:spid="_x0000_s1339" style="position:absolute;left:9493;top:96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8GsQA&#10;AADdAAAADwAAAGRycy9kb3ducmV2LnhtbESPzWoCQRCE70LeYWghN51VwYSNo0hACXgIbvIAnZ3O&#10;/rjTs86Mur59+iDk1k1VV3292gyuU1cKsfFsYDbNQBGX3jZcGfj+2k1eQcWEbLHzTAbuFGGzfhqt&#10;MLf+xke6FqlSEsIxRwN1Sn2udSxrchinvicW7dcHh0nWUGkb8CbhrtPzLFtqhw1LQ409vddUnoqL&#10;M9BSu/CHM1LYp8UPFgHbTzwb8zwetm+gEg3p3/y4/rCC/7IUfv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p/Br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61" o:spid="_x0000_s1340" style="position:absolute;left:9885;top:93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ZgcAA&#10;AADdAAAADwAAAGRycy9kb3ducmV2LnhtbERP24rCMBB9F/yHMIJvmrqCLtUosrDLgg9i9QNmm7EX&#10;m0lNslr/3giCb3M411muO9OIKzlfWVYwGScgiHOrKy4UHA/fo08QPiBrbCyTgjt5WK/6vSWm2t54&#10;T9csFCKGsE9RQRlCm0rp85IM+rFtiSN3ss5giNAVUju8xXDTyI8kmUmDFceGElv6Kik/Z/9GQU31&#10;1G4vSO4nTP8wc1jv8KLUcNBtFiACdeEtfrl/dZw/n03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VZg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62" o:spid="_x0000_s1341" style="position:absolute;left:10277;top:92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H9sEA&#10;AADdAAAADwAAAGRycy9kb3ducmV2LnhtbERP3WrCMBS+F3yHcAbe2XQKbtRGEUEZeDHW7QHOmmPT&#10;2pzUJNPu7ZfBYHfn4/s95Xa0vbiRD61jBY9ZDoK4drrlRsHH+2H+DCJEZI29Y1LwTQG2m+mkxEK7&#10;O7/RrYqNSCEcClRgYhwKKUNtyGLI3ECcuLPzFmOCvpHa4z2F214u8nwlLbacGgwOtDdUX6ovq6Cj&#10;bulOVyR/jMtPrDx2r3hVavYw7tYgIo3xX/znftFp/tNqAb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3x/b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63" o:spid="_x0000_s1342" style="position:absolute;left:10668;top:92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ibcEA&#10;AADdAAAADwAAAGRycy9kb3ducmV2LnhtbERP22oCMRB9F/yHMELf3Gy7oLI1ShEsQh9KVz9guhn3&#10;4mayJlHXvzeFgm9zONdZrgfTiSs531hW8JqkIIhLqxuuFBz22+kChA/IGjvLpOBOHtar8WiJubY3&#10;/qFrESoRQ9jnqKAOoc+l9GVNBn1ie+LIHa0zGCJ0ldQObzHcdPItTWfSYMOxocaeNjWVp+JiFLTU&#10;ZvbrjOQ+Q/aLhcP2G89KvUyGj3cQgYbwFP+7dzrOn88y+Ps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7Ym3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64" o:spid="_x0000_s1343" style="position:absolute;left:11060;top:89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6GcIA&#10;AADdAAAADwAAAGRycy9kb3ducmV2LnhtbERP22rCQBB9F/yHZQTfzKZabEmzEREsQh+KsR8wzU5z&#10;aXY27m41/ftuQfBtDuc6+WY0vbiQ861lBQ9JCoK4srrlWsHHab94BuEDssbeMin4JQ+bYjrJMdP2&#10;yke6lKEWMYR9hgqaEIZMSl81ZNAndiCO3Jd1BkOErpba4TWGm14u03QtDbYcGxocaNdQ9V3+GAUd&#10;dSv7dkZyr2H1iaXD7h3PSs1n4/YFRKAx3MU390HH+U/rR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voZ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65" o:spid="_x0000_s1344" style="position:absolute;left:11420;top:89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5fgsIA&#10;AADdAAAADwAAAGRycy9kb3ducmV2LnhtbERP22rCQBB9F/yHZQTfzKZKbUmzEREsQh+KsR8wzU5z&#10;aXY27m41/ftuQfBtDuc6+WY0vbiQ861lBQ9JCoK4srrlWsHHab94BuEDssbeMin4JQ+bYjrJMdP2&#10;yke6lKEWMYR9hgqaEIZMSl81ZNAndiCO3Jd1BkOErpba4TWGm14u03QtDbYcGxocaNdQ9V3+GAUd&#10;dSv7dkZyr2H1iaXD7h3PSs1n4/YFRKAx3MU390HH+U/rR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l+C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66" o:spid="_x0000_s1345" style="position:absolute;left:11780;top:92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B9cAA&#10;AADdAAAADwAAAGRycy9kb3ducmV2LnhtbERP22oCMRB9L/gPYQTfalaFraxGEUERfChd/YBxM+7F&#10;zWRNom7/vikU+jaHc53lujeteJLztWUFk3ECgriwuuZSwfm0e5+D8AFZY2uZFHyTh/Vq8LbETNsX&#10;f9EzD6WIIewzVFCF0GVS+qIig35sO+LIXa0zGCJ0pdQOXzHctHKaJKk0WHNsqLCjbUXFLX8YBQ01&#10;M3u8I7l9mF0wd9h84l2p0bDfLEAE6sO/+M990HH+R5rC7zfxBL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zB9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67" o:spid="_x0000_s1346" style="position:absolute;left:12172;top:92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kbsAA&#10;AADdAAAADwAAAGRycy9kb3ducmV2LnhtbERP24rCMBB9X/Afwgi+rakKKl2jLIIi+LBY/YCxme1l&#10;m0lNota/3wiCb3M411msOtOIGzlfWVYwGiYgiHOrKy4UnI6bzzkIH5A1NpZJwYM8rJa9jwWm2t75&#10;QLcsFCKGsE9RQRlCm0rp85IM+qFtiSP3a53BEKErpHZ4j+GmkeMkmUqDFceGEltal5T/ZVejoKZ6&#10;YvcXJLcNkzNmDusfvCg16HffXyACdeEtfrl3Os6fTWfw/Ca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Bkb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68" o:spid="_x0000_s1347" style="position:absolute;left:12500;top:93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/wHMQA&#10;AADdAAAADwAAAGRycy9kb3ducmV2LnhtbESPzWoCQRCE70LeYWghN51VwYSNo0hACXgIbvIAnZ3O&#10;/rjTs86Mur59+iDk1k1VV3292gyuU1cKsfFsYDbNQBGX3jZcGfj+2k1eQcWEbLHzTAbuFGGzfhqt&#10;MLf+xke6FqlSEsIxRwN1Sn2udSxrchinvicW7dcHh0nWUGkb8CbhrtPzLFtqhw1LQ409vddUnoqL&#10;M9BSu/CHM1LYp8UPFgHbTzwb8zwetm+gEg3p3/y4/rCC/7IUXP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f8Bz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69" o:spid="_x0000_s1348" style="position:absolute;left:12860;top:93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Vh8EA&#10;AADdAAAADwAAAGRycy9kb3ducmV2LnhtbERP22oCMRB9F/yHMELf3GwVtK5GEcFS6IO49gPGzbiX&#10;biZrkur2702h4NscznVWm9604kbO15YVvCYpCOLC6ppLBV+n/fgNhA/IGlvLpOCXPGzWw8EKM23v&#10;fKRbHkoRQ9hnqKAKocuk9EVFBn1iO+LIXawzGCJ0pdQO7zHctHKSpjNpsObYUGFHu4qK7/zHKGio&#10;mdrPK5J7D9Mz5g6bA16Vehn12yWIQH14iv/dHzrOn88W8Pd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TVYf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70" o:spid="_x0000_s1349" style="position:absolute;left:13189;top:93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qx8QA&#10;AADdAAAADwAAAGRycy9kb3ducmV2LnhtbESPzWoCQRCE70LeYWghN501goaNo0ggEvAg2eQBOjud&#10;/XGnZ50ZdX17+yDk1k1VV3292gyuUxcKsfFsYDbNQBGX3jZcGfj5/pi8gooJ2WLnmQzcKMJm/TRa&#10;YW79lb/oUqRKSQjHHA3UKfW51rGsyWGc+p5YtD8fHCZZQ6VtwKuEu06/ZNlCO2xYGmrs6b2m8lic&#10;nYGW2rnfn5DCLs1/sQjYHvBkzPN42L6BSjSkf/Pj+tMK/nIp/PKNj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wasf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71" o:spid="_x0000_s1350" style="position:absolute;left:13591;top:96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PXMEA&#10;AADdAAAADwAAAGRycy9kb3ducmV2LnhtbERP3WrCMBS+H/gO4QjerakKU7pGGYIieDHW7QGOzVnT&#10;rjmpSdTu7ZfBYHfn4/s95Xa0vbiRD61jBfMsB0FcO91yo+Djff+4BhEissbeMSn4pgDbzeShxEK7&#10;O7/RrYqNSCEcClRgYhwKKUNtyGLI3ECcuE/nLcYEfSO1x3sKt71c5PmTtNhyajA40M5Q/VVdrYKO&#10;uqU7XZD8IS7PWHnsXvGi1Gw6vjyDiDTGf/Gf+6jT/NVqDr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8z1z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72" o:spid="_x0000_s1351" style="position:absolute;left:13920;top:100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5RK8EA&#10;AADdAAAADwAAAGRycy9kb3ducmV2LnhtbERP3WrCMBS+F3yHcAbe2XQKOrpGGYIy8ELs9gBnzVnT&#10;rjmpSabd2y/CYHfn4/s95Xa0vbiSD61jBY9ZDoK4drrlRsH7237+BCJEZI29Y1LwQwG2m+mkxEK7&#10;G5/pWsVGpBAOBSowMQ6FlKE2ZDFkbiBO3KfzFmOCvpHa4y2F214u8nwlLbacGgwOtDNUf1XfVkFH&#10;3dIdL0j+EJcfWHnsTnhRavYwvjyDiDTGf/Gf+1Wn+ev1Au7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uUSv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73" o:spid="_x0000_s1352" style="position:absolute;left:9408;top:84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0sMEA&#10;AADdAAAADwAAAGRycy9kb3ducmV2LnhtbERP22oCMRB9F/yHMELf3Gy7UGVrlCJYhD6Urn7AdDPu&#10;xc1kTaKuf28Kgm9zONdZrAbTiQs531hW8JqkIIhLqxuuFOx3m+kchA/IGjvLpOBGHlbL8WiBubZX&#10;/qVLESoRQ9jnqKAOoc+l9GVNBn1ie+LIHawzGCJ0ldQOrzHcdPItTd+lwYZjQ409rWsqj8XZKGip&#10;zez3Ccl9hewPC4ftD56UepkMnx8gAg3hKX64tzrOn80y+P8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i9LD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74" o:spid="_x0000_s1353" style="position:absolute;left:9800;top:80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tsxMIA&#10;AADdAAAADwAAAGRycy9kb3ducmV2LnhtbERP22rCQBB9F/yHZYS+6cZajEQ3QQothT4Uox8wZqe5&#10;NDsbd7ea/n23UPBtDuc6u2I0vbiS861lBctFAoK4srrlWsHp+DLfgPABWWNvmRT8kIcin052mGl7&#10;4wNdy1CLGMI+QwVNCEMmpa8aMugXdiCO3Kd1BkOErpba4S2Gm14+JslaGmw5NjQ40HND1Vf5bRR0&#10;1K3s+wXJvYbVGUuH3QdelHqYjfstiEBjuIv/3W86zk/TJ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2zE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75" o:spid="_x0000_s1354" style="position:absolute;left:10192;top:77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JX8IA&#10;AADdAAAADwAAAGRycy9kb3ducmV2LnhtbERP22rCQBB9F/yHZYS+6cZKjUQ3QQothT4Uox8wZqe5&#10;NDsbd7ea/n23UPBtDuc6u2I0vbiS861lBctFAoK4srrlWsHp+DLfgPABWWNvmRT8kIcin052mGl7&#10;4wNdy1CLGMI+QwVNCEMmpa8aMugXdiCO3Kd1BkOErpba4S2Gm14+JslaGmw5NjQ40HND1Vf5bRR0&#10;1K3s+wXJvYbVGUuH3QdelHqYjfstiEBjuIv/3W86zk/TJ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8lf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76" o:spid="_x0000_s1355" style="position:absolute;left:10584;top:80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XKMAA&#10;AADdAAAADwAAAGRycy9kb3ducmV2LnhtbERP24rCMBB9X/Afwgi+rakKKl2jLIIi+LBY/YCxme1l&#10;m0lNota/3wiCb3M411msOtOIGzlfWVYwGiYgiHOrKy4UnI6bzzkIH5A1NpZJwYM8rJa9jwWm2t75&#10;QLcsFCKGsE9RQRlCm0rp85IM+qFtiSP3a53BEKErpHZ4j+GmkeMkmUqDFceGEltal5T/ZVejoKZ6&#10;YvcXJLcNkzNmDusfvCg16HffXyACdeEtfrl3Os6fzabw/Ca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VXK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77" o:spid="_x0000_s1356" style="position:absolute;left:10975;top:77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nys8AA&#10;AADdAAAADwAAAGRycy9kb3ducmV2LnhtbERP22oCMRB9L/gPYQTfalaFrqxGEUERfChd/YBxM+7F&#10;zWRNom7/vikU+jaHc53lujeteJLztWUFk3ECgriwuuZSwfm0e5+D8AFZY2uZFHyTh/Vq8LbETNsX&#10;f9EzD6WIIewzVFCF0GVS+qIig35sO+LIXa0zGCJ0pdQOXzHctHKaJB/SYM2xocKOthUVt/xhFDTU&#10;zOzxjuT2YXbB3GHziXelRsN+swARqA//4j/3Qcf5aZrC7zfxBL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5nys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78" o:spid="_x0000_s1357" style="position:absolute;left:11335;top:77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mwcQA&#10;AADdAAAADwAAAGRycy9kb3ducmV2LnhtbESPzWoCQRCE70LeYWghN501goaNo0ggEvAg2eQBOjud&#10;/XGnZ50ZdX17+yDk1k1VV3292gyuUxcKsfFsYDbNQBGX3jZcGfj5/pi8gooJ2WLnmQzcKMJm/TRa&#10;YW79lb/oUqRKSQjHHA3UKfW51rGsyWGc+p5YtD8fHCZZQ6VtwKuEu06/ZNlCO2xYGmrs6b2m8lic&#10;nYGW2rnfn5DCLs1/sQjYHvBkzPN42L6BSjSkf/Pj+tMK/nIpuPKNj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GZsH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79" o:spid="_x0000_s1358" style="position:absolute;left:11695;top:80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DWsIA&#10;AADdAAAADwAAAGRycy9kb3ducmV2LnhtbERP22rCQBB9F/yHZQTfzKYKtU2zEREsQh+KsR8wzU5z&#10;aXY27m41/ftuQfBtDuc6+WY0vbiQ861lBQ9JCoK4srrlWsHHab94AuEDssbeMin4JQ+bYjrJMdP2&#10;yke6lKEWMYR9hgqaEIZMSl81ZNAndiCO3Jd1BkOErpba4TWGm14u0/RRGmw5NjQ40K6h6rv8MQo6&#10;6lb27YzkXsPqE0uH3TuelZrPxu0LiEBjuItv7oOO89frZ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sNa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80" o:spid="_x0000_s1359" style="position:absolute;left:12087;top:80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a4MQA&#10;AADdAAAADwAAAGRycy9kb3ducmV2LnhtbESPzWoCQRCE70LeYehAbjqbCEY2jhIEg5CDuPoAnZ12&#10;f9zpWWdG3bx9+iDk1k1VV329WA2uUzcKsfFs4HWSgSIuvW24MnA8bMZzUDEhW+w8k4FfirBaPo0W&#10;mFt/5z3dilQpCeGYo4E6pT7XOpY1OYwT3xOLdvLBYZI1VNoGvEu46/Rbls20w4alocae1jWV5+Lq&#10;DLTUTv33BSl8pekPFgHbHV6MeXkePj9AJRrSv/lxvbWC/z4XfvlGR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lGuD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81" o:spid="_x0000_s1360" style="position:absolute;left:12416;top:80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/e8IA&#10;AADdAAAADwAAAGRycy9kb3ducmV2LnhtbERP22rCQBB9F/oPyxR8040NtJK6SilUBB+k0Q+YZqe5&#10;NDub7K5J/Hu3UOjbHM51NrvJtGIg52vLClbLBARxYXXNpYLL+WOxBuEDssbWMim4kYfd9mG2wUzb&#10;kT9pyEMpYgj7DBVUIXSZlL6oyKBf2o44ct/WGQwRulJqh2MMN618SpJnabDm2FBhR+8VFT/51Sho&#10;qEntsUdy+5B+Ye6wOWGv1PxxensFEWgK/+I/90HH+S/rFfx+E0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b97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82" o:spid="_x0000_s1361" style="position:absolute;left:12776;top:80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hDMIA&#10;AADdAAAADwAAAGRycy9kb3ducmV2LnhtbERP22rCQBB9L/Qflin41myqYEPqKkWwCH0Qox8wzU5z&#10;aXY27m6T9O9dQejbHM51VpvJdGIg5xvLCl6SFARxaXXDlYLzafecgfABWWNnmRT8kYfN+vFhhbm2&#10;Ix9pKEIlYgj7HBXUIfS5lL6syaBPbE8cuW/rDIYIXSW1wzGGm07O03QpDTYcG2rsaVtT+VP8GgUt&#10;tQv7eUFyH2HxhYXD9oAXpWZP0/sbiEBT+Bff3Xsd579mc7h9E0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yEM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83" o:spid="_x0000_s1362" style="position:absolute;left:13104;top:80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El8EA&#10;AADdAAAADwAAAGRycy9kb3ducmV2LnhtbERP22oCMRB9F/oPYQq+abYu1GU1ihQsQh/EtR8w3Yx7&#10;cTNZk1S3f28Kgm9zONdZrgfTiSs531hW8DZNQBCXVjdcKfg+bicZCB+QNXaWScEfeVivXkZLzLW9&#10;8YGuRahEDGGfo4I6hD6X0pc1GfRT2xNH7mSdwRChq6R2eIvhppOzJHmXBhuODTX29FFTeS5+jYKW&#10;2tR+XZDcZ0h/sHDY7vGi1Ph12CxABBrCU/xw73ScP89S+P8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3hJf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84" o:spid="_x0000_s1363" style="position:absolute;left:13506;top:84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c48IA&#10;AADdAAAADwAAAGRycy9kb3ducmV2LnhtbERP22rCQBB9F/yHZYS+6cZabIhughRaCn0oxn7AmB1z&#10;MTsbd7ea/n23UPBtDuc622I0vbiS861lBctFAoK4srrlWsHX4XWegvABWWNvmRT8kIcin062mGl7&#10;4z1dy1CLGMI+QwVNCEMmpa8aMugXdiCO3Mk6gyFCV0vt8BbDTS8fk2QtDbYcGxoc6KWh6lx+GwUd&#10;dSv7cUFyb2F1xNJh94kXpR5m424DItAY7uJ/97uO85/TJ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hzj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85" o:spid="_x0000_s1364" style="position:absolute;left:13835;top:87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5eMIA&#10;AADdAAAADwAAAGRycy9kb3ducmV2LnhtbERP22rCQBB9F/yHZYS+6cZKbYhughRaCn0oxn7AmB1z&#10;MTsbd7ea/n23UPBtDuc622I0vbiS861lBctFAoK4srrlWsHX4XWegvABWWNvmRT8kIcin062mGl7&#10;4z1dy1CLGMI+QwVNCEMmpa8aMugXdiCO3Mk6gyFCV0vt8BbDTS8fk2QtDbYcGxoc6KWh6lx+GwUd&#10;dSv7cUFyb2F1xNJh94kXpR5m424DItAY7uJ/97uO85/TJ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0rl4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86" o:spid="_x0000_s1365" style="position:absolute;left:9599;top:80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nD8AA&#10;AADdAAAADwAAAGRycy9kb3ducmV2LnhtbERP24rCMBB9F/yHMMK+aeoKKl2jiOCysA9i9QNmm7EX&#10;m0lNslr/3giCb3M411msOtOIKzlfWVYwHiUgiHOrKy4UHA/b4RyED8gaG8uk4E4eVst+b4Gptjfe&#10;0zULhYgh7FNUUIbQplL6vCSDfmRb4sidrDMYInSF1A5vMdw08jNJptJgxbGhxJY2JeXn7N8oqKme&#10;2N8LkvsOkz/MHNY7vCj1MejWXyACdeEtfrl/dJw/m0/h+U08QS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AnD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87" o:spid="_x0000_s1366" style="position:absolute;left:9991;top:77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ClMAA&#10;AADdAAAADwAAAGRycy9kb3ducmV2LnhtbERP24rCMBB9X/Afwgi+rakKKtUoIiiCD2J3P2Bsxl5s&#10;JjWJ2v37jbCwb3M411muO9OIJzlfWVYwGiYgiHOrKy4UfH/tPucgfEDW2FgmBT/kYb3qfSwx1fbF&#10;Z3pmoRAxhH2KCsoQ2lRKn5dk0A9tSxy5q3UGQ4SukNrhK4abRo6TZCoNVhwbSmxpW1J+yx5GQU31&#10;xB7vSG4fJhfMHNYnvCs16HebBYhAXfgX/7kPOs6fzWfw/iae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yCl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88" o:spid="_x0000_s1367" style="position:absolute;left:10382;top:77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MW5sQA&#10;AADdAAAADwAAAGRycy9kb3ducmV2LnhtbESPzWoCQRCE70LeYehAbjqbCEY2jhIEg5CDuPoAnZ12&#10;f9zpWWdG3bx9+iDk1k1VV329WA2uUzcKsfFs4HWSgSIuvW24MnA8bMZzUDEhW+w8k4FfirBaPo0W&#10;mFt/5z3dilQpCeGYo4E6pT7XOpY1OYwT3xOLdvLBYZI1VNoGvEu46/Rbls20w4alocae1jWV5+Lq&#10;DLTUTv33BSl8pekPFgHbHV6MeXkePj9AJRrSv/lxvbWC/z4XXPlGR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TFub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89" o:spid="_x0000_s1368" style="position:absolute;left:10774;top:77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+zfcIA&#10;AADdAAAADwAAAGRycy9kb3ducmV2LnhtbERP22rCQBB9F/yHZYS+6cYKNUY3QQothT4Uox8wZqe5&#10;NDsbd7ea/n23UPBtDuc6u2I0vbiS861lBctFAoK4srrlWsHp+DJPQfiArLG3TAp+yEORTyc7zLS9&#10;8YGuZahFDGGfoYImhCGT0lcNGfQLOxBH7tM6gyFCV0vt8BbDTS8fk+RJGmw5NjQ40HND1Vf5bRR0&#10;1K3s+wXJvYbVGUuH3QdelHqYjfstiEBjuIv/3W86zl+nG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7N9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90" o:spid="_x0000_s1369" style="position:absolute;left:11166;top:73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MPcQA&#10;AADdAAAADwAAAGRycy9kb3ducmV2LnhtbESPzW4CMQyE75X6DpGRuJUsRaJlS0BVpSIkDqhbHsDd&#10;uPvTjbMkKSxvjw9I3GzNeObzcj24Tp0oxMazgekkA0VcettwZeDw/fn0CiomZIudZzJwoQjr1ePD&#10;EnPrz/xFpyJVSkI45migTqnPtY5lTQ7jxPfEov364DDJGiptA54l3HX6Ocvm2mHD0lBjTx81lX/F&#10;vzPQUjvzuyNS2KTZDxYB2z0ejRmPhvc3UImGdDffrrdW8F8Wwi/fyAh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8jD3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91" o:spid="_x0000_s1370" style="position:absolute;left:11526;top:73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ppsAA&#10;AADdAAAADwAAAGRycy9kb3ducmV2LnhtbERP22oCMRB9L/gPYQTfalYFa7dGEUERfJBu/YDpZroX&#10;N5M1ibr+vRGEvs3hXGe+7EwjruR8ZVnBaJiAIM6trrhQcPzZvM9A+ICssbFMCu7kYbnovc0x1fbG&#10;33TNQiFiCPsUFZQhtKmUPi/JoB/aljhyf9YZDBG6QmqHtxhuGjlOkqk0WHFsKLGldUn5KbsYBTXV&#10;E7s/I7ltmPxi5rA+4FmpQb9bfYEI1IV/8cu903H+x+cI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App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92" o:spid="_x0000_s1371" style="position:absolute;left:11886;top:77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30cEA&#10;AADdAAAADwAAAGRycy9kb3ducmV2LnhtbERP22oCMRB9F/yHMELfNKtCratxKQWL0Ifith8wbsa9&#10;uJnsJlHXv28Khb7N4Vxnmw2mFTdyvrasYD5LQBAXVtdcKvj+2k9fQPiArLG1TAoe5CHbjUdbTLW9&#10;85FueShFDGGfooIqhC6V0hcVGfQz2xFH7mydwRChK6V2eI/hppWLJHmWBmuODRV29FZRccmvRkFD&#10;zdJ+9EjuPSxPmDtsPrFX6mkyvG5ABBrCv/jPfdBx/mq9gN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it9H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93" o:spid="_x0000_s1372" style="position:absolute;left:12278;top:74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SSsEA&#10;AADdAAAADwAAAGRycy9kb3ducmV2LnhtbERP22oCMRB9F/yHMELfNGsX1K5GkUKL4IO49gPGzXQv&#10;3UzWJNX1702h4NscznVWm9604krO15YVTCcJCOLC6ppLBV+nj/EChA/IGlvLpOBOHjbr4WCFmbY3&#10;PtI1D6WIIewzVFCF0GVS+qIig35iO+LIfVtnMEToSqkd3mK4aeVrksykwZpjQ4UdvVdU/OS/RkFD&#10;TWr3FyT3GdIz5g6bA16Uehn12yWIQH14iv/dOx3nz99S+Ps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uEkr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94" o:spid="_x0000_s1373" style="position:absolute;left:12606;top:77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KPsEA&#10;AADdAAAADwAAAGRycy9kb3ducmV2LnhtbERP22oCMRB9L/gPYQTfNGuVVlejSMEi+FC6+gHjZtyL&#10;m8mapLr9+0YQ+jaHc53lujONuJHzlWUF41ECgji3uuJCwfGwHc5A+ICssbFMCn7Jw3rVe1liqu2d&#10;v+mWhULEEPYpKihDaFMpfV6SQT+yLXHkztYZDBG6QmqH9xhuGvmaJG/SYMWxocSWPkrKL9mPUVBT&#10;PbH7K5L7DJMTZg7rL7wqNeh3mwWIQF34Fz/dOx3nv8+n8Pg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Hij7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95" o:spid="_x0000_s1374" style="position:absolute;left:12966;top:77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svpcEA&#10;AADdAAAADwAAAGRycy9kb3ducmV2LnhtbERP22oCMRB9L/gPYQTfNGvFVlejSMEi+FC6+gHjZtyL&#10;m8mapLr9+0YQ+jaHc53lujONuJHzlWUF41ECgji3uuJCwfGwHc5A+ICssbFMCn7Jw3rVe1liqu2d&#10;v+mWhULEEPYpKihDaFMpfV6SQT+yLXHkztYZDBG6QmqH9xhuGvmaJG/SYMWxocSWPkrKL9mPUVBT&#10;PbH7K5L7DJMTZg7rL7wqNeh3mwWIQF34Fz/dOx3nv8+n8Pg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LL6X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96" o:spid="_x0000_s1375" style="position:absolute;left:13294;top:77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x0sEA&#10;AADdAAAADwAAAGRycy9kb3ducmV2LnhtbERP22oCMRB9F/yHMELf3GwVtK5GEcFS6IO49gPGzbiX&#10;biZrkur2702h4NscznVWm9604kbO15YVvCYpCOLC6ppLBV+n/fgNhA/IGlvLpOCXPGzWw8EKM23v&#10;fKRbHkoRQ9hnqKAKocuk9EVFBn1iO+LIXawzGCJ0pdQO7zHctHKSpjNpsObYUGFHu4qK7/zHKGio&#10;mdrPK5J7D9Mz5g6bA16Vehn12yWIQH14iv/dHzrOny9m8Pd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ZsdL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97" o:spid="_x0000_s1376" style="position:absolute;left:13697;top:80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UScIA&#10;AADdAAAADwAAAGRycy9kb3ducmV2LnhtbERP22rCQBB9F/yHZQTfzKYKtU2zEREsQh+KsR8wzU5z&#10;aXY27m41/ftuQfBtDuc6+WY0vbiQ861lBQ9JCoK4srrlWsHHab94AuEDssbeMin4JQ+bYjrJMdP2&#10;yke6lKEWMYR9hgqaEIZMSl81ZNAndiCO3Jd1BkOErpba4TWGm14u0/RRGmw5NjQ40K6h6rv8MQo6&#10;6lb27YzkXsPqE0uH3TuelZrPxu0LiEBjuItv7oOO89fPa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RRJ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98" o:spid="_x0000_s1377" style="position:absolute;left:14025;top:84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AO8QA&#10;AADdAAAADwAAAGRycy9kb3ducmV2LnhtbESPzW4CMQyE75X6DpGRuJUsRaJlS0BVpSIkDqhbHsDd&#10;uPvTjbMkKSxvjw9I3GzNeObzcj24Tp0oxMazgekkA0VcettwZeDw/fn0CiomZIudZzJwoQjr1ePD&#10;EnPrz/xFpyJVSkI45migTqnPtY5lTQ7jxPfEov364DDJGiptA54l3HX6Ocvm2mHD0lBjTx81lX/F&#10;vzPQUjvzuyNS2KTZDxYB2z0ejRmPhvc3UImGdDffrrdW8F8WgivfyAh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KgDv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799" o:spid="_x0000_s1378" style="position:absolute;left:9303;top:196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loMIA&#10;AADdAAAADwAAAGRycy9kb3ducmV2LnhtbERP22rCQBB9F/yHZYS+6cYKtYlughRaCn0oxn7AmB1z&#10;MTsbd7ea/n23UPBtDuc622I0vbiS861lBctFAoK4srrlWsHX4XX+DMIHZI29ZVLwQx6KfDrZYqbt&#10;jfd0LUMtYgj7DBU0IQyZlL5qyKBf2IE4cifrDIYIXS21w1sMN718TJInabDl2NDgQC8NVefy2yjo&#10;qFvZjwuSewurI5YOu0+8KPUwG3cbEIHGcBf/u991nL9OU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iWg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00" o:spid="_x0000_s1379" style="position:absolute;left:9694;top:193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KN7MMA&#10;AADdAAAADwAAAGRycy9kb3ducmV2LnhtbESPzWoCQRCE7wHfYWjBW5w1QpDVUUQwCB5CNj5Au9Pu&#10;jzs968yom7dPHwK5dVPVVV+vNoPr1INCbDwbmE0zUMSltw1XBk7f+9cFqJiQLXaeycAPRdisRy8r&#10;zK1/8hc9ilQpCeGYo4E6pT7XOpY1OYxT3xOLdvHBYZI1VNoGfEq46/Rblr1rhw1LQ4097Woqr8Xd&#10;GWipnfvjDSl8pPkZi4DtJ96MmYyH7RJUoiH9m/+uD1bwF5nwyzcy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KN7MMAAADdAAAADwAAAAAAAAAAAAAAAACYAgAAZHJzL2Rv&#10;d25yZXYueG1sUEsFBgAAAAAEAAQA9QAAAIg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01" o:spid="_x0000_s1380" style="position:absolute;left:10086;top:190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4od8EA&#10;AADdAAAADwAAAGRycy9kb3ducmV2LnhtbERPS2rDMBDdF3IHMYHuajkxlOBECaXQUuii1MkBJtbU&#10;n1ojW1Js9/ZVIJDdPN53dofZdGIk5xvLClZJCoK4tLrhSsHp+Pa0AeEDssbOMin4Iw+H/eJhh7m2&#10;E3/TWIRKxBD2OSqoQ+hzKX1Zk0Gf2J44cj/WGQwRukpqh1MMN51cp+mzNNhwbKixp9eayt/iYhS0&#10;1Gb2c0By7yE7Y+Gw/cJBqcfl/LIFEWgOd/HN/aHj/E26gus38QS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OKHf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02" o:spid="_x0000_s1381" style="position:absolute;left:10478;top:192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2AMEA&#10;AADdAAAADwAAAGRycy9kb3ducmV2LnhtbERP22rCQBB9L/gPywi+1Y0JFImuUgoWwQdp6geM2Wku&#10;zc7G3W0S/94tFPo2h3Od7X4ynRjI+caygtUyAUFcWt1wpeDyeXheg/ABWWNnmRTcycN+N3vaYq7t&#10;yB80FKESMYR9jgrqEPpcSl/WZNAvbU8cuS/rDIYIXSW1wzGGm06mSfIiDTYcG2rs6a2m8rv4MQpa&#10;ajN7uiG595BdsXDYnvGm1GI+vW5ABJrCv/jPfdRx/jpJ4febeIL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ctgD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03" o:spid="_x0000_s1382" style="position:absolute;left:10870;top:189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Tm78A&#10;AADdAAAADwAAAGRycy9kb3ducmV2LnhtbERP24rCMBB9F/yHMIJvmmphkWoUERTBB9nufsBsM/Zi&#10;M6lJ1Pr3ZmFh3+ZwrrPa9KYVD3K+tqxgNk1AEBdW11wq+P7aTxYgfEDW2FomBS/ysFkPByvMtH3y&#10;Jz3yUIoYwj5DBVUIXSalLyoy6Ke2I47cxTqDIUJXSu3wGcNNK+dJ8iEN1hwbKuxoV1Fxze9GQUNN&#10;ak83JHcI6Q/mDpsz3pQaj/rtEkSgPvyL/9xHHecvkhR+v4kn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EBObvwAAAN0AAAAPAAAAAAAAAAAAAAAAAJgCAABkcnMvZG93bnJl&#10;di54bWxQSwUGAAAAAAQABAD1AAAAhA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04" o:spid="_x0000_s1383" style="position:absolute;left:11230;top:189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L78AA&#10;AADdAAAADwAAAGRycy9kb3ducmV2LnhtbERP24rCMBB9F/yHMMK+aeoFkWoUEVwW9kGs+wGzzdiL&#10;zaQmWe3+vREE3+ZwrrPadKYRN3K+sqxgPEpAEOdWV1wo+DnthwsQPiBrbCyTgn/ysFn3eytMtb3z&#10;kW5ZKEQMYZ+igjKENpXS5yUZ9CPbEkfubJ3BEKErpHZ4j+GmkZMkmUuDFceGElvalZRfsj+joKZ6&#10;ar+vSO4zTH8xc1gf8KrUx6DbLkEE6sJb/HJ/6Th/kczg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mL7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05" o:spid="_x0000_s1384" style="position:absolute;left:11590;top:192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udMAA&#10;AADdAAAADwAAAGRycy9kb3ducmV2LnhtbERP24rCMBB9F/yHMMK+aaqiSDWKCC4L+yDW/YDZZuzF&#10;ZlKTrHb/3giCb3M411ltOtOIGzlfWVYwHiUgiHOrKy4U/Jz2wwUIH5A1NpZJwT952Kz7vRWm2t75&#10;SLcsFCKGsE9RQRlCm0rp85IM+pFtiSN3ts5giNAVUju8x3DTyEmSzKXBimNDiS3tSsov2Z9RUFM9&#10;td9XJPcZpr+YOawPeFXqY9BtlyACdeEtfrm/dJy/SGbw/Cae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Uud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06" o:spid="_x0000_s1385" style="position:absolute;left:11982;top:190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wA8AA&#10;AADdAAAADwAAAGRycy9kb3ducmV2LnhtbERP24rCMBB9X/Afwgj7tk1dQaQaRQQXYR8Wqx8wNmMv&#10;NpOaRO3+vREE3+ZwrjNf9qYVN3K+tqxglKQgiAuray4VHPabrykIH5A1tpZJwT95WC4GH3PMtL3z&#10;jm55KEUMYZ+hgiqELpPSFxUZ9IntiCN3ss5giNCVUju8x3DTyu80nUiDNceGCjtaV1Sc86tR0FAz&#10;tr8XJPcTxkfMHTZ/eFHqc9ivZiAC9eEtfrm3Os6fphN4fhNP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ewA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07" o:spid="_x0000_s1386" style="position:absolute;left:12310;top:190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VmMAA&#10;AADdAAAADwAAAGRycy9kb3ducmV2LnhtbERP24rCMBB9F/yHMMK+aaqCSjWKCC4L+yDW/YDZZuzF&#10;ZlKTrHb/3giCb3M411ltOtOIGzlfWVYwHiUgiHOrKy4U/Jz2wwUIH5A1NpZJwT952Kz7vRWm2t75&#10;SLcsFCKGsE9RQRlCm0rp85IM+pFtiSN3ts5giNAVUju8x3DTyEmSzKTBimNDiS3tSsov2Z9RUFM9&#10;td9XJPcZpr+YOawPeFXqY9BtlyACdeEtfrm/dJy/SObw/Cae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sVm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08" o:spid="_x0000_s1387" style="position:absolute;left:12670;top:190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B6sMA&#10;AADdAAAADwAAAGRycy9kb3ducmV2LnhtbESPzWoCQRCE7wHfYWjBW5w1QpDVUUQwCB5CNj5Au9Pu&#10;jzs968yom7dPHwK5dVPVVV+vNoPr1INCbDwbmE0zUMSltw1XBk7f+9cFqJiQLXaeycAPRdisRy8r&#10;zK1/8hc9ilQpCeGYo4E6pT7XOpY1OYxT3xOLdvHBYZI1VNoGfEq46/Rblr1rhw1LQ4097Woqr8Xd&#10;GWipnfvjDSl8pPkZi4DtJ96MmYyH7RJUoiH9m/+uD1bwF5ngyjcy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SB6sMAAADdAAAADwAAAAAAAAAAAAAAAACYAgAAZHJzL2Rv&#10;d25yZXYueG1sUEsFBgAAAAAEAAQA9QAAAIg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09" o:spid="_x0000_s1388" style="position:absolute;left:12998;top:188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kccAA&#10;AADdAAAADwAAAGRycy9kb3ducmV2LnhtbERP24rCMBB9F/yHMIJvmq6CuNUoy8LKgg9i3Q8Ym7EX&#10;m0lNslr/3giCb3M411muO9OIKzlfWVbwMU5AEOdWV1wo+Dv8jOYgfEDW2FgmBXfysF71e0tMtb3x&#10;nq5ZKEQMYZ+igjKENpXS5yUZ9GPbEkfuZJ3BEKErpHZ4i+GmkZMkmUmDFceGElv6Lik/Z/9GQU31&#10;1G4vSG4TpkfMHNY7vCg1HHRfCxCBuvAWv9y/Os6fJ5/w/Cae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gkc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10" o:spid="_x0000_s1389" style="position:absolute;left:13401;top:191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bMcMA&#10;AADdAAAADwAAAGRycy9kb3ducmV2LnhtbESPzWoCQRCE7wHfYWghtzhrBJHVUUQwCDmEbHyAdqfd&#10;H3d61plRN2+fPgi5dVPVVV+vNoPr1J1CbDwbmE4yUMSltw1XBo4/+7cFqJiQLXaeycAvRdisRy8r&#10;zK1/8Dfdi1QpCeGYo4E6pT7XOpY1OYwT3xOLdvbBYZI1VNoGfEi46/R7ls21w4alocaedjWVl+Lm&#10;DLTUzvznFSl8pNkJi4DtF16NeR0P2yWoREP6Nz+vD1bwF1Phl29kB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sbMcMAAADdAAAADwAAAAAAAAAAAAAAAACYAgAAZHJzL2Rv&#10;d25yZXYueG1sUEsFBgAAAAAEAAQA9QAAAIg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11" o:spid="_x0000_s1390" style="position:absolute;left:13729;top:194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+qsEA&#10;AADdAAAADwAAAGRycy9kb3ducmV2LnhtbERPS2rDMBDdB3oHMYXuYtkxhOBaCSHQUuiixMkBptbU&#10;n1ojR1Ji9/ZVoZDdPN53yt1sBnEj5zvLCrIkBUFcW91xo+B8elluQPiArHGwTAp+yMNu+7AosdB2&#10;4iPdqtCIGMK+QAVtCGMhpa9bMugTOxJH7ss6gyFC10jtcIrhZpCrNF1Lgx3HhhZHOrRUf1dXo6Cn&#10;PrfvFyT3GvJPrBz2H3hR6ulx3j+DCDSHu/jf/abj/E2Wwd838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Xvqr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12" o:spid="_x0000_s1391" style="position:absolute;left:9493;top:193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g3b8A&#10;AADdAAAADwAAAGRycy9kb3ducmV2LnhtbERP24rCMBB9F/yHMIJvmqog0jXKIrgIPojVDxib2V62&#10;mdQkq/XvjSD4NodzneW6M424kfOVZQWTcQKCOLe64kLB+bQdLUD4gKyxsUwKHuRhver3lphqe+cj&#10;3bJQiBjCPkUFZQhtKqXPSzLox7YljtyvdQZDhK6Q2uE9hptGTpNkLg1WHBtKbGlTUv6X/RsFNdUz&#10;u78iuZ8wu2DmsD7gVanhoPv+AhGoCx/x273Tcf5iMoXXN/EE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hSDdvwAAAN0AAAAPAAAAAAAAAAAAAAAAAJgCAABkcnMvZG93bnJl&#10;di54bWxQSwUGAAAAAAQABAD1AAAAhA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13" o:spid="_x0000_s1392" style="position:absolute;left:9885;top:190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FRsAA&#10;AADdAAAADwAAAGRycy9kb3ducmV2LnhtbERP24rCMBB9X/Afwgj7tqZaWKQaRQRF8EG26weMzdiL&#10;zaQmUbt/bwRh3+ZwrjNf9qYVd3K+tqxgPEpAEBdW11wqOP5uvqYgfEDW2FomBX/kYbkYfMwx0/bB&#10;P3TPQyliCPsMFVQhdJmUvqjIoB/ZjjhyZ+sMhghdKbXDRww3rZwkybc0WHNsqLCjdUXFJb8ZBQ01&#10;qd1fkdw2pCfMHTYHvCr1OexXMxCB+vAvfrt3Os6fjlN4fRNP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8mFR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14" o:spid="_x0000_s1393" style="position:absolute;left:10277;top:189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dMsIA&#10;AADdAAAADwAAAGRycy9kb3ducmV2LnhtbERP22rCQBB9F/oPyxR8041NKZK6SilUBB+k0Q+YZqe5&#10;NDub7K5J/Hu3UOjbHM51NrvJtGIg52vLClbLBARxYXXNpYLL+WOxBuEDssbWMim4kYfd9mG2wUzb&#10;kT9pyEMpYgj7DBVUIXSZlL6oyKBf2o44ct/WGQwRulJqh2MMN618SpIXabDm2FBhR+8VFT/51Sho&#10;qEntsUdy+5B+Ye6wOWGv1PxxensFEWgK/+I/90HH+evVM/x+E0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B0y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15" o:spid="_x0000_s1394" style="position:absolute;left:10668;top:189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4qcIA&#10;AADdAAAADwAAAGRycy9kb3ducmV2LnhtbERP22rCQBB9F/oPyxR8040NLZK6SilUBB+k0Q+YZqe5&#10;NDub7K5J/Hu3UOjbHM51NrvJtGIg52vLClbLBARxYXXNpYLL+WOxBuEDssbWMim4kYfd9mG2wUzb&#10;kT9pyEMpYgj7DBVUIXSZlL6oyKBf2o44ct/WGQwRulJqh2MMN618SpIXabDm2FBhR+8VFT/51Sho&#10;qEntsUdy+5B+Ye6wOWGv1PxxensFEWgK/+I/90HH+evVM/x+E0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Lip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16" o:spid="_x0000_s1395" style="position:absolute;left:11060;top:186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4m3sEA&#10;AADdAAAADwAAAGRycy9kb3ducmV2LnhtbERPS2rDMBDdB3IHMYHuYjk1GONGCSWQUuiixM0BJtbU&#10;n1ojR1Jj9/ZRodDdPN53tvvZDOJGzneWFWySFARxbXXHjYLzx3FdgPABWeNgmRT8kIf9brnYYqnt&#10;xCe6VaERMYR9iQraEMZSSl+3ZNAndiSO3Kd1BkOErpHa4RTDzSAf0zSXBjuODS2OdGip/qq+jYKe&#10;+sy+XZHcS8guWDns3/Gq1MNqfn4CEWgO/+I/96uO84tNDr/fxB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+Jt7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17" o:spid="_x0000_s1396" style="position:absolute;left:11420;top:1861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KDRcIA&#10;AADdAAAADwAAAGRycy9kb3ducmV2LnhtbERP22rCQBB9F/oPyxR8040NtJK6SilUBB+k0Q+YZqe5&#10;NDub7K5J/Hu3UOjbHM51NrvJtGIg52vLClbLBARxYXXNpYLL+WOxBuEDssbWMim4kYfd9mG2wUzb&#10;kT9pyEMpYgj7DBVUIXSZlL6oyKBf2o44ct/WGQwRulJqh2MMN618SpJnabDm2FBhR+8VFT/51Sho&#10;qEntsUdy+5B+Ye6wOWGv1PxxensFEWgK/+I/90HH+evVC/x+E0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8oNF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18" o:spid="_x0000_s1397" style="position:absolute;left:11780;top:189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XN8MA&#10;AADdAAAADwAAAGRycy9kb3ducmV2LnhtbESPzWoCQRCE7wHfYWghtzhrBJHVUUQwCDmEbHyAdqfd&#10;H3d61plRN2+fPgi5dVPVVV+vNoPr1J1CbDwbmE4yUMSltw1XBo4/+7cFqJiQLXaeycAvRdisRy8r&#10;zK1/8Dfdi1QpCeGYo4E6pT7XOpY1OYwT3xOLdvbBYZI1VNoGfEi46/R7ls21w4alocaedjWVl+Lm&#10;DLTUzvznFSl8pNkJi4DtF16NeR0P2yWoREP6Nz+vD1bwF1PBlW9kB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0XN8MAAADdAAAADwAAAAAAAAAAAAAAAACYAgAAZHJzL2Rv&#10;d25yZXYueG1sUEsFBgAAAAAEAAQA9QAAAIg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19" o:spid="_x0000_s1398" style="position:absolute;left:12172;top:186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yrMEA&#10;AADdAAAADwAAAGRycy9kb3ducmV2LnhtbERP3WrCMBS+H/gO4QjerakKQ7tGGYIieDHW7QGOzVnT&#10;rjmpSdTu7ZfBYHfn4/s95Xa0vbiRD61jBfMsB0FcO91yo+Djff+4AhEissbeMSn4pgDbzeShxEK7&#10;O7/RrYqNSCEcClRgYhwKKUNtyGLI3ECcuE/nLcYEfSO1x3sKt71c5PmTtNhyajA40M5Q/VVdrYKO&#10;uqU7XZD8IS7PWHnsXvGi1Gw6vjyDiDTGf/Gf+6jT/NV8Db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hsqz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20" o:spid="_x0000_s1399" style="position:absolute;left:12500;top:187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RjMMA&#10;AADdAAAADwAAAGRycy9kb3ducmV2LnhtbESPzWoCQRCE7wHfYWjBW5xVIcjqKCIoAQ+STR6gs9Pu&#10;jzs968xE17dPHwK5dVPVVV+vt4Pr1J1CbDwbmE0zUMSltw1XBr4+D69LUDEhW+w8k4EnRdhuRi9r&#10;zK1/8Afdi1QpCeGYo4E6pT7XOpY1OYxT3xOLdvHBYZI1VNoGfEi46/Q8y960w4alocae9jWV1+LH&#10;GWipXfjTDSkc0+Ibi4DtGW/GTMbDbgUq0ZD+zX/X71bwl3Phl29k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fRjMMAAADdAAAADwAAAAAAAAAAAAAAAACYAgAAZHJzL2Rv&#10;d25yZXYueG1sUEsFBgAAAAAEAAQA9QAAAIg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21" o:spid="_x0000_s1400" style="position:absolute;left:12860;top:187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0F78A&#10;AADdAAAADwAAAGRycy9kb3ducmV2LnhtbERP24rCMBB9F/yHMIJvmqog0jXKIrgIPojVDxib2V62&#10;mdQkq/XvjSD4NodzneW6M424kfOVZQWTcQKCOLe64kLB+bQdLUD4gKyxsUwKHuRhver3lphqe+cj&#10;3bJQiBjCPkUFZQhtKqXPSzLox7YljtyvdQZDhK6Q2uE9hptGTpNkLg1WHBtKbGlTUv6X/RsFNdUz&#10;u78iuZ8wu2DmsD7gVanhoPv+AhGoCx/x273Tcf5iOoHXN/EE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O3QXvwAAAN0AAAAPAAAAAAAAAAAAAAAAAJgCAABkcnMvZG93bnJl&#10;di54bWxQSwUGAAAAAAQABAD1AAAAhA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22" o:spid="_x0000_s1401" style="position:absolute;left:13189;top:185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qYMAA&#10;AADdAAAADwAAAGRycy9kb3ducmV2LnhtbERP24rCMBB9F/yHMMK+aWqFRapRRFAW9kG26weMzdiL&#10;zaQmUbt/bwRh3+ZwrrNc96YVd3K+tqxgOklAEBdW11wqOP7uxnMQPiBrbC2Tgj/ysF4NB0vMtH3w&#10;D93zUIoYwj5DBVUIXSalLyoy6Ce2I47c2TqDIUJXSu3wEcNNK9Mk+ZQGa44NFXa0rai45DejoKFm&#10;Zr+vSG4fZifMHTYHvCr1Meo3CxCB+vAvfru/dJw/T1N4fRNP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nqY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23" o:spid="_x0000_s1402" style="position:absolute;left:13591;top:188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P+8EA&#10;AADdAAAADwAAAGRycy9kb3ducmV2LnhtbERPS2rDMBDdF3oHMYHuGjk2lOBGNiHQEsgi1M0BptbE&#10;n1gjW1IT9/ZRodDdPN53NuVsBnEl5zvLClbLBARxbXXHjYLT59vzGoQPyBoHy6TghzyUxePDBnNt&#10;b/xB1yo0Ioawz1FBG8KYS+nrlgz6pR2JI3e2zmCI0DVSO7zFcDPINElepMGOY0OLI+1aqi/Vt1HQ&#10;U5/Zw4Tk3kP2hZXD/oiTUk+LefsKItAc/sV/7r2O89dpBr/fxBNk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T/v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24" o:spid="_x0000_s1403" style="position:absolute;left:13920;top:191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Xj8IA&#10;AADdAAAADwAAAGRycy9kb3ducmV2LnhtbERP22rCQBB9L/Qflin41myqUkLqKkWwCH0Qox8wzU5z&#10;aXY27m6T9O9dQejbHM51VpvJdGIg5xvLCl6SFARxaXXDlYLzafecgfABWWNnmRT8kYfN+vFhhbm2&#10;Ix9pKEIlYgj7HBXUIfS5lL6syaBPbE8cuW/rDIYIXSW1wzGGm07O0/RVGmw4NtTY07am8qf4NQpa&#10;ahf284LkPsLiCwuH7QEvSs2epvc3EIGm8C++u/c6zs/mS7h9E0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NeP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25" o:spid="_x0000_s1404" style="position:absolute;left:9250;top:172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yFMIA&#10;AADdAAAADwAAAGRycy9kb3ducmV2LnhtbERP22rCQBB9L/Qflin41myqWELqKkWwCH0Qox8wzU5z&#10;aXY27m6T9O9dQejbHM51VpvJdGIg5xvLCl6SFARxaXXDlYLzafecgfABWWNnmRT8kYfN+vFhhbm2&#10;Ix9pKEIlYgj7HBXUIfS5lL6syaBPbE8cuW/rDIYIXSW1wzGGm07O0/RVGmw4NtTY07am8qf4NQpa&#10;ahf284LkPsLiCwuH7QEvSs2epvc3EIGm8C++u/c6zs/mS7h9E0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HIU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26" o:spid="_x0000_s1405" style="position:absolute;left:9641;top:168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sY8EA&#10;AADdAAAADwAAAGRycy9kb3ducmV2LnhtbERP3WrCMBS+F/YO4Qx2Z1MVRLqmMoQNYRfDzgc4NmdN&#10;u+akJlG7tzeDwe7Ox/d7yu1kB3ElHzrHChZZDoK4cbrjVsHx83W+AREissbBMSn4oQDb6mFWYqHd&#10;jQ90rWMrUgiHAhWYGMdCytAYshgyNxIn7st5izFB30rt8ZbC7SCXeb6WFjtODQZH2hlqvuuLVdBT&#10;v3LvZyT/FlcnrD32H3hW6ulxenkGEWmK/+I/916n+ZvlGn6/SSfI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S7GP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27" o:spid="_x0000_s1406" style="position:absolute;left:10033;top:165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J+MIA&#10;AADdAAAADwAAAGRycy9kb3ducmV2LnhtbERP22rCQBB9L/Qflin41myqYEPqKkWwCH0Qox8wzU5z&#10;aXY27m6T9O9dQejbHM51VpvJdGIg5xvLCl6SFARxaXXDlYLzafecgfABWWNnmRT8kYfN+vFhhbm2&#10;Ix9pKEIlYgj7HBXUIfS5lL6syaBPbE8cuW/rDIYIXSW1wzGGm07O03QpDTYcG2rsaVtT+VP8GgUt&#10;tQv7eUFyH2HxhYXD9oAXpWZP0/sbiEBT+Bff3Xsd52fzV7h9E0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kn4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28" o:spid="_x0000_s1407" style="position:absolute;left:10425;top:168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disMA&#10;AADdAAAADwAAAGRycy9kb3ducmV2LnhtbESPzWoCQRCE7wHfYWjBW5xVIcjqKCIoAQ+STR6gs9Pu&#10;jzs968xE17dPHwK5dVPVVV+vt4Pr1J1CbDwbmE0zUMSltw1XBr4+D69LUDEhW+w8k4EnRdhuRi9r&#10;zK1/8Afdi1QpCeGYo4E6pT7XOpY1OYxT3xOLdvHBYZI1VNoGfEi46/Q8y960w4alocae9jWV1+LH&#10;GWipXfjTDSkc0+Ibi4DtGW/GTMbDbgUq0ZD+zX/X71bwl3PBlW9k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HdisMAAADdAAAADwAAAAAAAAAAAAAAAACYAgAAZHJzL2Rv&#10;d25yZXYueG1sUEsFBgAAAAAEAAQA9QAAAIg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29" o:spid="_x0000_s1408" style="position:absolute;left:10817;top:164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4EcEA&#10;AADdAAAADwAAAGRycy9kb3ducmV2LnhtbERP3WrCMBS+F3yHcAbe2XQK4rpGGYIy8ELs9gBnzVnT&#10;rjmpSabd2y/CYHfn4/s95Xa0vbiSD61jBY9ZDoK4drrlRsH7236+BhEissbeMSn4oQDbzXRSYqHd&#10;jc90rWIjUgiHAhWYGIdCylAbshgyNxAn7tN5izFB30jt8ZbCbS8Xeb6SFltODQYH2hmqv6pvq6Cj&#10;bumOFyR/iMsPrDx2J7woNXsYX55BRBrjv/jP/arT/PXiCe7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NeBH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30" o:spid="_x0000_s1409" style="position:absolute;left:11177;top:164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HUcQA&#10;AADdAAAADwAAAGRycy9kb3ducmV2LnhtbESPzWoCQRCE7wHfYWghtzhrFkRWRwkBg5BDyOoDtDud&#10;/clOzzoz6ubt0wfBWzdVXfX1eju6Xl0pxNazgfksA0VcedtybeB42L0sQcWEbLH3TAb+KMJ2M3la&#10;Y2H9jb/pWqZaSQjHAg00KQ2F1rFqyGGc+YFYtB8fHCZZQ61twJuEu16/ZtlCO2xZGhoc6L2h6re8&#10;OAMddbn/PCOFj5SfsAzYfeHZmOfp+LYClWhMD/P9em8Ff5kLv3wjI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uR1H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31" o:spid="_x0000_s1410" style="position:absolute;left:11537;top:168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iysAA&#10;AADdAAAADwAAAGRycy9kb3ducmV2LnhtbERP24rCMBB9X/Afwgj7tqZaWKQaRQRF8EG26weMzdiL&#10;zaQmUbt/bwRh3+ZwrjNf9qYVd3K+tqxgPEpAEBdW11wqOP5uvqYgfEDW2FomBX/kYbkYfMwx0/bB&#10;P3TPQyliCPsMFVQhdJmUvqjIoB/ZjjhyZ+sMhghdKbXDRww3rZwkybc0WHNsqLCjdUXFJb8ZBQ01&#10;qd1fkdw2pCfMHTYHvCr1OexXMxCB+vAvfrt3Os6fpmN4fRNP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Liy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32" o:spid="_x0000_s1411" style="position:absolute;left:11929;top:165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8vcEA&#10;AADdAAAADwAAAGRycy9kb3ducmV2LnhtbERPS2rDMBDdF3oHMYHuGjk2lOBGNiHQEsgi1M0BptbE&#10;n1gjW1IT9/ZRodDdPN53NuVsBnEl5zvLClbLBARxbXXHjYLT59vzGoQPyBoHy6TghzyUxePDBnNt&#10;b/xB1yo0Ioawz1FBG8KYS+nrlgz6pR2JI3e2zmCI0DVSO7zFcDPINElepMGOY0OLI+1aqi/Vt1HQ&#10;U5/Zw4Tk3kP2hZXD/oiTUk+LefsKItAc/sV/7r2O89dZCr/fxBNk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wfL3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33" o:spid="_x0000_s1412" style="position:absolute;left:12257;top:168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ZJsEA&#10;AADdAAAADwAAAGRycy9kb3ducmV2LnhtbERPS2rDMBDdF3oHMYXuajk1BONaCSWQUOiixMkBJtbU&#10;n1ojR1Jj9/ZVIJDdPN53yvVsBnEh5zvLChZJCoK4trrjRsHxsH3JQfiArHGwTAr+yMN69fhQYqHt&#10;xHu6VKERMYR9gQraEMZCSl+3ZNAndiSO3Ld1BkOErpHa4RTDzSBf03QpDXYcG1ocadNS/VP9GgU9&#10;9Zn9PCO5XchOWDnsv/Cs1PPT/P4GItAc7uKb+0PH+XmWwfW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82Sb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34" o:spid="_x0000_s1413" style="position:absolute;left:12617;top:166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BUsEA&#10;AADdAAAADwAAAGRycy9kb3ducmV2LnhtbERP22oCMRB9F/oPYQq+abZukWU1ihQsQh/EtR8w3Yx7&#10;cTNZk1S3f28Kgm9zONdZrgfTiSs531hW8DZNQBCXVjdcKfg+bicZCB+QNXaWScEfeVivXkZLzLW9&#10;8YGuRahEDGGfo4I6hD6X0pc1GfRT2xNH7mSdwRChq6R2eIvhppOzJJlLgw3Hhhp7+qipPBe/RkFL&#10;bWq/LkjuM6Q/WDhs93hRavw6bBYgAg3hKX64dzrOz9J3+P8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VQVL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35" o:spid="_x0000_s1414" style="position:absolute;left:12945;top:166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kycEA&#10;AADdAAAADwAAAGRycy9kb3ducmV2LnhtbERP22oCMRB9F/oPYQq+abYulWU1ihQsQh/EtR8w3Yx7&#10;cTNZk1S3f28Kgm9zONdZrgfTiSs531hW8DZNQBCXVjdcKfg+bicZCB+QNXaWScEfeVivXkZLzLW9&#10;8YGuRahEDGGfo4I6hD6X0pc1GfRT2xNH7mSdwRChq6R2eIvhppOzJJlLgw3Hhhp7+qipPBe/RkFL&#10;bWq/LkjuM6Q/WDhs93hRavw6bBYgAg3hKX64dzrOz9J3+P8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Z5Mn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36" o:spid="_x0000_s1415" style="position:absolute;left:13348;top:167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6vsEA&#10;AADdAAAADwAAAGRycy9kb3ducmV2LnhtbERPS2rDMBDdF3IHMYXuarkxmOBYCSGQUOii1MkBJtbU&#10;n1ojR1Jj9/ZVoZDdPN53yu1sBnEj5zvLCl6SFARxbXXHjYLz6fC8AuEDssbBMin4IQ/bzeKhxELb&#10;iT/oVoVGxBD2BSpoQxgLKX3dkkGf2JE4cp/WGQwRukZqh1MMN4NcpmkuDXYcG1ocad9S/VV9GwU9&#10;9Zl9uyK5Y8guWDns3/Gq1NPjvFuDCDSHu/jf/arj/FWWw9838QS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Ler7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37" o:spid="_x0000_s1416" style="position:absolute;left:13676;top:170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fJcEA&#10;AADdAAAADwAAAGRycy9kb3ducmV2LnhtbERP22oCMRB9F/oPYQq+abYu1GU1ihQsQh/EtR8w3Yx7&#10;cTNZk1S3f28Kgm9zONdZrgfTiSs531hW8DZNQBCXVjdcKfg+bicZCB+QNXaWScEfeVivXkZLzLW9&#10;8YGuRahEDGGfo4I6hD6X0pc1GfRT2xNH7mSdwRChq6R2eIvhppOzJHmXBhuODTX29FFTeS5+jYKW&#10;2tR+XZDcZ0h/sHDY7vGi1Ph12CxABBrCU/xw73Scn6Vz+P8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H3yX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38" o:spid="_x0000_s1417" style="position:absolute;left:9440;top:168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hLV8QA&#10;AADdAAAADwAAAGRycy9kb3ducmV2LnhtbESPzWoCQRCE7wHfYWghtzhrFkRWRwkBg5BDyOoDtDud&#10;/clOzzoz6ubt0wfBWzdVXfX1eju6Xl0pxNazgfksA0VcedtybeB42L0sQcWEbLH3TAb+KMJ2M3la&#10;Y2H9jb/pWqZaSQjHAg00KQ2F1rFqyGGc+YFYtB8fHCZZQ61twJuEu16/ZtlCO2xZGhoc6L2h6re8&#10;OAMddbn/PCOFj5SfsAzYfeHZmOfp+LYClWhMD/P9em8Ff5kLrnwjI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YS1f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39" o:spid="_x0000_s1418" style="position:absolute;left:9832;top:165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uzMEA&#10;AADdAAAADwAAAGRycy9kb3ducmV2LnhtbERP22oCMRB9F/yHMELf3Gy7UHRrlCJYhD6Urn7AdDPu&#10;xc1kTaKuf28Kgm9zONdZrAbTiQs531hW8JqkIIhLqxuuFOx3m+kMhA/IGjvLpOBGHlbL8WiBubZX&#10;/qVLESoRQ9jnqKAOoc+l9GVNBn1ie+LIHawzGCJ0ldQOrzHcdPItTd+lwYZjQ409rWsqj8XZKGip&#10;zez3Ccl9hewPC4ftD56UepkMnx8gAg3hKX64tzrOn2Vz+P8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U7sz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40" o:spid="_x0000_s1419" style="position:absolute;left:10224;top:164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0LMQA&#10;AADdAAAADwAAAGRycy9kb3ducmV2LnhtbESPzWoCQRCE70LeYehAbjqbKEE2jhIEg5CDuPoAnZ12&#10;f9zpWWdG3bx9+iDk1k1VV329WA2uUzcKsfFs4HWSgSIuvW24MnA8bMZzUDEhW+w8k4FfirBaPo0W&#10;mFt/5z3dilQpCeGYo4E6pT7XOpY1OYwT3xOLdvLBYZI1VNoGvEu46/Rblr1rhw1LQ409rWsqz8XV&#10;GWipnfrvC1L4StMfLAK2O7wY8/I8fH6ASjSkf/PjemsFfz4TfvlGR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oNCz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41" o:spid="_x0000_s1420" style="position:absolute;left:10615;top:164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t8IA&#10;AADdAAAADwAAAGRycy9kb3ducmV2LnhtbERP22rCQBB9F/oPyxR8041NKZK6SilUBB+k0Q+YZqe5&#10;NDub7K5J/Hu3UOjbHM51NrvJtGIg52vLClbLBARxYXXNpYLL+WOxBuEDssbWMim4kYfd9mG2wUzb&#10;kT9pyEMpYgj7DBVUIXSZlL6oyKBf2o44ct/WGQwRulJqh2MMN618SpIXabDm2FBhR+8VFT/51Sho&#10;qEntsUdy+5B+Ye6wOWGv1PxxensFEWgK/+I/90HH+evnFfx+E0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JG3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42" o:spid="_x0000_s1421" style="position:absolute;left:11007;top:161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YPwMIA&#10;AADdAAAADwAAAGRycy9kb3ducmV2LnhtbERP22rCQBB9L/Qflin41myqUkLqKkWwCH0Qox8wzU5z&#10;aXY27m6T9O9dQejbHM51VpvJdGIg5xvLCl6SFARxaXXDlYLzafecgfABWWNnmRT8kYfN+vFhhbm2&#10;Ix9pKEIlYgj7HBXUIfS5lL6syaBPbE8cuW/rDIYIXSW1wzGGm07O0/RVGmw4NtTY07am8qf4NQpa&#10;ahf284LkPsLiCwuH7QEvSs2epvc3EIGm8C++u/c6zs+Wc7h9E0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g/A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43" o:spid="_x0000_s1422" style="position:absolute;left:11367;top:161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qW8EA&#10;AADdAAAADwAAAGRycy9kb3ducmV2LnhtbERP22oCMRB9F/oPYQq+abZukWU1ihQsQh/EtR8w3Yx7&#10;cTNZk1S3f28Kgm9zONdZrgfTiSs531hW8DZNQBCXVjdcKfg+bicZCB+QNXaWScEfeVivXkZLzLW9&#10;8YGuRahEDGGfo4I6hD6X0pc1GfRT2xNH7mSdwRChq6R2eIvhppOzJJlLgw3Hhhp7+qipPBe/RkFL&#10;bWq/LkjuM6Q/WDhs93hRavw6bBYgAg3hKX64dzrOz95T+P8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6qlv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44" o:spid="_x0000_s1423" style="position:absolute;left:11727;top:164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yL8AA&#10;AADdAAAADwAAAGRycy9kb3ducmV2LnhtbERP24rCMBB9F/yHMMK+aeoqIl2jiOCysA9i9QNmm7EX&#10;m0lNslr/3giCb3M411msOtOIKzlfWVYwHiUgiHOrKy4UHA/b4RyED8gaG8uk4E4eVst+b4Gptjfe&#10;0zULhYgh7FNUUIbQplL6vCSDfmRb4sidrDMYInSF1A5vMdw08jNJZtJgxbGhxJY2JeXn7N8oqKme&#10;2N8LkvsOkz/MHNY7vCj1MejWXyACdeEtfrl/dJw/n07h+U08QS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5MyL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45" o:spid="_x0000_s1424" style="position:absolute;left:12119;top:162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+XtMIA&#10;AADdAAAADwAAAGRycy9kb3ducmV2LnhtbERP22rCQBB9F/yHZYS+6cZaS4hughRaCn0oxn7AmB1z&#10;MTsbd7ea/n23UPBtDuc622I0vbiS861lBctFAoK4srrlWsHX4XWegvABWWNvmRT8kIcin062mGl7&#10;4z1dy1CLGMI+QwVNCEMmpa8aMugXdiCO3Mk6gyFCV0vt8BbDTS8fk+RZGmw5NjQ40EtD1bn8Ngo6&#10;6lb244Lk3sLqiKXD7hMvSj3Mxt0GRKAx3MX/7ncd56dPa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5e0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46" o:spid="_x0000_s1425" style="position:absolute;left:12447;top:163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Jw8AA&#10;AADdAAAADwAAAGRycy9kb3ducmV2LnhtbERP24rCMBB9X/Afwgi+rakXRKpRRFAEH8TufsDYjL3Y&#10;TGoStfv3G2Fh3+ZwrrNcd6YRT3K+sqxgNExAEOdWV1wo+P7afc5B+ICssbFMCn7Iw3rV+1hiqu2L&#10;z/TMQiFiCPsUFZQhtKmUPi/JoB/aljhyV+sMhghdIbXDVww3jRwnyUwarDg2lNjStqT8lj2Mgprq&#10;iT3ekdw+TC6YOaxPeFdq0O82CxCBuvAv/nMfdJw/n87g/U08Qa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0Jw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47" o:spid="_x0000_s1426" style="position:absolute;left:12807;top:163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GsWMIA&#10;AADdAAAADwAAAGRycy9kb3ducmV2LnhtbERP22rCQBB9F/yHZYS+6cZabIhughRaCn0oxn7AmB1z&#10;MTsbd7ea/n23UPBtDuc622I0vbiS861lBctFAoK4srrlWsHX4XWegvABWWNvmRT8kIcin062mGl7&#10;4z1dy1CLGMI+QwVNCEMmpa8aMugXdiCO3Mk6gyFCV0vt8BbDTS8fk2QtDbYcGxoc6KWh6lx+GwUd&#10;dSv7cUFyb2F1xNJh94kXpR5m424DItAY7uJ/97uO89OnZ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axY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48" o:spid="_x0000_s1427" style="position:absolute;left:13136;top:160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4KsQA&#10;AADdAAAADwAAAGRycy9kb3ducmV2LnhtbESPzWoCQRCE70LeYehAbjqbKEE2jhIEg5CDuPoAnZ12&#10;f9zpWWdG3bx9+iDk1k1VV329WA2uUzcKsfFs4HWSgSIuvW24MnA8bMZzUDEhW+w8k4FfirBaPo0W&#10;mFt/5z3dilQpCeGYo4E6pT7XOpY1OYwT3xOLdvLBYZI1VNoGvEu46/Rblr1rhw1LQ409rWsqz8XV&#10;GWipnfrvC1L4StMfLAK2O7wY8/I8fH6ASjSkf/PjemsFfz4TXPlGR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eOCr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49" o:spid="_x0000_s1428" style="position:absolute;left:13538;top:164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dscIA&#10;AADdAAAADwAAAGRycy9kb3ducmV2LnhtbERP22rCQBB9F/yHZYS+6cZaJEY3QQothT4Uox8wZqe5&#10;NDsbd7ea/n23UPBtDuc6u2I0vbiS861lBctFAoK4srrlWsHp+DJPQfiArLG3TAp+yEORTyc7zLS9&#10;8YGuZahFDGGfoYImhCGT0lcNGfQLOxBH7tM6gyFCV0vt8BbDTS8fk2QtDbYcGxoc6Lmh6qv8Ngo6&#10;6lb2/YLkXsPqjKXD7gMvSj3Mxv0WRKAx3MX/7jcd56dPG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p2x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50" o:spid="_x0000_s1429" style="position:absolute;left:13867;top:167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i8cQA&#10;AADdAAAADwAAAGRycy9kb3ducmV2LnhtbESPzWoCQRCE70LeYehAbjqbiEE2jhIEg5CDuPoAnZ12&#10;f9zpWWdG3bx9+iDk1k1VV329WA2uUzcKsfFs4HWSgSIuvW24MnA8bMZzUDEhW+w8k4FfirBaPo0W&#10;mFt/5z3dilQpCeGYo4E6pT7XOpY1OYwT3xOLdvLBYZI1VNoGvEu46/Rblr1rhw1LQ409rWsqz8XV&#10;GWipnfrvC1L4StMfLAK2O7wY8/I8fH6ASjSkf/PjemsFfz4TfvlGR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ovH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51" o:spid="_x0000_s1430" style="position:absolute;left:9462;top:130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0HasIA&#10;AADdAAAADwAAAGRycy9kb3ducmV2LnhtbERP22rCQBB9F/oPyxR8040NLZK6SilUBB+k0Q+YZqe5&#10;NDub7K5J/Hu3UOjbHM51NrvJtGIg52vLClbLBARxYXXNpYLL+WOxBuEDssbWMim4kYfd9mG2wUzb&#10;kT9pyEMpYgj7DBVUIXSZlL6oyKBf2o44ct/WGQwRulJqh2MMN618SpIXabDm2FBhR+8VFT/51Sho&#10;qEntsUdy+5B+Ye6wOWGv1PxxensFEWgK/+I/90HH+evnFfx+E0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Qdq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52" o:spid="_x0000_s1431" style="position:absolute;left:9853;top:127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ZHcIA&#10;AADdAAAADwAAAGRycy9kb3ducmV2LnhtbERP22rCQBB9L/Qflin41myqWELqKkWwCH0Qox8wzU5z&#10;aXY27m6T9O9dQejbHM51VpvJdGIg5xvLCl6SFARxaXXDlYLzafecgfABWWNnmRT8kYfN+vFhhbm2&#10;Ix9pKEIlYgj7HBXUIfS5lL6syaBPbE8cuW/rDIYIXSW1wzGGm07O0/RVGmw4NtTY07am8qf4NQpa&#10;ahf284LkPsLiCwuH7QEvSs2epvc3EIGm8C++u/c6zs+Wc7h9E0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75kd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53" o:spid="_x0000_s1432" style="position:absolute;left:10245;top:126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8hsEA&#10;AADdAAAADwAAAGRycy9kb3ducmV2LnhtbERP22oCMRB9F/oPYQq+abYulWU1ihQsQh/EtR8w3Yx7&#10;cTNZk1S3f28Kgm9zONdZrgfTiSs531hW8DZNQBCXVjdcKfg+bicZCB+QNXaWScEfeVivXkZLzLW9&#10;8YGuRahEDGGfo4I6hD6X0pc1GfRT2xNH7mSdwRChq6R2eIvhppOzJJlLgw3Hhhp7+qipPBe/RkFL&#10;bWq/LkjuM6Q/WDhs93hRavw6bBYgAg3hKX64dzrOz95T+P8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jPIb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54" o:spid="_x0000_s1433" style="position:absolute;left:10637;top:126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k8sIA&#10;AADdAAAADwAAAGRycy9kb3ducmV2LnhtbERP22rCQBB9F/yHZYS+6cZaS4hughRaCn0oxn7AmB1z&#10;MTsbd7ea/n23UPBtDuc622I0vbiS861lBctFAoK4srrlWsHX4XWegvABWWNvmRT8kIcin062mGl7&#10;4z1dy1CLGMI+QwVNCEMmpa8aMugXdiCO3Mk6gyFCV0vt8BbDTS8fk+RZGmw5NjQ40EtD1bn8Ngo6&#10;6lb244Lk3sLqiKXD7hMvSj3Mxt0GRKAx3MX/7ncd56frJ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SqTy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55" o:spid="_x0000_s1434" style="position:absolute;left:11029;top:123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BacAA&#10;AADdAAAADwAAAGRycy9kb3ducmV2LnhtbERP24rCMBB9F/yHMMK+aeqKIl2jiOCysA9i9QNmm7EX&#10;m0lNslr/3giCb3M411msOtOIKzlfWVYwHiUgiHOrKy4UHA/b4RyED8gaG8uk4E4eVst+b4Gptjfe&#10;0zULhYgh7FNUUIbQplL6vCSDfmRb4sidrDMYInSF1A5vMdw08jNJZtJgxbGhxJY2JeXn7N8oqKme&#10;2N8LkvsOkz/MHNY7vCj1MejWXyACdeEtfrl/dJw/n07h+U08QS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YBa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56" o:spid="_x0000_s1435" style="position:absolute;left:11389;top:123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fHsAA&#10;AADdAAAADwAAAGRycy9kb3ducmV2LnhtbERP24rCMBB9X/Afwgi+ramKItUoIiiCD2J3P2Bsxl5s&#10;JjWJ2v37jbCwb3M411muO9OIJzlfWVYwGiYgiHOrKy4UfH/tPucgfEDW2FgmBT/kYb3qfSwx1fbF&#10;Z3pmoRAxhH2KCsoQ2lRKn5dk0A9tSxy5q3UGQ4SukNrhK4abRo6TZCYNVhwbSmxpW1J+yx5GQU31&#10;xB7vSG4fJhfMHNYnvCs16HebBYhAXfgX/7kPOs6fT2fw/iae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SfH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57" o:spid="_x0000_s1436" style="position:absolute;left:11749;top:126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6hcIA&#10;AADdAAAADwAAAGRycy9kb3ducmV2LnhtbERP22rCQBB9F/yHZYS+6cZKbYhughRaCn0oxn7AmB1z&#10;MTsbd7ea/n23UPBtDuc622I0vbiS861lBctFAoK4srrlWsHX4XWegvABWWNvmRT8kIcin062mGl7&#10;4z1dy1CLGMI+QwVNCEMmpa8aMugXdiCO3Mk6gyFCV0vt8BbDTS8fk2QtDbYcGxoc6KWh6lx+GwUd&#10;dSv7cUFyb2F1xNJh94kXpR5m424DItAY7uJ/97uO89OnZ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DqF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58" o:spid="_x0000_s1437" style="position:absolute;left:12141;top:126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u98QA&#10;AADdAAAADwAAAGRycy9kb3ducmV2LnhtbESPzWoCQRCE70LeYehAbjqbiEE2jhIEg5CDuPoAnZ12&#10;f9zpWWdG3bx9+iDk1k1VV329WA2uUzcKsfFs4HWSgSIuvW24MnA8bMZzUDEhW+w8k4FfirBaPo0W&#10;mFt/5z3dilQpCeGYo4E6pT7XOpY1OYwT3xOLdvLBYZI1VNoGvEu46/Rblr1rhw1LQ409rWsqz8XV&#10;GWipnfrvC1L4StMfLAK2O7wY8/I8fH6ASjSkf/PjemsFfz4TXPlGR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rvf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59" o:spid="_x0000_s1438" style="position:absolute;left:12469;top:127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LbMIA&#10;AADdAAAADwAAAGRycy9kb3ducmV2LnhtbERP22rCQBB9F/yHZYS+6cZKJUY3QQothT4Uox8wZqe5&#10;NDsbd7ea/n23UPBtDuc6u2I0vbiS861lBctFAoK4srrlWsHp+DJPQfiArLG3TAp+yEORTyc7zLS9&#10;8YGuZahFDGGfoYImhCGT0lcNGfQLOxBH7tM6gyFCV0vt8BbDTS8fk2QtDbYcGxoc6Lmh6qv8Ngo6&#10;6lb2/YLkXsPqjKXD7gMvSj3Mxv0WRKAx3MX/7jcd56dPG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wts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60" o:spid="_x0000_s1439" style="position:absolute;left:12829;top:127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oTMMA&#10;AADdAAAADwAAAGRycy9kb3ducmV2LnhtbESPzWoCQRCE7wHfYWjBW5w1gsjqKCIogoeQTR6gs9Pu&#10;jzs968xE17dPHwK5dVPVVV+vt4Pr1J1CbDwbmE0zUMSltw1XBr4+D69LUDEhW+w8k4EnRdhuRi9r&#10;zK1/8Afdi1QpCeGYo4E6pT7XOpY1OYxT3xOLdvHBYZI1VNoGfEi46/Rbli20w4alocae9jWV1+LH&#10;GWipnfvzDSkc0/wbi4DtO96MmYyH3QpUoiH9m/+uT1bwlwvhl29k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1oTMMAAADdAAAADwAAAAAAAAAAAAAAAACYAgAAZHJzL2Rv&#10;d25yZXYueG1sUEsFBgAAAAAEAAQA9QAAAIg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61" o:spid="_x0000_s1440" style="position:absolute;left:13157;top:127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N18EA&#10;AADdAAAADwAAAGRycy9kb3ducmV2LnhtbERPS2rDMBDdB3IHMYHuYjk1GONGCSWQUuiixM0BJtbU&#10;n1ojR1Jj9/ZRodDdPN53tvvZDOJGzneWFWySFARxbXXHjYLzx3FdgPABWeNgmRT8kIf9brnYYqnt&#10;xCe6VaERMYR9iQraEMZSSl+3ZNAndiSO3Kd1BkOErpHa4RTDzSAf0zSXBjuODS2OdGip/qq+jYKe&#10;+sy+XZHcS8guWDns3/Gq1MNqfn4CEWgO/+I/96uO84t8A7/fxB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Rzdf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62" o:spid="_x0000_s1441" style="position:absolute;left:13560;top:130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ToMEA&#10;AADdAAAADwAAAGRycy9kb3ducmV2LnhtbERP3WrCMBS+F/YO4Qx2Z1MVRLqmMoQNYRfDzgc4NmdN&#10;u+akJlG7tzeDwe7Ox/d7yu1kB3ElHzrHChZZDoK4cbrjVsHx83W+AREissbBMSn4oQDb6mFWYqHd&#10;jQ90rWMrUgiHAhWYGMdCytAYshgyNxIn7st5izFB30rt8ZbC7SCXeb6WFjtODQZH2hlqvuuLVdBT&#10;v3LvZyT/FlcnrD32H3hW6ulxenkGEWmK/+I/916n+Zv1En6/SSfI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DU6D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63" o:spid="_x0000_s1442" style="position:absolute;left:13888;top:133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/2O8EA&#10;AADdAAAADwAAAGRycy9kb3ducmV2LnhtbERPS2rDMBDdF3IHMYXuarkxmOBYCSGQUOii1MkBJtbU&#10;n1ojR1Jj9/ZVoZDdPN53yu1sBnEj5zvLCl6SFARxbXXHjYLz6fC8AuEDssbBMin4IQ/bzeKhxELb&#10;iT/oVoVGxBD2BSpoQxgLKX3dkkGf2JE4cp/WGQwRukZqh1MMN4NcpmkuDXYcG1ocad9S/VV9GwU9&#10;9Zl9uyK5Y8guWDns3/Gq1NPjvFuDCDSHu/jf/arj/FWewd838QS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P9jv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64" o:spid="_x0000_s1443" style="position:absolute;left:9652;top:127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uT8AA&#10;AADdAAAADwAAAGRycy9kb3ducmV2LnhtbERP24rCMBB9X/Afwgi+rakXRKpRRFAEH8TufsDYjL3Y&#10;TGoStfv3G2Fh3+ZwrrNcd6YRT3K+sqxgNExAEOdWV1wo+P7afc5B+ICssbFMCn7Iw3rV+1hiqu2L&#10;z/TMQiFiCPsUFZQhtKmUPi/JoB/aljhyV+sMhghdIbXDVww3jRwnyUwarDg2lNjStqT8lj2Mgprq&#10;iT3ekdw+TC6YOaxPeFdq0O82CxCBuvAv/nMfdJw/n03h/U08Qa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ZuT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65" o:spid="_x0000_s1444" style="position:absolute;left:10044;top:124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L1MAA&#10;AADdAAAADwAAAGRycy9kb3ducmV2LnhtbERP24rCMBB9X/Afwgi+ramKItUoIiiCD2J3P2Bsxl5s&#10;JjWJ2v37jbCwb3M411muO9OIJzlfWVYwGiYgiHOrKy4UfH/tPucgfEDW2FgmBT/kYb3qfSwx1fbF&#10;Z3pmoRAxhH2KCsoQ2lRKn5dk0A9tSxy5q3UGQ4SukNrhK4abRo6TZCYNVhwbSmxpW1J+yx5GQU31&#10;xB7vSG4fJhfMHNYnvCs16HebBYhAXfgX/7kPOs6fz6bw/iae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2rL1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66" o:spid="_x0000_s1445" style="position:absolute;left:10436;top:123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hVo8AA&#10;AADdAAAADwAAAGRycy9kb3ducmV2LnhtbERP24rCMBB9X9h/CCP4tqYqFOkaRYQVwQex6wfMNmMv&#10;NpOaRK1/bwRh3+ZwrjNf9qYVN3K+tqxgPEpAEBdW11wqOP7+fM1A+ICssbVMCh7kYbn4/Jhjpu2d&#10;D3TLQyliCPsMFVQhdJmUvqjIoB/ZjjhyJ+sMhghdKbXDeww3rZwkSSoN1hwbKuxoXVFxzq9GQUPN&#10;1O4uSG4Tpn+YO2z2eFFqOOhX3yAC9eFf/HZvdZw/S1N4fRNP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7hVo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67" o:spid="_x0000_s1446" style="position:absolute;left:10827;top:123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wOMAA&#10;AADdAAAADwAAAGRycy9kb3ducmV2LnhtbERP24rCMBB9F/yHMMK+aeoKKl2jiOCysA9i9QNmm7EX&#10;m0lNslr/3giCb3M411msOtOIKzlfWVYwHiUgiHOrKy4UHA/b4RyED8gaG8uk4E4eVst+b4Gptjfe&#10;0zULhYgh7FNUUIbQplL6vCSDfmRb4sidrDMYInSF1A5vMdw08jNJptJgxbGhxJY2JeXn7N8oqKme&#10;2N8LkvsOkz/MHNY7vCj1MejWXyACdeEtfrl/dJw/n87g+U08QS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TwO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68" o:spid="_x0000_s1447" style="position:absolute;left:11219;top:120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tkSsMA&#10;AADdAAAADwAAAGRycy9kb3ducmV2LnhtbESPzWoCQRCE7wHfYWjBW5w1gsjqKCIogoeQTR6gs9Pu&#10;jzs968xE17dPHwK5dVPVVV+vt4Pr1J1CbDwbmE0zUMSltw1XBr4+D69LUDEhW+w8k4EnRdhuRi9r&#10;zK1/8Afdi1QpCeGYo4E6pT7XOpY1OYxT3xOLdvHBYZI1VNoGfEi46/Rbli20w4alocae9jWV1+LH&#10;GWipnfvzDSkc0/wbi4DtO96MmYyH3QpUoiH9m/+uT1bwlwvBlW9k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tkSsMAAADdAAAADwAAAAAAAAAAAAAAAACYAgAAZHJzL2Rv&#10;d25yZXYueG1sUEsFBgAAAAAEAAQA9QAAAIg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69" o:spid="_x0000_s1448" style="position:absolute;left:11579;top:120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B0cAA&#10;AADdAAAADwAAAGRycy9kb3ducmV2LnhtbERP24rCMBB9X/Afwgi+rakKol2jLIIi+LBY/YCxme1l&#10;m0lNota/3wiCb3M411msOtOIGzlfWVYwGiYgiHOrKy4UnI6bzxkIH5A1NpZJwYM8rJa9jwWm2t75&#10;QLcsFCKGsE9RQRlCm0rp85IM+qFtiSP3a53BEKErpHZ4j+GmkeMkmUqDFceGEltal5T/ZVejoKZ6&#10;YvcXJLcNkzNmDusfvCg16HffXyACdeEtfrl3Os6fTefw/Ca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fB0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70" o:spid="_x0000_s1449" style="position:absolute;left:11939;top:123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+kcQA&#10;AADdAAAADwAAAGRycy9kb3ducmV2LnhtbESPzWoCQRCE70LeYehAbjqbCEY2jhIEg5CDuPoAnZ12&#10;f9zpWWdG3bx9+iDk1k1VV329WA2uUzcKsfFs4HWSgSIuvW24MnA8bMZzUDEhW+w8k4FfirBaPo0W&#10;mFt/5z3dilQpCeGYo4E6pT7XOpY1OYwT3xOLdvLBYZI1VNoGvEu46/Rbls20w4alocae1jWV5+Lq&#10;DLTUTv33BSl8pekPFgHbHV6MeXkePj9AJRrSv/lxvbWCP38XfvlGR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E/pH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71" o:spid="_x0000_s1450" style="position:absolute;left:12331;top:121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bCsIA&#10;AADdAAAADwAAAGRycy9kb3ducmV2LnhtbERP22rCQBB9F/oPyxR8040NtJK6SilUBB+k0Q+YZqe5&#10;NDub7K5J/Hu3UOjbHM51NrvJtGIg52vLClbLBARxYXXNpYLL+WOxBuEDssbWMim4kYfd9mG2wUzb&#10;kT9pyEMpYgj7DBVUIXSZlL6oyKBf2o44ct/WGQwRulJqh2MMN618SpJnabDm2FBhR+8VFT/51Sho&#10;qEntsUdy+5B+Ye6wOWGv1PxxensFEWgK/+I/90HH+euXFfx+E0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FsK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72" o:spid="_x0000_s1451" style="position:absolute;left:12659;top:124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FfcIA&#10;AADdAAAADwAAAGRycy9kb3ducmV2LnhtbERP22rCQBB9L/Qflin41myqYEPqKkWwCH0Qox8wzU5z&#10;aXY27m6T9O9dQejbHM51VpvJdGIg5xvLCl6SFARxaXXDlYLzafecgfABWWNnmRT8kYfN+vFhhbm2&#10;Ix9pKEIlYgj7HBXUIfS5lL6syaBPbE8cuW/rDIYIXSW1wzGGm07O03QpDTYcG2rsaVtT+VP8GgUt&#10;tQv7eUFyH2HxhYXD9oAXpWZP0/sbiEBT+Bff3Xsd52evc7h9E0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sV9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73" o:spid="_x0000_s1452" style="position:absolute;left:13019;top:124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g5sEA&#10;AADdAAAADwAAAGRycy9kb3ducmV2LnhtbERP22oCMRB9F/oPYQq+abYu1GU1ihQsQh/EtR8w3Yx7&#10;cTNZk1S3f28Kgm9zONdZrgfTiSs531hW8DZNQBCXVjdcKfg+bicZCB+QNXaWScEfeVivXkZLzLW9&#10;8YGuRahEDGGfo4I6hD6X0pc1GfRT2xNH7mSdwRChq6R2eIvhppOzJHmXBhuODTX29FFTeS5+jYKW&#10;2tR+XZDcZ0h/sHDY7vGi1Ph12CxABBrCU/xw73Scn81T+P8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WYOb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74" o:spid="_x0000_s1453" style="position:absolute;left:13348;top:124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/4ksIA&#10;AADdAAAADwAAAGRycy9kb3ducmV2LnhtbERP22rCQBB9F/yHZYS+6cZabIhughRaCn0oxn7AmB1z&#10;MTsbd7ea/n23UPBtDuc622I0vbiS861lBctFAoK4srrlWsHX4XWegvABWWNvmRT8kIcin062mGl7&#10;4z1dy1CLGMI+QwVNCEMmpa8aMugXdiCO3Mk6gyFCV0vt8BbDTS8fk2QtDbYcGxoc6KWh6lx+GwUd&#10;dSv7cUFyb2F1xNJh94kXpR5m424DItAY7uJ/97uO89PnJ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/iS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75" o:spid="_x0000_s1454" style="position:absolute;left:13750;top:127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dCcIA&#10;AADdAAAADwAAAGRycy9kb3ducmV2LnhtbERP22rCQBB9F/yHZYS+6cZKbYhughRaCn0oxn7AmB1z&#10;MTsbd7ea/n23UPBtDuc622I0vbiS861lBctFAoK4srrlWsHX4XWegvABWWNvmRT8kIcin062mGl7&#10;4z1dy1CLGMI+QwVNCEMmpa8aMugXdiCO3Mk6gyFCV0vt8BbDTS8fk2QtDbYcGxoc6KWh6lx+GwUd&#10;dSv7cUFyb2F1xNJh94kXpR5m424DItAY7uJ/97uO89PnJ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10J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76" o:spid="_x0000_s1455" style="position:absolute;left:14079;top:130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DfsAA&#10;AADdAAAADwAAAGRycy9kb3ducmV2LnhtbERP24rCMBB9F/yHMMK+aeoKKl2jiOCysA9i9QNmm7EX&#10;m0lNslr/3giCb3M411msOtOIKzlfWVYwHiUgiHOrKy4UHA/b4RyED8gaG8uk4E4eVst+b4Gptjfe&#10;0zULhYgh7FNUUIbQplL6vCSDfmRb4sidrDMYInSF1A5vMdw08jNJptJgxbGhxJY2JeXn7N8oqKme&#10;2N8LkvsOkz/MHNY7vCj1MejWXyACdeEtfrl/dJw/n03h+U08QS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HDf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77" o:spid="_x0000_s1456" style="position:absolute;left:9377;top:115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m5cAA&#10;AADdAAAADwAAAGRycy9kb3ducmV2LnhtbERP24rCMBB9X/Afwgi+rakKKtUoIiiCD2J3P2Bsxl5s&#10;JjWJ2v37jbCwb3M411muO9OIJzlfWVYwGiYgiHOrKy4UfH/tPucgfEDW2FgmBT/kYb3qfSwx1fbF&#10;Z3pmoRAxhH2KCsoQ2lRKn5dk0A9tSxy5q3UGQ4SukNrhK4abRo6TZCoNVhwbSmxpW1J+yx5GQU31&#10;xB7vSG4fJhfMHNYnvCs16HebBYhAXfgX/7kPOs6fz2bw/iae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1m5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78" o:spid="_x0000_s1457" style="position:absolute;left:9768;top:112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yl8QA&#10;AADdAAAADwAAAGRycy9kb3ducmV2LnhtbESPzWoCQRCE70LeYehAbjqbCEY2jhIEg5CDuPoAnZ12&#10;f9zpWWdG3bx9+iDk1k1VV329WA2uUzcKsfFs4HWSgSIuvW24MnA8bMZzUDEhW+w8k4FfirBaPo0W&#10;mFt/5z3dilQpCeGYo4E6pT7XOpY1OYwT3xOLdvLBYZI1VNoGvEu46/Rbls20w4alocae1jWV5+Lq&#10;DLTUTv33BSl8pekPFgHbHV6MeXkePj9AJRrSv/lxvbWCP38XXPlGR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y8pf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79" o:spid="_x0000_s1458" style="position:absolute;left:10160;top:109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5XDMIA&#10;AADdAAAADwAAAGRycy9kb3ducmV2LnhtbERP22rCQBB9F/yHZYS+6cYKNUY3QQothT4Uox8wZqe5&#10;NDsbd7ea/n23UPBtDuc6u2I0vbiS861lBctFAoK4srrlWsHp+DJPQfiArLG3TAp+yEORTyc7zLS9&#10;8YGuZahFDGGfoYImhCGT0lcNGfQLOxBH7tM6gyFCV0vt8BbDTS8fk+RJGmw5NjQ40HND1Vf5bRR0&#10;1K3s+wXJvYbVGUuH3QdelHqYjfstiEBjuIv/3W86zk/XG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/lcM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80" o:spid="_x0000_s1459" style="position:absolute;left:10552;top:111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OtsQA&#10;AADdAAAADwAAAGRycy9kb3ducmV2LnhtbESPzWoCQRCE7wHfYWghtzirgiyro4SAIuQQsvEB2p3O&#10;/mSnZ50ZdfP26YOQWzdVXfX1Zje6Xt0oxNazgfksA0VcedtybeD0tX/JQcWEbLH3TAZ+KcJuO3na&#10;YGH9nT/pVqZaSQjHAg00KQ2F1rFqyGGc+YFYtG8fHCZZQ61twLuEu14vsmylHbYsDQ0O9NZQ9VNe&#10;nYGOuqV/vyCFQ1qesQzYfeDFmOfp+LoGlWhM/+bH9dEKfp4Lv3wjI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Rjrb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81" o:spid="_x0000_s1460" style="position:absolute;left:10944;top:108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rLcAA&#10;AADdAAAADwAAAGRycy9kb3ducmV2LnhtbERP24rCMBB9X/Afwgi+rakKS6lGEUERfJDt+gFjM/Zi&#10;M6lJ1Pr3ZmFh3+ZwrrNY9aYVD3K+tqxgMk5AEBdW11wqOP1sP1MQPiBrbC2Tghd5WC0HHwvMtH3y&#10;Nz3yUIoYwj5DBVUIXSalLyoy6Me2I47cxTqDIUJXSu3wGcNNK6dJ8iUN1hwbKuxoU1Fxze9GQUPN&#10;zB5uSG4XZmfMHTZHvCk1GvbrOYhAffgX/7n3Os5P0wn8fhN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0rL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82" o:spid="_x0000_s1461" style="position:absolute;left:11304;top:108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1WsAA&#10;AADdAAAADwAAAGRycy9kb3ducmV2LnhtbERP24rCMBB9F/Yfwiz4pukqSOkaRYQVwQex+gGzzWwv&#10;20xqErX+vREE3+ZwrjNf9qYVV3K+tqzga5yAIC6srrlUcDr+jFIQPiBrbC2Tgjt5WC4+BnPMtL3x&#10;ga55KEUMYZ+hgiqELpPSFxUZ9GPbEUfuzzqDIUJXSu3wFsNNKydJMpMGa44NFXa0rqj4zy9GQUPN&#10;1O7OSG4Tpr+YO2z2eFZq+NmvvkEE6sNb/HJvdZyfphN4fhNP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+1W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83" o:spid="_x0000_s1462" style="position:absolute;left:11664;top:111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MQwcAA&#10;AADdAAAADwAAAGRycy9kb3ducmV2LnhtbERP24rCMBB9X9h/CLPg25quBSldo8jCLoIPYvUDxma2&#10;F5tJTaLWvzeC4NscznVmi8F04kLON5YVfI0TEMSl1Q1XCva7388MhA/IGjvLpOBGHhbz97cZ5tpe&#10;eUuXIlQihrDPUUEdQp9L6cuaDPqx7Ykj92+dwRChq6R2eI3hppOTJJlKgw3Hhhp7+qmpPBZno6Cl&#10;NrXrE5L7C+kBC4ftBk9KjT6G5TeIQEN4iZ/ulY7zsyyFxzfxB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8MQwc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84" o:spid="_x0000_s1463" style="position:absolute;left:12056;top:111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ItcEA&#10;AADdAAAADwAAAGRycy9kb3ducmV2LnhtbERP22rCQBB9L/QflhH6VjdWKSF1DVKoFHwQYz9gmp3m&#10;YnY22V01/r0rCH2bw7nOMh9NJ87kfGNZwWyagCAurW64UvBz+HpNQfiArLGzTAqu5CFfPT8tMdP2&#10;wns6F6ESMYR9hgrqEPpMSl/WZNBPbU8cuT/rDIYIXSW1w0sMN518S5J3abDh2FBjT581lcfiZBS0&#10;1M7tdkBymzD/xcJhu8NBqZfJuP4AEWgM/+KH+1vH+Wm6gPs38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qiLX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85" o:spid="_x0000_s1464" style="position:absolute;left:12384;top:112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tLsEA&#10;AADdAAAADwAAAGRycy9kb3ducmV2LnhtbERP22rCQBB9L/QflhH6VjdWLCF1DVKoFHwQYz9gmp3m&#10;YnY22V01/r0rCH2bw7nOMh9NJ87kfGNZwWyagCAurW64UvBz+HpNQfiArLGzTAqu5CFfPT8tMdP2&#10;wns6F6ESMYR9hgrqEPpMSl/WZNBPbU8cuT/rDIYIXSW1w0sMN518S5J3abDh2FBjT581lcfiZBS0&#10;1M7tdkBymzD/xcJhu8NBqZfJuP4AEWgM/+KH+1vH+Wm6gPs38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mLS7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86" o:spid="_x0000_s1465" style="position:absolute;left:12744;top:112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zWcEA&#10;AADdAAAADwAAAGRycy9kb3ducmV2LnhtbERPS2rDMBDdF3IHMYXuark1BONYCSGQUuiixMkBJtbU&#10;n1ojR1Jj9/ZRoZDdPN53ys1sBnEl5zvLCl6SFARxbXXHjYLTcf+cg/ABWeNgmRT8kofNevFQYqHt&#10;xAe6VqERMYR9gQraEMZCSl+3ZNAndiSO3Jd1BkOErpHa4RTDzSBf03QpDXYcG1ocaddS/V39GAU9&#10;9Zn9uCC5t5CdsXLYf+JFqafHebsCEWgOd/G/+13H+Xm+hL9v4gl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0s1n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87" o:spid="_x0000_s1466" style="position:absolute;left:13072;top:112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WwsEA&#10;AADdAAAADwAAAGRycy9kb3ducmV2LnhtbERP22rCQBB9L/QflhH6VjdWsCF1DVKoFHwQYz9gmp3m&#10;YnY22V01/r0rCH2bw7nOMh9NJ87kfGNZwWyagCAurW64UvBz+HpNQfiArLGzTAqu5CFfPT8tMdP2&#10;wns6F6ESMYR9hgrqEPpMSl/WZNBPbU8cuT/rDIYIXSW1w0sMN518S5KFNNhwbKixp8+aymNxMgpa&#10;aud2OyC5TZj/YuGw3eGg1MtkXH+ACDSGf/HD/a3j/DR9h/s38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4FsL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88" o:spid="_x0000_s1467" style="position:absolute;left:13475;top:115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CsMQA&#10;AADdAAAADwAAAGRycy9kb3ducmV2LnhtbESPzWoCQRCE7wHfYWghtzirgiyro4SAIuQQsvEB2p3O&#10;/mSnZ50ZdfP26YOQWzdVXfX1Zje6Xt0oxNazgfksA0VcedtybeD0tX/JQcWEbLH3TAZ+KcJuO3na&#10;YGH9nT/pVqZaSQjHAg00KQ2F1rFqyGGc+YFYtG8fHCZZQ61twLuEu14vsmylHbYsDQ0O9NZQ9VNe&#10;nYGOuqV/vyCFQ1qesQzYfeDFmOfp+LoGlWhM/+bH9dEKfp4LrnwjI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ngrD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89" o:spid="_x0000_s1468" style="position:absolute;left:13803;top:119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nK8AA&#10;AADdAAAADwAAAGRycy9kb3ducmV2LnhtbERP22oCMRB9L/gPYQTfalaFsq5GEUERfChd/YBxM+7F&#10;zWRNom7/vikU+jaHc53lujeteJLztWUFk3ECgriwuuZSwfm0e09B+ICssbVMCr7Jw3o1eFtipu2L&#10;v+iZh1LEEPYZKqhC6DIpfVGRQT+2HXHkrtYZDBG6UmqHrxhuWjlNkg9psObYUGFH24qKW/4wChpq&#10;ZvZ4R3L7MLtg7rD5xLtSo2G/WYAI1Id/8Z/7oOP8NJ3D7zfxBL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snK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90" o:spid="_x0000_s1469" style="position:absolute;left:9567;top:112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a8QA&#10;AADdAAAADwAAAGRycy9kb3ducmV2LnhtbESPzWoCQRCE70LeYWghN501gpiNo0ggEvAg2eQBOjud&#10;/XGnZ50ZdX17+yDk1k1VV3292gyuUxcKsfFsYDbNQBGX3jZcGfj5/pgsQcWEbLHzTAZuFGGzfhqt&#10;MLf+yl90KVKlJIRjjgbqlPpc61jW5DBOfU8s2p8PDpOsodI24FXCXadfsmyhHTYsDTX29F5TeSzO&#10;zkBL7dzvT0hhl+a/WARsD3gy5nk8bN9AJRrSv/lx/WkFf/kq/PKNj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IGGv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91" o:spid="_x0000_s1470" style="position:absolute;left:9959;top:109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98MEA&#10;AADdAAAADwAAAGRycy9kb3ducmV2LnhtbERP3WrCMBS+H/gO4QjerakKQ7tGGYIieDHW7QGOzVnT&#10;rjmpSdTu7ZfBYHfn4/s95Xa0vbiRD61jBfMsB0FcO91yo+Djff+4AhEissbeMSn4pgDbzeShxEK7&#10;O7/RrYqNSCEcClRgYhwKKUNtyGLI3ECcuE/nLcYEfSO1x3sKt71c5PmTtNhyajA40M5Q/VVdrYKO&#10;uqU7XZD8IS7PWHnsXvGi1Gw6vjyDiDTGf/Gf+6jT/NV6Dr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EvfD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92" o:spid="_x0000_s1471" style="position:absolute;left:10351;top:108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jh8EA&#10;AADdAAAADwAAAGRycy9kb3ducmV2LnhtbERP3WrCMBS+F3yHcAbe2XQK4rpGGYIy8ELs9gBnzVnT&#10;rjmpSabd2y/CYHfn4/s95Xa0vbiSD61jBY9ZDoK4drrlRsH7236+BhEissbeMSn4oQDbzXRSYqHd&#10;jc90rWIjUgiHAhWYGIdCylAbshgyNxAn7tN5izFB30jt8ZbCbS8Xeb6SFltODQYH2hmqv6pvq6Cj&#10;bumOFyR/iMsPrDx2J7woNXsYX55BRBrjv/jP/arT/PXTAu7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WI4f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93" o:spid="_x0000_s1472" style="position:absolute;left:10742;top:108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GHMEA&#10;AADdAAAADwAAAGRycy9kb3ducmV2LnhtbERP22oCMRB9F/yHMELf3Gy7UHRrlCJYhD6Urn7AdDPu&#10;xc1kTaKuf28Kgm9zONdZrAbTiQs531hW8JqkIIhLqxuuFOx3m+kMhA/IGjvLpOBGHlbL8WiBubZX&#10;/qVLESoRQ9jnqKAOoc+l9GVNBn1ie+LIHawzGCJ0ldQOrzHcdPItTd+lwYZjQ409rWsqj8XZKGip&#10;zez3Ccl9hewPC4ftD56UepkMnx8gAg3hKX64tzrOn80z+P8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ahhz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94" o:spid="_x0000_s1473" style="position:absolute;left:11134;top:105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eaMIA&#10;AADdAAAADwAAAGRycy9kb3ducmV2LnhtbERP22rCQBB9F/yHZYS+6cZaJEY3QQothT4Uox8wZqe5&#10;NDsbd7ea/n23UPBtDuc6u2I0vbiS861lBctFAoK4srrlWsHp+DJPQfiArLG3TAp+yEORTyc7zLS9&#10;8YGuZahFDGGfoYImhCGT0lcNGfQLOxBH7tM6gyFCV0vt8BbDTS8fk2QtDbYcGxoc6Lmh6qv8Ngo6&#10;6lb2/YLkXsPqjKXD7gMvSj3Mxv0WRKAx3MX/7jcd56ebJ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8x5o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95" o:spid="_x0000_s1474" style="position:absolute;left:11494;top:105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788IA&#10;AADdAAAADwAAAGRycy9kb3ducmV2LnhtbERP22rCQBB9F/yHZYS+6cZKJUY3QQothT4Uox8wZqe5&#10;NDsbd7ea/n23UPBtDuc6u2I0vbiS861lBctFAoK4srrlWsHp+DJPQfiArLG3TAp+yEORTyc7zLS9&#10;8YGuZahFDGGfoYImhCGT0lcNGfQLOxBH7tM6gyFCV0vt8BbDTS8fk2QtDbYcGxoc6Lmh6qv8Ngo6&#10;6lb2/YLkXsPqjKXD7gMvSj3Mxv0WRKAx3MX/7jcd56ebJ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7vz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96" o:spid="_x0000_s1475" style="position:absolute;left:11854;top:108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lhMAA&#10;AADdAAAADwAAAGRycy9kb3ducmV2LnhtbERP24rCMBB9X/Afwgi+rakKol2jLIIi+LBY/YCxme1l&#10;m0lNota/3wiCb3M411msOtOIGzlfWVYwGiYgiHOrKy4UnI6bzxkIH5A1NpZJwYM8rJa9jwWm2t75&#10;QLcsFCKGsE9RQRlCm0rp85IM+qFtiSP3a53BEKErpHZ4j+GmkeMkmUqDFceGEltal5T/ZVejoKZ6&#10;YvcXJLcNkzNmDusfvCg16HffXyACdeEtfrl3Os6fzafw/Ca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0lh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97" o:spid="_x0000_s1476" style="position:absolute;left:12246;top:108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AH8IA&#10;AADdAAAADwAAAGRycy9kb3ducmV2LnhtbERP22rCQBB9F/yHZYS+6cYKNUY3QQothT4Uox8wZqe5&#10;NDsbd7ea/n23UPBtDuc6u2I0vbiS861lBctFAoK4srrlWsHp+DJPQfiArLG3TAp+yEORTyc7zLS9&#10;8YGuZahFDGGfoYImhCGT0lcNGfQLOxBH7tM6gyFCV0vt8BbDTS8fk+RJGmw5NjQ40HND1Vf5bRR0&#10;1K3s+wXJvYbVGUuH3QdelHqYjfstiEBjuIv/3W86zk83a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YAf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98" o:spid="_x0000_s1477" style="position:absolute;left:12574;top:109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UbcQA&#10;AADdAAAADwAAAGRycy9kb3ducmV2LnhtbESPzWoCQRCE70LeYWghN501gpiNo0ggEvAg2eQBOjud&#10;/XGnZ50ZdX17+yDk1k1VV3292gyuUxcKsfFsYDbNQBGX3jZcGfj5/pgsQcWEbLHzTAZuFGGzfhqt&#10;MLf+yl90KVKlJIRjjgbqlPpc61jW5DBOfU8s2p8PDpOsodI24FXCXadfsmyhHTYsDTX29F5TeSzO&#10;zkBL7dzvT0hhl+a/WARsD3gy5nk8bN9AJRrSv/lx/WkFf/kquPKNj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+FG3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899" o:spid="_x0000_s1478" style="position:absolute;left:12934;top:109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x9sAA&#10;AADdAAAADwAAAGRycy9kb3ducmV2LnhtbERP24rCMBB9X/Afwgi+rakKotUoIiiCD2J3P2Bsxl5s&#10;JjWJ2v37jbCwb3M411muO9OIJzlfWVYwGiYgiHOrKy4UfH/tPmcgfEDW2FgmBT/kYb3qfSwx1fbF&#10;Z3pmoRAxhH2KCsoQ2lRKn5dk0A9tSxy5q3UGQ4SukNrhK4abRo6TZCoNVhwbSmxpW1J+yx5GQU31&#10;xB7vSG4fJhfMHNYnvCs16HebBYhAXfgX/7kPOs6fzefw/iae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Kx9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00" o:spid="_x0000_s1479" style="position:absolute;left:13263;top:109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CccQA&#10;AADdAAAADwAAAGRycy9kb3ducmV2LnhtbESPzWoCQRCE7wHfYWghtzibCMGsjhIEg5BDyJoHaHfa&#10;/XGnZ50ZdX17+xDw1k1VV329WA2uUxcKsfFs4HWSgSIuvW24MvC327zMQMWEbLHzTAZuFGG1HD0t&#10;MLf+yr90KVKlJIRjjgbqlPpc61jW5DBOfE8s2sEHh0nWUGkb8CrhrtNvWfauHTYsDTX2tK6pPBZn&#10;Z6Clduq/T0jhK033WARsf/BkzPN4+JyDSjSkh/n/emsF/yMTfvlGRt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jgnH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01" o:spid="_x0000_s1480" style="position:absolute;left:13665;top:1127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8n6sEA&#10;AADdAAAADwAAAGRycy9kb3ducmV2LnhtbERP22rCQBB9F/yHZQp9MxsNFE2zShEshT5Iox8wzU5z&#10;aXY27m5j+vduoeDbHM51it1kejGS861lBcskBUFcWd1yreB8OizWIHxA1thbJgW/5GG3nc8KzLW9&#10;8geNZahFDGGfo4ImhCGX0lcNGfSJHYgj92WdwRChq6V2eI3hpperNH2SBluODQ0OtG+o+i5/jIKO&#10;usy+X5Dca8g+sXTYHfGi1OPD9PIMItAU7uJ/95uO8zfpEv6+iSf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vJ+r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02" o:spid="_x0000_s1481" style="position:absolute;left:13994;top:115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25ncEA&#10;AADdAAAADwAAAGRycy9kb3ducmV2LnhtbERP22rCQBB9F/yHZYS+6aYGik3dhCJYCn0QYz9gmp3m&#10;0uxs3N3G9O/dguDbHM51tsVkejGS861lBY+rBARxZXXLtYLP0365AeEDssbeMin4Iw9FPp9tMdP2&#10;wkcay1CLGMI+QwVNCEMmpa8aMuhXdiCO3Ld1BkOErpba4SWGm16uk+RJGmw5NjQ40K6h6qf8NQo6&#10;6lL7cUZybyH9wtJhd8CzUg+L6fUFRKAp3MU397uO85+TNfx/E0+Q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9uZ3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03" o:spid="_x0000_s1482" style="position:absolute;left:9377;top:146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cBsAA&#10;AADdAAAADwAAAGRycy9kb3ducmV2LnhtbERP22oCMRB9L/gPYQTfatYulLoaRYSK0Adx9QPGzbgX&#10;N5M1ibr9e1MQ+jaHc535sjetuJPztWUFk3ECgriwuuZSwfHw/f4Fwgdkja1lUvBLHpaLwdscM20f&#10;vKd7HkoRQ9hnqKAKocuk9EVFBv3YdsSRO1tnMEToSqkdPmK4aeVHknxKgzXHhgo7WldUXPKbUdBQ&#10;k9qfK5LbhPSEucNmh1elRsN+NQMRqA//4pd7q+P8aZLC3zfxB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EcB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04" o:spid="_x0000_s1483" style="position:absolute;left:9768;top:143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iEcsIA&#10;AADdAAAADwAAAGRycy9kb3ducmV2LnhtbERP22rCQBB9F/yHZYS+mY1apE1dgwgWoQ/FtB8wzU5z&#10;aXY22V01/n23UPBtDuc6m3w0nbiQ841lBYskBUFcWt1wpeDz4zB/AuEDssbOMim4kYd8O51sMNP2&#10;yie6FKESMYR9hgrqEPpMSl/WZNAntieO3Ld1BkOErpLa4TWGm04u03QtDTYcG2rsaV9T+VOcjYKW&#10;2pV9G5Dca1h9YeGwfcdBqYfZuHsBEWgMd/G/+6jj/Of0Ef6+i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IRy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05" o:spid="_x0000_s1484" style="position:absolute;left:10160;top:140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h6cIA&#10;AADdAAAADwAAAGRycy9kb3ducmV2LnhtbERP22rCQBB9F/yHZYS+mY1KpU1dgwgWoQ/FtB8wzU5z&#10;aXY22V01/n23UPBtDuc6m3w0nbiQ841lBYskBUFcWt1wpeDz4zB/AuEDssbOMim4kYd8O51sMNP2&#10;yie6FKESMYR9hgrqEPpMSl/WZNAntieO3Ld1BkOErpLa4TWGm04u03QtDTYcG2rsaV9T+VOcjYKW&#10;2pV9G5Dca1h9YeGwfcdBqYfZuHsBEWgMd/G/+6jj/Of0Ef6+i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CHp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06" o:spid="_x0000_s1485" style="position:absolute;left:10552;top:142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/nsEA&#10;AADdAAAADwAAAGRycy9kb3ducmV2LnhtbERP22rCQBB9L/gPywi+1Y0VpKZugggWwYfS6AdMs9Nc&#10;mp2Nu2uS/n23UOjbHM51dvlkOjGQ841lBatlAoK4tLrhSsH1cnx8BuEDssbOMin4Jg95NnvYYart&#10;yO80FKESMYR9igrqEPpUSl/WZNAvbU8cuU/rDIYIXSW1wzGGm04+JclGGmw4NtTY06Gm8qu4GwUt&#10;tWt7viG517D+wMJh+4Y3pRbzaf8CItAU/sV/7pOO87fJBn6/iSfI7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Gv57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07" o:spid="_x0000_s1486" style="position:absolute;left:10944;top:139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aBcIA&#10;AADdAAAADwAAAGRycy9kb3ducmV2LnhtbERP22rCQBB9F/yHZYS+mY0KtU1dgwgWoQ/FtB8wzU5z&#10;aXY22V01/n23UPBtDuc6m3w0nbiQ841lBYskBUFcWt1wpeDz4zB/AuEDssbOMim4kYd8O51sMNP2&#10;yie6FKESMYR9hgrqEPpMSl/WZNAntieO3Ld1BkOErpLa4TWGm04u0/RRGmw4NtTY076m8qc4GwUt&#10;tSv7NiC517D6wsJh+46DUg+zcfcCItAY7uJ/91HH+c/pGv6+i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hoF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08" o:spid="_x0000_s1487" style="position:absolute;left:11304;top:139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Od8QA&#10;AADdAAAADwAAAGRycy9kb3ducmV2LnhtbESPzWoCQRCE7wHfYWghtzibCMGsjhIEg5BDyJoHaHfa&#10;/XGnZ50ZdX17+xDw1k1VV329WA2uUxcKsfFs4HWSgSIuvW24MvC327zMQMWEbLHzTAZuFGG1HD0t&#10;MLf+yr90KVKlJIRjjgbqlPpc61jW5DBOfE8s2sEHh0nWUGkb8CrhrtNvWfauHTYsDTX2tK6pPBZn&#10;Z6Clduq/T0jhK033WARsf/BkzPN4+JyDSjSkh/n/emsF/yMTXPlGRt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Vjnf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09" o:spid="_x0000_s1488" style="position:absolute;left:11664;top:142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r7MAA&#10;AADdAAAADwAAAGRycy9kb3ducmV2LnhtbERP24rCMBB9F/yHMMK+aaqCaDWKCC4L+yDW/YDZZuzF&#10;ZlKTrHb/3giCb3M411ltOtOIGzlfWVYwHiUgiHOrKy4U/Jz2wzkIH5A1NpZJwT952Kz7vRWm2t75&#10;SLcsFCKGsE9RQRlCm0rp85IM+pFtiSN3ts5giNAVUju8x3DTyEmSzKTBimNDiS3tSsov2Z9RUFM9&#10;td9XJPcZpr+YOawPeFXqY9BtlyACdeEtfrm/dJy/SBbw/Cae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kr7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10" o:spid="_x0000_s1489" style="position:absolute;left:12056;top:140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UrMQA&#10;AADdAAAADwAAAGRycy9kb3ducmV2LnhtbESPzWoCQRCE7wHfYWghtzhrhKCro4hgEHII2eQB2p12&#10;f9zpWWdG3bx9+hDw1k1VV3292gyuUzcKsfFsYDrJQBGX3jZcGfj53r/MQcWEbLHzTAZ+KcJmPXpa&#10;YW79nb/oVqRKSQjHHA3UKfW51rGsyWGc+J5YtJMPDpOsodI24F3CXadfs+xNO2xYGmrsaVdTeS6u&#10;zkBL7cx/XJDCe5odsQjYfuLFmOfxsF2CSjSkh/n/+mAFfzEVfv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FKz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11" o:spid="_x0000_s1490" style="position:absolute;left:12384;top:141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xN8EA&#10;AADdAAAADwAAAGRycy9kb3ducmV2LnhtbERP22rCQBB9L/gPyxR8q5tUkJq6hiJUBB9Kox8wzY65&#10;mJ1NdleNf98VCn2bw7nOKh9NJ67kfGNZQTpLQBCXVjdcKTgePl/eQPiArLGzTAru5CFfT55WmGl7&#10;42+6FqESMYR9hgrqEPpMSl/WZNDPbE8cuZN1BkOErpLa4S2Gm06+JslCGmw4NtTY06am8lxcjIKW&#10;2rndD0huG+Y/WDhsv3BQavo8fryDCDSGf/Gfe6fj/GWawuObe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2sTf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12" o:spid="_x0000_s1491" style="position:absolute;left:12744;top:141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vQMIA&#10;AADdAAAADwAAAGRycy9kb3ducmV2LnhtbERP22rCQBB9F/yHZQTfzEaFYtOsUgoVwYfStB8wzU5z&#10;aXY27q5J/PtuoeDbHM518sNkOjGQ841lBeskBUFcWt1wpeDz43W1A+EDssbOMim4kYfDfj7LMdN2&#10;5HcailCJGMI+QwV1CH0mpS9rMugT2xNH7ts6gyFCV0ntcIzhppObNH2QBhuODTX29FJT+VNcjYKW&#10;2q09X5DcMWy/sHDYvuFFqeVien4CEWgKd/G/+6Tj/Mf1Bv6+iS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C9A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13" o:spid="_x0000_s1492" style="position:absolute;left:13072;top:138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iK28EA&#10;AADdAAAADwAAAGRycy9kb3ducmV2LnhtbERP22rCQBB9L/QflhH6VjdpQNroGqTQUvBBjP2AMTvm&#10;YnY27m41/r0rCH2bw7nOohhNL87kfGtZQTpNQBBXVrdcK/jdfb2+g/ABWWNvmRRcyUOxfH5aYK7t&#10;hbd0LkMtYgj7HBU0IQy5lL5qyKCf2oE4cgfrDIYIXS21w0sMN718S5KZNNhybGhwoM+GqmP5ZxR0&#10;1GV2fUJy3yHbY+mw2+BJqZfJuJqDCDSGf/HD/aPj/I80g/s38QS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oitv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14" o:spid="_x0000_s1493" style="position:absolute;left:13475;top:141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Sr8AA&#10;AADdAAAADwAAAGRycy9kb3ducmV2LnhtbERP22oCMRB9L/gPYQTfatYLxW6NIoIi+CDd+gHTzXQv&#10;biZrEnX9eyMIfZvDuc582ZlGXMn5yrKC0TABQZxbXXGh4PizeZ+B8AFZY2OZFNzJw3LRe5tjqu2N&#10;v+mahULEEPYpKihDaFMpfV6SQT+0LXHk/qwzGCJ0hdQObzHcNHKcJB/SYMWxocSW1iXlp+xiFNRU&#10;T+z+jOS2YfKLmcP6gGelBv1u9QUiUBf+xS/3Tsf5n6MpPL+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ESr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15" o:spid="_x0000_s1494" style="position:absolute;left:13803;top:145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3NMAA&#10;AADdAAAADwAAAGRycy9kb3ducmV2LnhtbERP22oCMRB9L/gPYQTfalbFYrdGEUERfJBu/YDpZroX&#10;N5M1ibr+vRGEvs3hXGe+7EwjruR8ZVnBaJiAIM6trrhQcPzZvM9A+ICssbFMCu7kYbnovc0x1fbG&#10;33TNQiFiCPsUFZQhtKmUPi/JoB/aljhyf9YZDBG6QmqHtxhuGjlOkg9psOLYUGJL65LyU3YxCmqq&#10;J3Z/RnLbMPnFzGF9wLNSg363+gIRqAv/4pd7p+P8z9EU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23N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16" o:spid="_x0000_s1495" style="position:absolute;left:9567;top:143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pQ8AA&#10;AADdAAAADwAAAGRycy9kb3ducmV2LnhtbERP24rCMBB9F/yHMIJvmrqCuNUosrDLgg9i9QNmm7EX&#10;m0lNslr/3giCb3M411muO9OIKzlfWVYwGScgiHOrKy4UHA/fozkIH5A1NpZJwZ08rFf93hJTbW+8&#10;p2sWChFD2KeooAyhTaX0eUkG/di2xJE7WWcwROgKqR3eYrhp5EeSzKTBimNDiS19lZSfs3+joKZ6&#10;arcXJPcTpn+YOax3eFFqOOg2CxCBuvAWv9y/Os7/nMz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8pQ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17" o:spid="_x0000_s1496" style="position:absolute;left:9959;top:140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M2MAA&#10;AADdAAAADwAAAGRycy9kb3ducmV2LnhtbERP22oCMRB9L/gPYQTfalYFa7dGEUERfJBu/YDpZroX&#10;N5M1ibr+vRGEvs3hXGe+7EwjruR8ZVnBaJiAIM6trrhQcPzZvM9A+ICssbFMCu7kYbnovc0x1fbG&#10;33TNQiFiCPsUFZQhtKmUPi/JoB/aljhyf9YZDBG6QmqHtxhuGjlOkqk0WHFsKLGldUn5KbsYBTXV&#10;E7s/I7ltmPxi5rA+4FmpQb9bfYEI1IV/8cu903H+5+gD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OM2M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18" o:spid="_x0000_s1497" style="position:absolute;left:10351;top:139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wYqsQA&#10;AADdAAAADwAAAGRycy9kb3ducmV2LnhtbESPzWoCQRCE7wHfYWghtzhrhKCro4hgEHII2eQB2p12&#10;f9zpWWdG3bx9+hDw1k1VV3292gyuUzcKsfFsYDrJQBGX3jZcGfj53r/MQcWEbLHzTAZ+KcJmPXpa&#10;YW79nb/oVqRKSQjHHA3UKfW51rGsyWGc+J5YtJMPDpOsodI24F3CXadfs+xNO2xYGmrsaVdTeS6u&#10;zkBL7cx/XJDCe5odsQjYfuLFmOfxsF2CSjSkh/n/+mAFfzEVXP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MGKr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19" o:spid="_x0000_s1498" style="position:absolute;left:10742;top:139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9McIA&#10;AADdAAAADwAAAGRycy9kb3ducmV2LnhtbERP22rCQBB9F/oPyxR8040NlJq6SilUBB+k0Q+YZqe5&#10;NDub7K5J/Hu3UOjbHM51NrvJtGIg52vLClbLBARxYXXNpYLL+WPxAsIHZI2tZVJwIw+77cNsg5m2&#10;I3/SkIdSxBD2GSqoQugyKX1RkUG/tB1x5L6tMxgidKXUDscYblr5lCTP0mDNsaHCjt4rKn7yq1HQ&#10;UJPaY4/k9iH9wtxhc8Jeqfnj9PYKItAU/sV/7oOO89erNfx+E0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wL0x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20" o:spid="_x0000_s1499" style="position:absolute;left:11134;top:136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beEcQA&#10;AADdAAAADwAAAGRycy9kb3ducmV2LnhtbESPzWoCQRCE7wHfYWjBW5xVIcTVUURIEDyEbPIA7U67&#10;P+70rDOjbt4+fQjk1k1VV3293g6uU3cKsfFsYDbNQBGX3jZcGfj+ent+BRUTssXOMxn4oQjbzehp&#10;jbn1D/6ke5EqJSEcczRQp9TnWseyJodx6nti0c4+OEyyhkrbgA8Jd52eZ9mLdtiwNNTY076m8lLc&#10;nIGW2oU/XpHCe1qcsAjYfuDVmMl42K1AJRrSv/nv+mAFfzkXfv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3hH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21" o:spid="_x0000_s1500" style="position:absolute;left:11494;top:136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7isIA&#10;AADdAAAADwAAAGRycy9kb3ducmV2LnhtbERP22rCQBB9F/yHZQTfzEaFYtOsUgoVwYfStB8wzU5z&#10;aXY27q5J/PtuoeDbHM518sNkOjGQ841lBeskBUFcWt1wpeDz43W1A+EDssbOMim4kYfDfj7LMdN2&#10;5HcailCJGMI+QwV1CH0mpS9rMugT2xNH7ts6gyFCV0ntcIzhppObNH2QBhuODTX29FJT+VNcjYKW&#10;2q09X5DcMWy/sHDYvuFFqeVien4CEWgKd/G/+6Tj/MfNGv6+iS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2nuK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22" o:spid="_x0000_s1501" style="position:absolute;left:11854;top:139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l/cEA&#10;AADdAAAADwAAAGRycy9kb3ducmV2LnhtbERP22rCQBB9L/Qflin0rW6MIG10DVKoFHwoxn7AmB1z&#10;MTub7K4a/74rCH2bw7nOMh9NJy7kfGNZwXSSgCAurW64UvC7/3p7B+EDssbOMim4kYd89fy0xEzb&#10;K+/oUoRKxBD2GSqoQ+gzKX1Zk0E/sT1x5I7WGQwRukpqh9cYbjqZJslcGmw4NtTY02dN5ak4GwUt&#10;tTO7HZDcJswOWDhsf3BQ6vVlXC9ABBrDv/jh/tZx/keawv2beIJ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5f3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23" o:spid="_x0000_s1502" style="position:absolute;left:12246;top:137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AZsEA&#10;AADdAAAADwAAAGRycy9kb3ducmV2LnhtbERP22rCQBB9L/Qflin0rW40IG10DVKoFHwoxn7AmB1z&#10;MTub7K4a/74rCH2bw7nOMh9NJy7kfGNZwXSSgCAurW64UvC7/3p7B+EDssbOMim4kYd89fy0xEzb&#10;K+/oUoRKxBD2GSqoQ+gzKX1Zk0E/sT1x5I7WGQwRukpqh9cYbjo5S5K5NNhwbKixp8+aylNxNgpa&#10;alO7HZDcJqQHLBy2Pzgo9foyrhcgAo3hX/xwf+s4/2OWwv2beIJ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EQGb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24" o:spid="_x0000_s1503" style="position:absolute;left:12574;top:137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YEsEA&#10;AADdAAAADwAAAGRycy9kb3ducmV2LnhtbERP22oCMRB9F/yHMELfNKsWqatxKQWL0Ifith8wbsa9&#10;uJnsJlHXv28Khb7N4Vxnmw2mFTdyvrasYD5LQBAXVtdcKvj+2k9fQPiArLG1TAoe5CHbjUdbTLW9&#10;85FueShFDGGfooIqhC6V0hcVGfQz2xFH7mydwRChK6V2eI/hppWLJFlJgzXHhgo7equouORXo6Ch&#10;Zmk/eiT3HpYnzB02n9gr9TQZXjcgAg3hX/znPug4f714ht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t2BL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25" o:spid="_x0000_s1504" style="position:absolute;left:12934;top:137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F9icEA&#10;AADdAAAADwAAAGRycy9kb3ducmV2LnhtbERP22oCMRB9F/yHMELfNKtSqatxKQWL0Ifith8wbsa9&#10;uJnsJlHXv28Khb7N4Vxnmw2mFTdyvrasYD5LQBAXVtdcKvj+2k9fQPiArLG1TAoe5CHbjUdbTLW9&#10;85FueShFDGGfooIqhC6V0hcVGfQz2xFH7mydwRChK6V2eI/hppWLJFlJgzXHhgo7equouORXo6Ch&#10;Zmk/eiT3HpYnzB02n9gr9TQZXjcgAg3hX/znPug4f714ht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hfYn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26" o:spid="_x0000_s1505" style="position:absolute;left:13263;top:135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j/sEA&#10;AADdAAAADwAAAGRycy9kb3ducmV2LnhtbERP3WrCMBS+F3yHcAbe2XQKstVGEUEZeDHW7QHOmmPT&#10;2pzUJNPu7ZfBYHfn4/s95Xa0vbiRD61jBY9ZDoK4drrlRsHH+2H+BCJEZI29Y1LwTQG2m+mkxEK7&#10;O7/RrYqNSCEcClRgYhwKKUNtyGLI3ECcuLPzFmOCvpHa4z2F214u8nwlLbacGgwOtDdUX6ovq6Cj&#10;bulOVyR/jMtPrDx2r3hVavYw7tYgIo3xX/znftFp/vNiBb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z4/7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27" o:spid="_x0000_s1506" style="position:absolute;left:13665;top:138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9GZcEA&#10;AADdAAAADwAAAGRycy9kb3ducmV2LnhtbERP22oCMRB9F/yHMELfNKtCratxKQWL0Ifith8wbsa9&#10;uJnsJlHXv28Khb7N4Vxnmw2mFTdyvrasYD5LQBAXVtdcKvj+2k9fQPiArLG1TAoe5CHbjUdbTLW9&#10;85FueShFDGGfooIqhC6V0hcVGfQz2xFH7mydwRChK6V2eI/hppWLJHmWBmuODRV29FZRccmvRkFD&#10;zdJ+9EjuPSxPmDtsPrFX6mkyvG5ABBrCv/jPfdBx/nqxgt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/RmX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28" o:spid="_x0000_s1507" style="position:absolute;left:13994;top:141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SF8QA&#10;AADdAAAADwAAAGRycy9kb3ducmV2LnhtbESPzWoCQRCE7wHfYWjBW5xVIcTVUURIEDyEbPIA7U67&#10;P+70rDOjbt4+fQjk1k1VV3293g6uU3cKsfFsYDbNQBGX3jZcGfj+ent+BRUTssXOMxn4oQjbzehp&#10;jbn1D/6ke5EqJSEcczRQp9TnWseyJodx6nti0c4+OEyyhkrbgA8Jd52eZ9mLdtiwNNTY076m8lLc&#10;nIGW2oU/XpHCe1qcsAjYfuDVmMl42K1AJRrSv/nv+mAFfzkXXP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0hf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29" o:spid="_x0000_s1508" style="position:absolute;left:9398;top:1529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3jMIA&#10;AADdAAAADwAAAGRycy9kb3ducmV2LnhtbERP22rCQBB9L/Qflin41myqIE3qKkWwCH0Qox8wzU5z&#10;aXY27m6T9O9dQejbHM51VpvJdGIg5xvLCl6SFARxaXXDlYLzaff8CsIHZI2dZVLwRx4268eHFeba&#10;jnykoQiViCHsc1RQh9DnUvqyJoM+sT1x5L6tMxgidJXUDscYbjo5T9OlNNhwbKixp21N5U/xaxS0&#10;1C7s5wXJfYTFFxYO2wNelJo9Te9vIAJN4V98d+91nJ/NM7h9E0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rHeM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30" o:spid="_x0000_s1509" style="position:absolute;left:9790;top:149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IzMQA&#10;AADdAAAADwAAAGRycy9kb3ducmV2LnhtbESPzWoCQRCE7wHfYWjBW5xNFoJuHCUEEgIeQlYfoLPT&#10;7o87PevMRNe3tw8Bb91UddXXq83oenWmEFvPBp7mGSjiytuWawP73cfjAlRMyBZ7z2TgShE268nD&#10;CgvrL/xD5zLVSkI4FmigSWkotI5VQw7j3A/Eoh18cJhkDbW2AS8S7nr9nGUv2mHL0tDgQO8NVcfy&#10;zxnoqMv99oQUPlP+i2XA7htPxsym49srqERjupv/r7+s4C9z4ZdvZAS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PSMz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31" o:spid="_x0000_s1510" style="position:absolute;left:10182;top:146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tV8EA&#10;AADdAAAADwAAAGRycy9kb3ducmV2LnhtbERP22rCQBB9L/QflhH6VjdpQNroGqTQUvBBjP2AMTvm&#10;YnY27m41/r0rCH2bw7nOohhNL87kfGtZQTpNQBBXVrdcK/jdfb2+g/ABWWNvmRRcyUOxfH5aYK7t&#10;hbd0LkMtYgj7HBU0IQy5lL5qyKCf2oE4cgfrDIYIXS21w0sMN718S5KZNNhybGhwoM+GqmP5ZxR0&#10;1GV2fUJy3yHbY+mw2+BJqZfJuJqDCDSGf/HD/aPj/I8shfs38QS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D7Vf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32" o:spid="_x0000_s1511" style="position:absolute;left:10573;top:149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zIMEA&#10;AADdAAAADwAAAGRycy9kb3ducmV2LnhtbERP22rCQBB9L/Qflin0rW40IG10DVKoFHwoxn7AmB1z&#10;MTub7K4a/74rCH2bw7nOMh9NJy7kfGNZwXSSgCAurW64UvC7/3p7B+EDssbOMim4kYd89fy0xEzb&#10;K+/oUoRKxBD2GSqoQ+gzKX1Zk0E/sT1x5I7WGQwRukpqh9cYbjo5S5K5NNhwbKixp8+aylNxNgpa&#10;alO7HZDcJqQHLBy2Pzgo9foyrhcgAo3hX/xwf+s4/yOdwf2beIJ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RcyD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33" o:spid="_x0000_s1512" style="position:absolute;left:10965;top:145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Wu8AA&#10;AADdAAAADwAAAGRycy9kb3ducmV2LnhtbERP22oCMRB9L/gPYQTfatYulLoaRYSK0Adx9QPGzbgX&#10;N5M1ibr9e1MQ+jaHc535sjetuJPztWUFk3ECgriwuuZSwfHw/f4Fwgdkja1lUvBLHpaLwdscM20f&#10;vKd7HkoRQ9hnqKAKocuk9EVFBv3YdsSRO1tnMEToSqkdPmK4aeVHknxKgzXHhgo7WldUXPKbUdBQ&#10;k9qfK5LbhPSEucNmh1elRsN+NQMRqA//4pd7q+P8aZrC3zfxB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3Wu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34" o:spid="_x0000_s1513" style="position:absolute;left:11325;top:145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Oz8EA&#10;AADdAAAADwAAAGRycy9kb3ducmV2LnhtbERP22oCMRB9F/yHMELfNGtXxK5GkUKL4IO49gPGzXQv&#10;3UzWJNX1702h4NscznVWm9604krO15YVTCcJCOLC6ppLBV+nj/EChA/IGlvLpOBOHjbr4WCFmbY3&#10;PtI1D6WIIewzVFCF0GVS+qIig35iO+LIfVtnMEToSqkd3mK4aeVrksylwZpjQ4UdvVdU/OS/RkFD&#10;TWr3FyT3GdIz5g6bA16Uehn12yWIQH14iv/dOx3nv6Uz+Ps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0Ts/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35" o:spid="_x0000_s1514" style="position:absolute;left:11685;top:149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rVMEA&#10;AADdAAAADwAAAGRycy9kb3ducmV2LnhtbERP22oCMRB9F/yHMELfNGsXxa5GkUKL4IO49gPGzXQv&#10;3UzWJNX1702h4NscznVWm9604krO15YVTCcJCOLC6ppLBV+nj/EChA/IGlvLpOBOHjbr4WCFmbY3&#10;PtI1D6WIIewzVFCF0GVS+qIig35iO+LIfVtnMEToSqkd3mK4aeVrksylwZpjQ4UdvVdU/OS/RkFD&#10;TWr3FyT3GdIz5g6bA16Uehn12yWIQH14iv/dOx3nv6Uz+Ps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461T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36" o:spid="_x0000_s1515" style="position:absolute;left:12077;top:146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1I8EA&#10;AADdAAAADwAAAGRycy9kb3ducmV2LnhtbERP22oCMRB9F/yHMELf3Gy7ILo1ShEsQh9KVz9guhn3&#10;4mayJlHXvzeFgm9zONdZrgfTiSs531hW8JqkIIhLqxuuFBz22+kchA/IGjvLpOBOHtar8WiJubY3&#10;/qFrESoRQ9jnqKAOoc+l9GVNBn1ie+LIHa0zGCJ0ldQObzHcdPItTWfSYMOxocaeNjWVp+JiFLTU&#10;ZvbrjOQ+Q/aLhcP2G89KvUyGj3cQgYbwFP+7dzrOX2Qz+Ps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qdSP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37" o:spid="_x0000_s1516" style="position:absolute;left:12405;top:147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QuMEA&#10;AADdAAAADwAAAGRycy9kb3ducmV2LnhtbERP22oCMRB9F/yHMELfNGsX1K5GkUKL4IO49gPGzXQv&#10;3UzWJNX1702h4NscznVWm9604krO15YVTCcJCOLC6ppLBV+nj/EChA/IGlvLpOBOHjbr4WCFmbY3&#10;PtI1D6WIIewzVFCF0GVS+qIig35iO+LIfVtnMEToSqkd3mK4aeVrksykwZpjQ4UdvVdU/OS/RkFD&#10;TWr3FyT3GdIz5g6bA16Uehn12yWIQH14iv/dOx3nv6Vz+Ps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m0Lj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38" o:spid="_x0000_s1517" style="position:absolute;left:12765;top:147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EysQA&#10;AADdAAAADwAAAGRycy9kb3ducmV2LnhtbESPzWoCQRCE7wHfYWjBW5xNFoJuHCUEEgIeQlYfoLPT&#10;7o87PevMRNe3tw8Bb91UddXXq83oenWmEFvPBp7mGSjiytuWawP73cfjAlRMyBZ7z2TgShE268nD&#10;CgvrL/xD5zLVSkI4FmigSWkotI5VQw7j3A/Eoh18cJhkDbW2AS8S7nr9nGUv2mHL0tDgQO8NVcfy&#10;zxnoqMv99oQUPlP+i2XA7htPxsym49srqERjupv/r7+s4C9zwZVvZAS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5RMr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39" o:spid="_x0000_s1518" style="position:absolute;left:13094;top:145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XhUcEA&#10;AADdAAAADwAAAGRycy9kb3ducmV2LnhtbERP22oCMRB9F/oPYQq+abYuFHc1ihQsQh/EtR8w3Yx7&#10;cTNZk1S3f28Kgm9zONdZrgfTiSs531hW8DZNQBCXVjdcKfg+bidzED4ga+wsk4I/8rBevYyWmGt7&#10;4wNdi1CJGMI+RwV1CH0upS9rMuintieO3Mk6gyFCV0nt8BbDTSdnSfIuDTYcG2rs6aOm8lz8GgUt&#10;tan9uiC5z5D+YOGw3eNFqfHrsFmACDSEp/jh3uk4P0sz+P8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14VH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40" o:spid="_x0000_s1519" style="position:absolute;left:13496;top:148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7scQA&#10;AADdAAAADwAAAGRycy9kb3ducmV2LnhtbESPzW4CMQyE75X6DpGRuJUsBVVlS0BVpSIkDqhbHsDd&#10;uPvTjbMkKSxvjw9I3GzNeObzcj24Tp0oxMazgekkA0VcettwZeDw/fn0CiomZIudZzJwoQjr1ePD&#10;EnPrz/xFpyJVSkI45migTqnPtY5lTQ7jxPfEov364DDJGiptA54l3HX6OctetMOGpaHGnj5qKv+K&#10;f2egpXbmd0eksEmzHywCtns8GjMeDe9voBIN6W6+XW+t4C/mwi/fyAh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O7H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41" o:spid="_x0000_s1520" style="position:absolute;left:13825;top:151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eKsAA&#10;AADdAAAADwAAAGRycy9kb3ducmV2LnhtbERP22oCMRB9L/gPYQTfatYLxW6NIoIi+CDd+gHTzXQv&#10;biZrEnX9eyMIfZvDuc582ZlGXMn5yrKC0TABQZxbXXGh4PizeZ+B8AFZY2OZFNzJw3LRe5tjqu2N&#10;v+mahULEEPYpKihDaFMpfV6SQT+0LXHk/qwzGCJ0hdQObzHcNHKcJB/SYMWxocSW1iXlp+xiFNRU&#10;T+z+jOS2YfKLmcP6gGelBv1u9QUiUBf+xS/3Tsf5n9MRPL+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WeKs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42" o:spid="_x0000_s1521" style="position:absolute;left:9589;top:149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AXcEA&#10;AADdAAAADwAAAGRycy9kb3ducmV2LnhtbERP22oCMRB9F/yHMELfNKsWqatxKQWL0Ifith8wbsa9&#10;uJnsJlHXv28Khb7N4Vxnmw2mFTdyvrasYD5LQBAXVtdcKvj+2k9fQPiArLG1TAoe5CHbjUdbTLW9&#10;85FueShFDGGfooIqhC6V0hcVGfQz2xFH7mydwRChK6V2eI/hppWLJFlJgzXHhgo7equouORXo6Ch&#10;Zmk/eiT3HpYnzB02n9gr9TQZXjcgAg3hX/znPug4f/28gN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XAF3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43" o:spid="_x0000_s1522" style="position:absolute;left:9980;top:146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lxsEA&#10;AADdAAAADwAAAGRycy9kb3ducmV2LnhtbERP22oCMRB9F/yHMELfNGtXxK5GkUKL4IO49gPGzXQv&#10;3UzWJNX1702h4NscznVWm9604krO15YVTCcJCOLC6ppLBV+nj/EChA/IGlvLpOBOHjbr4WCFmbY3&#10;PtI1D6WIIewzVFCF0GVS+qIig35iO+LIfVtnMEToSqkd3mK4aeVrksylwZpjQ4UdvVdU/OS/RkFD&#10;TWr3FyT3GdIz5g6bA16Uehn12yWIQH14iv/dOx3nv81S+Ps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bpcb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44" o:spid="_x0000_s1523" style="position:absolute;left:10372;top:145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9ssEA&#10;AADdAAAADwAAAGRycy9kb3ducmV2LnhtbERP22oCMRB9F/yHMELf3GxVpK5GEcFS6IO49gPGzbiX&#10;biZrkur2702h4NscznVWm9604kbO15YVvCYpCOLC6ppLBV+n/fgNhA/IGlvLpOCXPGzWw8EKM23v&#10;fKRbHkoRQ9hnqKAKocuk9EVFBn1iO+LIXawzGCJ0pdQO7zHctHKSpnNpsObYUGFHu4qK7/zHKGio&#10;mdrPK5J7D9Mz5g6bA16Vehn12yWIQH14iv/dHzrOX8xm8Pd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yPbL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45" o:spid="_x0000_s1524" style="position:absolute;left:10764;top:145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YKcEA&#10;AADdAAAADwAAAGRycy9kb3ducmV2LnhtbERP22oCMRB9L/gPYQTfNGu1RVejSMEi+FC6+gHjZtyL&#10;m8mapLr9+0YQ+jaHc53lujONuJHzlWUF41ECgji3uuJCwfGwHc5A+ICssbFMCn7Jw3rVe1liqu2d&#10;v+mWhULEEPYpKihDaFMpfV6SQT+yLXHkztYZDBG6QmqH9xhuGvmaJO/SYMWxocSWPkrKL9mPUVBT&#10;PbH7K5L7DJMTZg7rL7wqNeh3mwWIQF34Fz/dOx3nz6dv8Pg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+mCn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46" o:spid="_x0000_s1525" style="position:absolute;left:11156;top:142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wGXsIA&#10;AADdAAAADwAAAGRycy9kb3ducmV2LnhtbERP22rCQBB9F/yHZQTfzKZapE2zEREsQh+KsR8wzU5z&#10;aXY27m41/ftuQfBtDuc6+WY0vbiQ861lBQ9JCoK4srrlWsHHab94AuEDssbeMin4JQ+bYjrJMdP2&#10;yke6lKEWMYR9hgqaEIZMSl81ZNAndiCO3Jd1BkOErpba4TWGm14u03QtDbYcGxocaNdQ9V3+GAUd&#10;dSv7dkZyr2H1iaXD7h3PSs1n4/YFRKAx3MU390HH+c+Pa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AZe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47" o:spid="_x0000_s1526" style="position:absolute;left:11516;top:1426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jxcEA&#10;AADdAAAADwAAAGRycy9kb3ducmV2LnhtbERP22oCMRB9L/gPYQTfNGuVVlejSMEi+FC6+gHjZtyL&#10;m8mapLr9+0YQ+jaHc53lujONuJHzlWUF41ECgji3uuJCwfGwHc5A+ICssbFMCn7Jw3rVe1liqu2d&#10;v+mWhULEEPYpKihDaFMpfV6SQT+yLXHkztYZDBG6QmqH9xhuGvmaJG/SYMWxocSWPkrKL9mPUVBT&#10;PbH7K5L7DJMTZg7rL7wqNeh3mwWIQF34Fz/dOx3nz6fv8Pg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o8X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48" o:spid="_x0000_s1527" style="position:absolute;left:11876;top:145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3t8QA&#10;AADdAAAADwAAAGRycy9kb3ducmV2LnhtbESPzW4CMQyE75X6DpGRuJUsBVVlS0BVpSIkDqhbHsDd&#10;uPvTjbMkKSxvjw9I3GzNeObzcj24Tp0oxMazgekkA0VcettwZeDw/fn0CiomZIudZzJwoQjr1ePD&#10;EnPrz/xFpyJVSkI45migTqnPtY5lTQ7jxPfEov364DDJGiptA54l3HX6OctetMOGpaHGnj5qKv+K&#10;f2egpXbmd0eksEmzHywCtns8GjMeDe9voBIN6W6+XW+t4C/mgivfyAh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/N7f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49" o:spid="_x0000_s1528" style="position:absolute;left:12268;top:1434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SLMIA&#10;AADdAAAADwAAAGRycy9kb3ducmV2LnhtbERP22rCQBB9F/yHZYS+6cZapIlughRaCn0oxn7AmB1z&#10;MTsbd7ea/n23UPBtDuc622I0vbiS861lBctFAoK4srrlWsHX4XX+DMIHZI29ZVLwQx6KfDrZYqbt&#10;jfd0LUMtYgj7DBU0IQyZlL5qyKBf2IE4cifrDIYIXS21w1sMN718TJK1NNhybGhwoJeGqnP5bRR0&#10;1K3sxwXJvYXVEUuH3SdelHqYjbsNiEBjuIv/3e86zk+fUv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5IswgAAAN0AAAAPAAAAAAAAAAAAAAAAAJgCAABkcnMvZG93&#10;bnJldi54bWxQSwUGAAAAAAQABAD1AAAAhwMAAAAA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50" o:spid="_x0000_s1529" style="position:absolute;left:12596;top:144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tbMQA&#10;AADdAAAADwAAAGRycy9kb3ducmV2LnhtbESPzW4CMQyE75X6DpGRuJUsRVRlS0BVpSIkDqhbHsDd&#10;uPvTjbMkKSxvjw9I3GzNeObzcj24Tp0oxMazgekkA0VcettwZeDw/fn0CiomZIudZzJwoQjr1ePD&#10;EnPrz/xFpyJVSkI45migTqnPtY5lTQ7jxPfEov364DDJGiptA54l3HX6OctetMOGpaHGnj5qKv+K&#10;f2egpXbmd0eksEmzHywCtns8GjMeDe9voBIN6W6+XW+t4C/mwi/fyAh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QrWzEAAAA3QAAAA8AAAAAAAAAAAAAAAAAmAIAAGRycy9k&#10;b3ducmV2LnhtbFBLBQYAAAAABAAEAPUAAACJ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51" o:spid="_x0000_s1530" style="position:absolute;left:12956;top:144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wI98AA&#10;AADdAAAADwAAAGRycy9kb3ducmV2LnhtbERP22oCMRB9L/gPYQTfalbFYrdGEUERfJBu/YDpZroX&#10;N5M1ibr+vRGEvs3hXGe+7EwjruR8ZVnBaJiAIM6trrhQcPzZvM9A+ICssbFMCu7kYbnovc0x1fbG&#10;33TNQiFiCPsUFZQhtKmUPi/JoB/aljhyf9YZDBG6QmqHtxhuGjlOkg9psOLYUGJL65LyU3YxCmqq&#10;J3Z/RnLbMPnFzGF9wLNSg363+gIRqAv/4pd7p+P8z+kI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wI98AAAADdAAAADwAAAAAAAAAAAAAAAACYAgAAZHJzL2Rvd25y&#10;ZXYueG1sUEsFBgAAAAAEAAQA9QAAAIUDAAAAAA=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52" o:spid="_x0000_s1531" style="position:absolute;left:13284;top:1418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WgMEA&#10;AADdAAAADwAAAGRycy9kb3ducmV2LnhtbERP22oCMRB9F/yHMELfNKtSqatxKQWL0Ifith8wbsa9&#10;uJnsJlHXv28Khb7N4Vxnmw2mFTdyvrasYD5LQBAXVtdcKvj+2k9fQPiArLG1TAoe5CHbjUdbTLW9&#10;85FueShFDGGfooIqhC6V0hcVGfQz2xFH7mydwRChK6V2eI/hppWLJFlJgzXHhgo7equouORXo6Ch&#10;Zmk/eiT3HpYnzB02n9gr9TQZXjcgAg3hX/znPug4f/28gN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OloD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53" o:spid="_x0000_s1532" style="position:absolute;left:13687;top:1450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zG8EA&#10;AADdAAAADwAAAGRycy9kb3ducmV2LnhtbERP22oCMRB9F/yHMELfNGsXxa5GkUKL4IO49gPGzXQv&#10;3UzWJNX1702h4NscznVWm9604krO15YVTCcJCOLC6ppLBV+nj/EChA/IGlvLpOBOHjbr4WCFmbY3&#10;PtI1D6WIIewzVFCF0GVS+qIig35iO+LIfVtnMEToSqkd3mK4aeVrksylwZpjQ4UdvVdU/OS/RkFD&#10;TWr3FyT3GdIz5g6bA16Uehn12yWIQH14iv/dOx3nv81S+Ps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CMxv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54" o:spid="_x0000_s1533" style="position:absolute;left:14015;top:1482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rb8EA&#10;AADdAAAADwAAAGRycy9kb3ducmV2LnhtbERP22oCMRB9L/gPYQTfNGu1RVejSMEi+FC6+gHjZtyL&#10;m8mapLr9+0YQ+jaHc53lujONuJHzlWUF41ECgji3uuJCwfGwHc5A+ICssbFMCn7Jw3rVe1liqu2d&#10;v+mWhULEEPYpKihDaFMpfV6SQT+yLXHkztYZDBG6QmqH9xhuGvmaJO/SYMWxocSWPkrKL9mPUVBT&#10;PbH7K5L7DJMTZg7rL7wqNeh3mwWIQF34Fz/dOx3nz9+m8Pg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rq2/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  <v:oval id="타원 1955" o:spid="_x0000_s1534" style="position:absolute;left:9107;top:2115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O9MEA&#10;AADdAAAADwAAAGRycy9kb3ducmV2LnhtbERP22oCMRB9F/yHMELf3GwVpa5GEcFS6IO49gPGzbiX&#10;biZrkur2702h4NscznVWm9604kbO15YVvCYpCOLC6ppLBV+n/fgNhA/IGlvLpOCXPGzWw8EKM23v&#10;fKRbHkoRQ9hnqKAKocuk9EVFBn1iO+LIXawzGCJ0pdQO7zHctHKSpnNpsObYUGFHu4qK7/zHKGio&#10;mdrPK5J7D9Mz5g6bA16Vehn12yWIQH14iv/dHzrOX8xm8Pd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nDvTBAAAA3QAAAA8AAAAAAAAAAAAAAAAAmAIAAGRycy9kb3du&#10;cmV2LnhtbFBLBQYAAAAABAAEAPUAAACGAwAAAAA=&#10;" fillcolor="white [3212]" strokecolor="black [3213]" strokeweight=".5pt">
                    <v:textbox>
                      <w:txbxContent>
                        <w:p w:rsidR="00694D35" w:rsidRDefault="00694D35" w:rsidP="00373EFA"/>
                      </w:txbxContent>
                    </v:textbox>
                  </v:oval>
                </v:group>
                <v:oval id="타원 1956" o:spid="_x0000_s1535" style="position:absolute;left:5976;top:76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Qg8IA&#10;AADdAAAADwAAAGRycy9kb3ducmV2LnhtbERP22rCQBB9F/yHZQTfzKZKpU2zEREsQh+KsR8wzU5z&#10;aXY27m41/ftuQfBtDuc6+WY0vbiQ861lBQ9JCoK4srrlWsHHab94AuEDssbeMin4JQ+bYjrJMdP2&#10;yke6lKEWMYR9hgqaEIZMSl81ZNAndiCO3Jd1BkOErpba4TWGm14u03QtDbYcGxocaNdQ9V3+GAUd&#10;dSv7dkZyr2H1iaXD7h3PSs1n4/YFRKAx3MU390HH+c+Pa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ZCDwgAAAN0AAAAPAAAAAAAAAAAAAAAAAJgCAABkcnMvZG93&#10;bnJldi54bWxQSwUGAAAAAAQABAD1AAAAhwMAAAAA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57" o:spid="_x0000_s1536" style="position:absolute;left:6574;top:151;width:252;height: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1GMEA&#10;AADdAAAADwAAAGRycy9kb3ducmV2LnhtbERP22oCMRB9L/gPYQTfNGvFVlejSMEi+FC6+gHjZtyL&#10;m8mapLr9+0YQ+jaHc53lujONuJHzlWUF41ECgji3uuJCwfGwHc5A+ICssbFMCn7Jw3rVe1liqu2d&#10;v+mWhULEEPYpKihDaFMpfV6SQT+yLXHkztYZDBG6QmqH9xhuGvmaJG/SYMWxocSWPkrKL9mPUVBT&#10;PbH7K5L7DJMTZg7rL7wqNeh3mwWIQF34Fz/dOx3nz6fv8Pg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5NRjBAAAA3QAAAA8AAAAAAAAAAAAAAAAAmAIAAGRycy9kb3du&#10;cmV2LnhtbFBLBQYAAAAABAAEAPUAAACG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58" o:spid="_x0000_s1537" style="position:absolute;left:7127;top:413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hasQA&#10;AADdAAAADwAAAGRycy9kb3ducmV2LnhtbESPzW4CMQyE75X6DpGRuJUsRVRlS0BVpSIkDqhbHsDd&#10;uPvTjbMkKSxvjw9I3GzNeObzcj24Tp0oxMazgekkA0VcettwZeDw/fn0CiomZIudZzJwoQjr1ePD&#10;EnPrz/xFpyJVSkI45migTqnPtY5lTQ7jxPfEov364DDJGiptA54l3HX6OctetMOGpaHGnj5qKv+K&#10;f2egpXbmd0eksEmzHywCtns8GjMeDe9voBIN6W6+XW+t4C/mgivfyAh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moWrEAAAA3QAAAA8AAAAAAAAAAAAAAAAAmAIAAGRycy9k&#10;b3ducmV2LnhtbFBLBQYAAAAABAAEAPUAAACJ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59" o:spid="_x0000_s1538" style="position:absolute;left:7458;top:917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E8cIA&#10;AADdAAAADwAAAGRycy9kb3ducmV2LnhtbERP22rCQBB9F/yHZYS+6cZKpYlughRaCn0oxn7AmB1z&#10;MTsbd7ea/n23UPBtDuc622I0vbiS861lBctFAoK4srrlWsHX4XX+DMIHZI29ZVLwQx6KfDrZYqbt&#10;jfd0LUMtYgj7DBU0IQyZlL5qyKBf2IE4cifrDIYIXS21w1sMN718TJK1NNhybGhwoJeGqnP5bRR0&#10;1K3sxwXJvYXVEUuH3SdelHqYjbsNiEBjuIv/3e86zk+fUv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gTxwgAAAN0AAAAPAAAAAAAAAAAAAAAAAJgCAABkcnMvZG93&#10;bnJldi54bWxQSwUGAAAAAAQABAD1AAAAhwMAAAAA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60" o:spid="_x0000_s1539" style="position:absolute;left:7536;top:1366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n0cQA&#10;AADdAAAADwAAAGRycy9kb3ducmV2LnhtbESPzWoCQRCE70LeYWghN51VQZKNo0hACXgIbvIAnZ3O&#10;/rjTs86Mur59+iDk1k1VV3292gyuU1cKsfFsYDbNQBGX3jZcGfj+2k1eQMWEbLHzTAbuFGGzfhqt&#10;MLf+xke6FqlSEsIxRwN1Sn2udSxrchinvicW7dcHh0nWUGkb8CbhrtPzLFtqhw1LQ409vddUnoqL&#10;M9BSu/CHM1LYp8UPFgHbTzwb8zwetm+gEg3p3/y4/rCC/7oUfv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8Z9HEAAAA3QAAAA8AAAAAAAAAAAAAAAAAmAIAAGRycy9k&#10;b3ducmV2LnhtbFBLBQYAAAAABAAEAPUAAACJ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61" o:spid="_x0000_s1540" style="position:absolute;left:4758;top:833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CSsAA&#10;AADdAAAADwAAAGRycy9kb3ducmV2LnhtbERP24rCMBB9F/yHMIJvmrqCuNUosrDLgg9i9QNmm7EX&#10;m0lNslr/3giCb3M411muO9OIKzlfWVYwGScgiHOrKy4UHA/fozkIH5A1NpZJwZ08rFf93hJTbW+8&#10;p2sWChFD2KeooAyhTaX0eUkG/di2xJE7WWcwROgKqR3eYrhp5EeSzKTBimNDiS19lZSfs3+joKZ6&#10;arcXJPcTpn+YOax3eFFqOOg2CxCBuvAWv9y/Os7/nE3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DCSsAAAADdAAAADwAAAAAAAAAAAAAAAACYAgAAZHJzL2Rvd25y&#10;ZXYueG1sUEsFBgAAAAAEAAQA9QAAAIUDAAAAAA=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62" o:spid="_x0000_s1541" style="position:absolute;left:4613;top:1430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JcPcEA&#10;AADdAAAADwAAAGRycy9kb3ducmV2LnhtbERP3WrCMBS+F3yHcAbe2XQKstVGEUEZeDHW7QHOmmPT&#10;2pzUJNPu7ZfBYHfn4/s95Xa0vbiRD61jBY9ZDoK4drrlRsHH+2H+BCJEZI29Y1LwTQG2m+mkxEK7&#10;O7/RrYqNSCEcClRgYhwKKUNtyGLI3ECcuLPzFmOCvpHa4z2F214u8nwlLbacGgwOtDdUX6ovq6Cj&#10;bulOVyR/jMtPrDx2r3hVavYw7tYgIo3xX/znftFp/vNqAb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iXD3BAAAA3QAAAA8AAAAAAAAAAAAAAAAAmAIAAGRycy9kb3du&#10;cmV2LnhtbFBLBQYAAAAABAAEAPUAAACG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63" o:spid="_x0000_s1542" style="position:absolute;left:7551;top:1677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75psEA&#10;AADdAAAADwAAAGRycy9kb3ducmV2LnhtbERP22oCMRB9F/yHMELf3Gy7ILo1ShEsQh9KVz9guhn3&#10;4mayJlHXvzeFgm9zONdZrgfTiSs531hW8JqkIIhLqxuuFBz22+kchA/IGjvLpOBOHtar8WiJubY3&#10;/qFrESoRQ9jnqKAOoc+l9GVNBn1ie+LIHa0zGCJ0ldQObzHcdPItTWfSYMOxocaeNjWVp+JiFLTU&#10;ZvbrjOQ+Q/aLhcP2G89KvUyGj3cQgYbwFP+7dzrOX8wy+Ps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u+abBAAAA3QAAAA8AAAAAAAAAAAAAAAAAmAIAAGRycy9kb3du&#10;cmV2LnhtbFBLBQYAAAAABAAEAPUAAACG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64" o:spid="_x0000_s1543" style="position:absolute;left:7168;top:2561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h0sIA&#10;AADdAAAADwAAAGRycy9kb3ducmV2LnhtbERP22rCQBB9F/yHZQTfzKZapE2zEREsQh+KsR8wzU5z&#10;aXY27m41/ftuQfBtDuc6+WY0vbiQ861lBQ9JCoK4srrlWsHHab94AuEDssbeMin4JQ+bYjrJMdP2&#10;yke6lKEWMYR9hgqaEIZMSl81ZNAndiCO3Jd1BkOErpba4TWGm14u03QtDbYcGxocaNdQ9V3+GAUd&#10;dSv7dkZyr2H1iaXD7h3PSs1n4/YFRKAx3MU390HH+c/rR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2HSwgAAAN0AAAAPAAAAAAAAAAAAAAAAAJgCAABkcnMvZG93&#10;bnJldi54bWxQSwUGAAAAAAQABAD1AAAAhwMAAAAA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65" o:spid="_x0000_s1544" style="position:absolute;left:6310;top:3038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EScIA&#10;AADdAAAADwAAAGRycy9kb3ducmV2LnhtbERP22rCQBB9F/yHZQTfzKZKpU2zEREsQh+KsR8wzU5z&#10;aXY27m41/ftuQfBtDuc6+WY0vbiQ861lBQ9JCoK4srrlWsHHab94AuEDssbeMin4JQ+bYjrJMdP2&#10;yke6lKEWMYR9hgqaEIZMSl81ZNAndiCO3Jd1BkOErpba4TWGm14u03QtDbYcGxocaNdQ9V3+GAUd&#10;dSv7dkZyr2H1iaXD7h3PSs1n4/YFRKAx3MU390HH+c/rR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8RJwgAAAN0AAAAPAAAAAAAAAAAAAAAAAJgCAABkcnMvZG93&#10;bnJldi54bWxQSwUGAAAAAAQABAD1AAAAhwMAAAAA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66" o:spid="_x0000_s1545" style="position:absolute;left:6012;top:3082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aPsAA&#10;AADdAAAADwAAAGRycy9kb3ducmV2LnhtbERP22oCMRB9L/gPYQTfalaFpa5GEUERfChd/YBxM+7F&#10;zWRNom7/vikU+jaHc53lujeteJLztWUFk3ECgriwuuZSwfm0e/8A4QOyxtYyKfgmD+vV4G2JmbYv&#10;/qJnHkoRQ9hnqKAKocuk9EVFBv3YdsSRu1pnMEToSqkdvmK4aeU0SVJpsObYUGFH24qKW/4wChpq&#10;ZvZ4R3L7MLtg7rD5xLtSo2G/WYAI1Id/8Z/7oOP8eZrC7zfxBL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laPsAAAADdAAAADwAAAAAAAAAAAAAAAACYAgAAZHJzL2Rvd25y&#10;ZXYueG1sUEsFBgAAAAAEAAQA9QAAAIUDAAAAAA=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67" o:spid="_x0000_s1546" style="position:absolute;left:5467;top:2998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/pcEA&#10;AADdAAAADwAAAGRycy9kb3ducmV2LnhtbERP22oCMRB9F/yHMELf3GwVtK5GEcFS6IO49gPGzbiX&#10;biZrkur2702h4NscznVWm9604kbO15YVvCYpCOLC6ppLBV+n/fgNhA/IGlvLpOCXPGzWw8EKM23v&#10;fKRbHkoRQ9hnqKAKocuk9EVFBn1iO+LIXawzGCJ0pdQO7zHctHKSpjNpsObYUGFHu4qK7/zHKGio&#10;mdrPK5J7D9Mz5g6bA16Vehn12yWIQH14iv/dHzrOX8zm8Pd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V/6XBAAAA3QAAAA8AAAAAAAAAAAAAAAAAmAIAAGRycy9kb3du&#10;cmV2LnhtbFBLBQYAAAAABAAEAPUAAACG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68" o:spid="_x0000_s1547" style="position:absolute;left:5379;top:271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pr18QA&#10;AADdAAAADwAAAGRycy9kb3ducmV2LnhtbESPzWoCQRCE70LeYWghN51VQZKNo0hACXgIbvIAnZ3O&#10;/rjTs86Mur59+iDk1k1VV3292gyuU1cKsfFsYDbNQBGX3jZcGfj+2k1eQMWEbLHzTAbuFGGzfhqt&#10;MLf+xke6FqlSEsIxRwN1Sn2udSxrchinvicW7dcHh0nWUGkb8CbhrtPzLFtqhw1LQ409vddUnoqL&#10;M9BSu/CHM1LYp8UPFgHbTzwb8zwetm+gEg3p3/y4/rCC/7oUXP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Ka9fEAAAA3QAAAA8AAAAAAAAAAAAAAAAAmAIAAGRycy9k&#10;b3ducmV2LnhtbFBLBQYAAAAABAAEAPUAAACJ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69" o:spid="_x0000_s1548" style="position:absolute;left:6282;top:123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bOTMAA&#10;AADdAAAADwAAAGRycy9kb3ducmV2LnhtbERP24rCMBB9F/yHMMK+aeoKol2jiOCysA9i9QNmm7EX&#10;m0lNslr/3giCb3M411msOtOIKzlfWVYwHiUgiHOrKy4UHA/b4QyED8gaG8uk4E4eVst+b4Gptjfe&#10;0zULhYgh7FNUUIbQplL6vCSDfmRb4sidrDMYInSF1A5vMdw08jNJptJgxbGhxJY2JeXn7N8oqKme&#10;2N8LkvsOkz/MHNY7vCj1MejWXyACdeEtfrl/dJw/n87h+U08QS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bOTMAAAADdAAAADwAAAAAAAAAAAAAAAACYAgAAZHJzL2Rvd25y&#10;ZXYueG1sUEsFBgAAAAAEAAQA9QAAAIUDAAAAAA=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70" o:spid="_x0000_s1549" style="position:absolute;left:6876;top:266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xDMQA&#10;AADdAAAADwAAAGRycy9kb3ducmV2LnhtbESPzW4CMQyE75X6DpGRuJUsRaJlS0BVpSIkDqhbHsDd&#10;uPvTjbMkKSxvjw9I3GzNeObzcj24Tp0oxMazgekkA0VcettwZeDw/fn0CiomZIudZzJwoQjr1ePD&#10;EnPrz/xFpyJVSkI45migTqnPtY5lTQ7jxPfEov364DDJGiptA54l3HX6Ocvm2mHD0lBjTx81lX/F&#10;vzPQUjvzuyNS2KTZDxYB2z0ejRmPhvc3UImGdDffrrdW8Bcvwi/fyAh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8QzEAAAA3QAAAA8AAAAAAAAAAAAAAAAAmAIAAGRycy9k&#10;b3ducmV2LnhtbFBLBQYAAAAABAAEAPUAAACJ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71" o:spid="_x0000_s1550" style="position:absolute;left:7306;top:650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Ul8AA&#10;AADdAAAADwAAAGRycy9kb3ducmV2LnhtbERP22oCMRB9L/gPYQTfalYFa7dGEUERfJBu/YDpZroX&#10;N5M1ibr+vRGEvs3hXGe+7EwjruR8ZVnBaJiAIM6trrhQcPzZvM9A+ICssbFMCu7kYbnovc0x1fbG&#10;33TNQiFiCPsUFZQhtKmUPi/JoB/aljhyf9YZDBG6QmqHtxhuGjlOkqk0WHFsKLGldUn5KbsYBTXV&#10;E7s/I7ltmPxi5rA+4FmpQb9bfYEI1IV/8cu903H+58cI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lUl8AAAADdAAAADwAAAAAAAAAAAAAAAACYAgAAZHJzL2Rvd25y&#10;ZXYueG1sUEsFBgAAAAAEAAQA9QAAAIUDAAAAAA=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72" o:spid="_x0000_s1551" style="position:absolute;left:5174;top:405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K4MEA&#10;AADdAAAADwAAAGRycy9kb3ducmV2LnhtbERP22oCMRB9F/yHMELfNKtCratxKQWL0Ifith8wbsa9&#10;uJnsJlHXv28Khb7N4Vxnmw2mFTdyvrasYD5LQBAXVtdcKvj+2k9fQPiArLG1TAoe5CHbjUdbTLW9&#10;85FueShFDGGfooIqhC6V0hcVGfQz2xFH7mydwRChK6V2eI/hppWLJHmWBmuODRV29FZRccmvRkFD&#10;zdJ+9EjuPSxPmDtsPrFX6mkyvG5ABBrCv/jPfdBx/nq1gN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7yuDBAAAA3QAAAA8AAAAAAAAAAAAAAAAAmAIAAGRycy9kb3du&#10;cmV2LnhtbFBLBQYAAAAABAAEAPUAAACG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73" o:spid="_x0000_s1552" style="position:absolute;left:4974;top:605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ve8EA&#10;AADdAAAADwAAAGRycy9kb3ducmV2LnhtbERP22oCMRB9F/yHMELfNGsX1K5GkUKL4IO49gPGzXQv&#10;3UzWJNX1702h4NscznVWm9604krO15YVTCcJCOLC6ppLBV+nj/EChA/IGlvLpOBOHjbr4WCFmbY3&#10;PtI1D6WIIewzVFCF0GVS+qIig35iO+LIfVtnMEToSqkd3mK4aeVrksykwZpjQ4UdvVdU/OS/RkFD&#10;TWr3FyT3GdIz5g6bA16Uehn12yWIQH14iv/dOx3nv81T+Ps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3b3vBAAAA3QAAAA8AAAAAAAAAAAAAAAAAmAIAAGRycy9kb3du&#10;cmV2LnhtbFBLBQYAAAAABAAEAPUAAACG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74" o:spid="_x0000_s1553" style="position:absolute;left:4693;top:1119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3D8EA&#10;AADdAAAADwAAAGRycy9kb3ducmV2LnhtbERP22oCMRB9L/gPYQTfNGuVVlejSMEi+FC6+gHjZtyL&#10;m8mapLr9+0YQ+jaHc53lujONuJHzlWUF41ECgji3uuJCwfGwHc5A+ICssbFMCn7Jw3rVe1liqu2d&#10;v+mWhULEEPYpKihDaFMpfV6SQT+yLXHkztYZDBG6QmqH9xhuGvmaJG/SYMWxocSWPkrKL9mPUVBT&#10;PbH7K5L7DJMTZg7rL7wqNeh3mwWIQF34Fz/dOx3nz9+n8Pg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e9w/BAAAA3QAAAA8AAAAAAAAAAAAAAAAAmAIAAGRycy9kb3du&#10;cmV2LnhtbFBLBQYAAAAABAAEAPUAAACG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75" o:spid="_x0000_s1554" style="position:absolute;left:7493;top:2186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SlMEA&#10;AADdAAAADwAAAGRycy9kb3ducmV2LnhtbERP22oCMRB9L/gPYQTfNGvFVlejSMEi+FC6+gHjZtyL&#10;m8mapLr9+0YQ+jaHc53lujONuJHzlWUF41ECgji3uuJCwfGwHc5A+ICssbFMCn7Jw3rVe1liqu2d&#10;v+mWhULEEPYpKihDaFMpfV6SQT+yLXHkztYZDBG6QmqH9xhuGvmaJG/SYMWxocSWPkrKL9mPUVBT&#10;PbH7K5L7DJMTZg7rL7wqNeh3mwWIQF34Fz/dOx3nz9+n8Pg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SUpTBAAAA3QAAAA8AAAAAAAAAAAAAAAAAmAIAAGRycy9kb3du&#10;cmV2LnhtbFBLBQYAAAAABAAEAPUAAACG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76" o:spid="_x0000_s1555" style="position:absolute;left:7326;top:2411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M48EA&#10;AADdAAAADwAAAGRycy9kb3ducmV2LnhtbERP22oCMRB9F/yHMELf3GwVtK5GEcFS6IO49gPGzbiX&#10;biZrkur2702h4NscznVWm9604kbO15YVvCYpCOLC6ppLBV+n/fgNhA/IGlvLpOCXPGzWw8EKM23v&#10;fKRbHkoRQ9hnqKAKocuk9EVFBn1iO+LIXawzGCJ0pdQO7zHctHKSpjNpsObYUGFHu4qK7/zHKGio&#10;mdrPK5J7D9Mz5g6bA16Vehn12yWIQH14iv/dHzrOX8xn8Pd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AzOPBAAAA3QAAAA8AAAAAAAAAAAAAAAAAmAIAAGRycy9kb3du&#10;cmV2LnhtbFBLBQYAAAAABAAEAPUAAACG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77" o:spid="_x0000_s1556" style="position:absolute;left:6599;top:3027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xpeMIA&#10;AADdAAAADwAAAGRycy9kb3ducmV2LnhtbERP22rCQBB9F/yHZQTfzKYKtU2zEREsQh+KsR8wzU5z&#10;aXY27m41/ftuQfBtDuc6+WY0vbiQ861lBQ9JCoK4srrlWsHHab94AuEDssbeMin4JQ+bYjrJMdP2&#10;yke6lKEWMYR9hgqaEIZMSl81ZNAndiCO3Jd1BkOErpba4TWGm14u0/RRGmw5NjQ40K6h6rv8MQo6&#10;6lb27YzkXsPqE0uH3TuelZrPxu0LiEBjuItv7oOO85/Xa/j/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Gl4wgAAAN0AAAAPAAAAAAAAAAAAAAAAAJgCAABkcnMvZG93&#10;bnJldi54bWxQSwUGAAAAAAQABAD1AAAAhwMAAAAA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78" o:spid="_x0000_s1557" style="position:absolute;left:7082;top:2763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9CsQA&#10;AADdAAAADwAAAGRycy9kb3ducmV2LnhtbESPzW4CMQyE75X6DpGRuJUsRaJlS0BVpSIkDqhbHsDd&#10;uPvTjbMkKSxvjw9I3GzNeObzcj24Tp0oxMazgekkA0VcettwZeDw/fn0CiomZIudZzJwoQjr1ePD&#10;EnPrz/xFpyJVSkI45migTqnPtY5lTQ7jxPfEov364DDJGiptA54l3HX6Ocvm2mHD0lBjTx81lX/F&#10;vzPQUjvzuyNS2KTZDxYB2z0ejRmPhvc3UImGdDffrrdW8BcvgivfyAh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T/QrEAAAA3QAAAA8AAAAAAAAAAAAAAAAAmAIAAGRycy9k&#10;b3ducmV2LnhtbFBLBQYAAAAABAAEAPUAAACJ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79" o:spid="_x0000_s1558" style="position:absolute;left:5717;top:3004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YkcIA&#10;AADdAAAADwAAAGRycy9kb3ducmV2LnhtbERP22rCQBB9F/yHZYS+6cYKtYlughRaCn0oxn7AmB1z&#10;MTsbd7ea/n23UPBtDuc622I0vbiS861lBctFAoK4srrlWsHX4XX+DMIHZI29ZVLwQx6KfDrZYqbt&#10;jfd0LUMtYgj7DBU0IQyZlL5qyKBf2IE4cifrDIYIXS21w1sMN718TJInabDl2NDgQC8NVefy2yjo&#10;qFvZjwuSewurI5YOu0+8KPUwG3cbEIHGcBf/u991nJ+uU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1iRwgAAAN0AAAAPAAAAAAAAAAAAAAAAAJgCAABkcnMvZG93&#10;bnJldi54bWxQSwUGAAAAAAQABAD1AAAAhwMAAAAA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80" o:spid="_x0000_s1559" style="position:absolute;left:6870;top:2906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BK8QA&#10;AADdAAAADwAAAGRycy9kb3ducmV2LnhtbESPzWoCQRCE70LeYWghN501gpiNo0ggEvAg2eQBOjud&#10;/XGnZ50ZdX17+yDk1k1VV3292gyuUxcKsfFsYDbNQBGX3jZcGfj5/pgsQcWEbLHzTAZuFGGzfhqt&#10;MLf+yl90KVKlJIRjjgbqlPpc61jW5DBOfU8s2p8PDpOsodI24FXCXadfsmyhHTYsDTX29F5TeSzO&#10;zkBL7dzvT0hhl+a/WARsD3gy5nk8bN9AJRrSv/lx/WkF/3Up/PKNj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wgSvEAAAA3QAAAA8AAAAAAAAAAAAAAAAAmAIAAGRycy9k&#10;b3ducmV2LnhtbFBLBQYAAAAABAAEAPUAAACJ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81" o:spid="_x0000_s1560" style="position:absolute;left:5748;top:130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ksMEA&#10;AADdAAAADwAAAGRycy9kb3ducmV2LnhtbERP3WrCMBS+H/gO4QjerakKQ7tGGYIieDHW7QGOzVnT&#10;rjmpSdTu7ZfBYHfn4/s95Xa0vbiRD61jBfMsB0FcO91yo+Djff+4AhEissbeMSn4pgDbzeShxEK7&#10;O7/RrYqNSCEcClRgYhwKKUNtyGLI3ECcuE/nLcYEfSO1x3sKt71c5PmTtNhyajA40M5Q/VVdrYKO&#10;uqU7XZD8IS7PWHnsXvGi1Gw6vjyDiDTGf/Gf+6jT/PVqDr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8JLDBAAAA3QAAAA8AAAAAAAAAAAAAAAAAmAIAAGRycy9kb3du&#10;cmV2LnhtbFBLBQYAAAAABAAEAPUAAACG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82" o:spid="_x0000_s1561" style="position:absolute;left:4588;top:1618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6x8EA&#10;AADdAAAADwAAAGRycy9kb3ducmV2LnhtbERP3WrCMBS+F3yHcAbe2XQK4rpGGYIy8ELs9gBnzVnT&#10;rjmpSabd2y/CYHfn4/s95Xa0vbiSD61jBY9ZDoK4drrlRsH7236+BhEissbeMSn4oQDbzXRSYqHd&#10;jc90rWIjUgiHAhWYGIdCylAbshgyNxAn7tN5izFB30jt8ZbCbS8Xeb6SFltODQYH2hmqv6pvq6Cj&#10;bumOFyR/iMsPrDx2J7woNXsYX55BRBrjv/jP/arT/Kf1Au7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uusfBAAAA3QAAAA8AAAAAAAAAAAAAAAAAmAIAAGRycy9kb3du&#10;cmV2LnhtbFBLBQYAAAAABAAEAPUAAACG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83" o:spid="_x0000_s1562" style="position:absolute;left:4621;top:1897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fXMEA&#10;AADdAAAADwAAAGRycy9kb3ducmV2LnhtbERP22oCMRB9F/yHMELf3Gy7UHRrlCJYhD6Urn7AdDPu&#10;xc1kTaKuf28Kgm9zONdZrAbTiQs531hW8JqkIIhLqxuuFOx3m+kMhA/IGjvLpOBGHlbL8WiBubZX&#10;/qVLESoRQ9jnqKAOoc+l9GVNBn1ie+LIHawzGCJ0ldQOrzHcdPItTd+lwYZjQ409rWsqj8XZKGip&#10;zez3Ccl9hewPC4ftD56UepkMnx8gAg3hKX64tzrOn88y+P8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iH1zBAAAA3QAAAA8AAAAAAAAAAAAAAAAAmAIAAGRycy9kb3du&#10;cmV2LnhtbFBLBQYAAAAABAAEAPUAAACG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84" o:spid="_x0000_s1563" style="position:absolute;left:7569;top:1945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HKMIA&#10;AADdAAAADwAAAGRycy9kb3ducmV2LnhtbERP22rCQBB9F/yHZYS+6cZaJEY3QQothT4Uox8wZqe5&#10;NDsbd7ea/n23UPBtDuc6u2I0vbiS861lBctFAoK4srrlWsHp+DJPQfiArLG3TAp+yEORTyc7zLS9&#10;8YGuZahFDGGfoYImhCGT0lcNGfQLOxBH7tM6gyFCV0vt8BbDTS8fk2QtDbYcGxoc6Lmh6qv8Ngo6&#10;6lb2/YLkXsPqjKXD7gMvSj3Mxv0WRKAx3MX/7jcd52/SJ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4cowgAAAN0AAAAPAAAAAAAAAAAAAAAAAJgCAABkcnMvZG93&#10;bnJldi54bWxQSwUGAAAAAAQABAD1AAAAhwMAAAAA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85" o:spid="_x0000_s1564" style="position:absolute;left:4730;top:2155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is8IA&#10;AADdAAAADwAAAGRycy9kb3ducmV2LnhtbERP22rCQBB9F/yHZYS+6cZKJUY3QQothT4Uox8wZqe5&#10;NDsbd7ea/n23UPBtDuc6u2I0vbiS861lBctFAoK4srrlWsHp+DJPQfiArLG3TAp+yEORTyc7zLS9&#10;8YGuZahFDGGfoYImhCGT0lcNGfQLOxBH7tM6gyFCV0vt8BbDTS8fk2QtDbYcGxoc6Lmh6qv8Ngo6&#10;6lb2/YLkXsPqjKXD7gMvSj3Mxv0WRKAx3MX/7jcd52/SJ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yKzwgAAAN0AAAAPAAAAAAAAAAAAAAAAAJgCAABkcnMvZG93&#10;bnJldi54bWxQSwUGAAAAAAQABAD1AAAAhwMAAAAA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86" o:spid="_x0000_s1565" style="position:absolute;left:4840;top:2402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8xMAA&#10;AADdAAAADwAAAGRycy9kb3ducmV2LnhtbERP24rCMBB9X/Afwgi+rakKol2jLIIi+LBY/YCxme1l&#10;m0lNota/3wiCb3M411msOtOIGzlfWVYwGiYgiHOrKy4UnI6bzxkIH5A1NpZJwYM8rJa9jwWm2t75&#10;QLcsFCKGsE9RQRlCm0rp85IM+qFtiSP3a53BEKErpHZ4j+GmkeMkmUqDFceGEltal5T/ZVejoKZ6&#10;YvcXJLcNkzNmDusfvCg16HffXyACdeEtfrl3Os6fz6bw/Ca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W8xMAAAADdAAAADwAAAAAAAAAAAAAAAACYAgAAZHJzL2Rvd25y&#10;ZXYueG1sUEsFBgAAAAAEAAQA9QAAAIUDAAAAAA=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87" o:spid="_x0000_s1566" style="position:absolute;left:4983;top:2626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ZX8IA&#10;AADdAAAADwAAAGRycy9kb3ducmV2LnhtbERP22rCQBB9F/yHZYS+6cYKNUY3QQothT4Uox8wZqe5&#10;NDsbd7ea/n23UPBtDuc6u2I0vbiS861lBctFAoK4srrlWsHp+DJPQfiArLG3TAp+yEORTyc7zLS9&#10;8YGuZahFDGGfoYImhCGT0lcNGfQLOxBH7tM6gyFCV0vt8BbDTS8fk+RJGmw5NjQ40HND1Vf5bRR0&#10;1K3s+wXJvYbVGUuH3QdelHqYjfstiEBjuIv/3W86zt+ka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RlfwgAAAN0AAAAPAAAAAAAAAAAAAAAAAJgCAABkcnMvZG93&#10;bnJldi54bWxQSwUGAAAAAAQABAD1AAAAhwMAAAAA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88" o:spid="_x0000_s1567" style="position:absolute;left:5083;top:2726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aNLcQA&#10;AADdAAAADwAAAGRycy9kb3ducmV2LnhtbESPzWoCQRCE70LeYWghN501gpiNo0ggEvAg2eQBOjud&#10;/XGnZ50ZdX17+yDk1k1VV3292gyuUxcKsfFsYDbNQBGX3jZcGfj5/pgsQcWEbLHzTAZuFGGzfhqt&#10;MLf+yl90KVKlJIRjjgbqlPpc61jW5DBOfU8s2p8PDpOsodI24FXCXadfsmyhHTYsDTX29F5TeSzO&#10;zkBL7dzvT0hhl+a/WARsD3gy5nk8bN9AJRrSv/lx/WkF/3UpuPKNj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GjS3EAAAA3QAAAA8AAAAAAAAAAAAAAAAAmAIAAGRycy9k&#10;b3ducmV2LnhtbFBLBQYAAAAABAAEAPUAAACJ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89" o:spid="_x0000_s1568" style="position:absolute;left:5306;top:2859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otsAA&#10;AADdAAAADwAAAGRycy9kb3ducmV2LnhtbERP24rCMBB9X/Afwgi+rakKotUoIiiCD2J3P2Bsxl5s&#10;JjWJ2v37jbCwb3M411muO9OIJzlfWVYwGiYgiHOrKy4UfH/tPmcgfEDW2FgmBT/kYb3qfSwx1fbF&#10;Z3pmoRAxhH2KCsoQ2lRKn5dk0A9tSxy5q3UGQ4SukNrhK4abRo6TZCoNVhwbSmxpW1J+yx5GQU31&#10;xB7vSG4fJhfMHNYnvCs16HebBYhAXfgX/7kPOs6fz+bw/iae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ootsAAAADdAAAADwAAAAAAAAAAAAAAAACYAgAAZHJzL2Rvd25y&#10;ZXYueG1sUEsFBgAAAAAEAAQA9QAAAIUDAAAAAA=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oval id="타원 1990" o:spid="_x0000_s1569" style="position:absolute;left:7536;top:1199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X9sQA&#10;AADdAAAADwAAAGRycy9kb3ducmV2LnhtbESPzWoCQRCE70LeYehAbjqbCBI3jhIEg5CDuPoAnZ12&#10;f9zpWWdG3bx9+iDk1k1VV329WA2uUzcKsfFs4HWSgSIuvW24MnA8bMbvoGJCtth5JgO/FGG1fBot&#10;MLf+znu6FalSEsIxRwN1Sn2udSxrchgnvicW7eSDwyRrqLQNeJdw1+m3LJtphw1LQ409rWsqz8XV&#10;GWipnfrvC1L4StMfLAK2O7wY8/I8fH6ASjSkf/PjemsFfz4XfvlGR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pF/bEAAAA3QAAAA8AAAAAAAAAAAAAAAAAmAIAAGRycy9k&#10;b3ducmV2LnhtbFBLBQYAAAAABAAEAPUAAACJ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  <v:shape id="직선 화살표 연결선 1991" o:spid="_x0000_s1570" type="#_x0000_t32" style="position:absolute;left:2667;top:233;width:9;height:28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GJ98MAAADdAAAADwAAAGRycy9kb3ducmV2LnhtbERPTYvCMBC9L/gfwgh7WTR1D0tbjSKC&#10;oIILq+J5aMam2ExqE2v992ZhYW/zeJ8zW/S2Fh21vnKsYDJOQBAXTldcKjgd16MUhA/IGmvHpOBJ&#10;HhbzwdsMc+0e/EPdIZQihrDPUYEJocml9IUhi37sGuLIXVxrMUTYllK3+IjhtpafSfIlLVYcGww2&#10;tDJUXA93q6DCbL8rO1qtl9/phznvb+nW7ZR6H/bLKYhAffgX/7k3Os7Psgn8fhN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xiffDAAAA3QAAAA8AAAAAAAAAAAAA&#10;AAAAoQIAAGRycy9kb3ducmV2LnhtbFBLBQYAAAAABAAEAPkAAACRAwAAAAA=&#10;" strokecolor="black [3213]" strokeweight=".25pt">
                  <v:stroke startarrow="open" startarrowwidth="narrow" startarrowlength="short" endarrow="open" endarrowwidth="narrow" endarrowlength="short"/>
                </v:shape>
                <v:shape id="TextBox 560" o:spid="_x0000_s1571" type="#_x0000_t202" style="position:absolute;left:2011;top:1062;width:2159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BC8EA&#10;AADdAAAADwAAAGRycy9kb3ducmV2LnhtbERPTYvCMBC9L/gfwgheFk3bg2xro4goyN5097K3oRnb&#10;YjMpTWyrv34jCN7m8T4n34ymET11rrasIF5EIIgLq2suFfz+HOZfIJxH1thYJgV3crBZTz5yzLQd&#10;+ET92ZcihLDLUEHlfZtJ6YqKDLqFbYkDd7GdQR9gV0rd4RDCTSOTKFpKgzWHhgpb2lVUXM83o2A5&#10;7tvP75SS4VE0Pf894thTrNRsOm5XIDyN/i1+uY86zE/TBJ7fh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EQQvBAAAA3QAAAA8AAAAAAAAAAAAAAAAAmAIAAGRycy9kb3du&#10;cmV2LnhtbFBLBQYAAAAABAAEAPUAAACGAwAAAAA=&#10;" filled="f" stroked="f">
                  <v:textbox style="mso-fit-shape-to-text:t" inset="0,0,0,0">
                    <w:txbxContent>
                      <w:p w:rsidR="00694D35" w:rsidRDefault="00694D35" w:rsidP="00373EFA">
                        <w:pPr>
                          <w:pStyle w:val="a8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  <v:line id="직선 연결선 1993" o:spid="_x0000_s1572" style="position:absolute;visibility:visible;mso-wrap-style:square" from="2168,232" to="6200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GOoMMAAADdAAAADwAAAGRycy9kb3ducmV2LnhtbERPTWsCMRC9F/wPYQQvRbPaIroaRcRC&#10;L6XUFc/DZkwWN5N1E9ftv28Khd7m8T5nve1dLTpqQ+VZwXSSgSAuva7YKDgVb+MFiBCRNdaeScE3&#10;BdhuBk9rzLV/8Bd1x2hECuGQowIbY5NLGUpLDsPEN8SJu/jWYUywNVK3+EjhrpazLJtLhxWnBosN&#10;7S2V1+PdKXj9JKMLcysq233Mns38cN6fMqVGw363AhGpj//iP/e7TvOXyxf4/Sad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BjqDDAAAA3QAAAA8AAAAAAAAAAAAA&#10;AAAAoQIAAGRycy9kb3ducmV2LnhtbFBLBQYAAAAABAAEAPkAAACRAwAAAAA=&#10;" strokecolor="black [3213]" strokeweight=".25pt">
                  <v:stroke dashstyle="dash"/>
                </v:line>
                <v:line id="직선 연결선 1994" o:spid="_x0000_s1573" style="position:absolute;visibility:visible;mso-wrap-style:square" from="2168,3139" to="6200,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gW1MIAAADdAAAADwAAAGRycy9kb3ducmV2LnhtbERPTWsCMRC9F/wPYQQvRbMVkboaRaSC&#10;l1LqSs/DZkwWN5N1E9f135tCobd5vM9ZbXpXi47aUHlW8DbJQBCXXldsFJyK/fgdRIjIGmvPpOBB&#10;ATbrwcsKc+3v/E3dMRqRQjjkqMDG2ORShtKSwzDxDXHizr51GBNsjdQt3lO4q+U0y+bSYcWpwWJD&#10;O0vl5XhzCmZfZHRhrkVlu8/pq5l//OxOmVKjYb9dgojUx3/xn/ug0/zFYga/36QT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gW1MIAAADdAAAADwAAAAAAAAAAAAAA&#10;AAChAgAAZHJzL2Rvd25yZXYueG1sUEsFBgAAAAAEAAQA+QAAAJADAAAAAA==&#10;" strokecolor="black [3213]" strokeweight=".25pt">
                  <v:stroke dashstyle="dash"/>
                </v:line>
                <v:line id="직선 연결선 1995" o:spid="_x0000_s1574" style="position:absolute;visibility:visible;mso-wrap-style:square" from="656,3339" to="6200,3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SzT8MAAADdAAAADwAAAGRycy9kb3ducmV2LnhtbERPTWsCMRC9F/wPYQQvRbNKK7oaRcRC&#10;L6XUFc/DZkwWN5N1E9ftv28Khd7m8T5nve1dLTpqQ+VZwXSSgSAuva7YKDgVb+MFiBCRNdaeScE3&#10;BdhuBk9rzLV/8Bd1x2hECuGQowIbY5NLGUpLDsPEN8SJu/jWYUywNVK3+EjhrpazLJtLhxWnBosN&#10;7S2V1+PdKXj5JKMLcysq233Mns38cN6fMqVGw363AhGpj//iP/e7TvOXy1f4/Sad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ks0/DAAAA3QAAAA8AAAAAAAAAAAAA&#10;AAAAoQIAAGRycy9kb3ducmV2LnhtbFBLBQYAAAAABAAEAPkAAACRAwAAAAA=&#10;" strokecolor="black [3213]" strokeweight=".25pt">
                  <v:stroke dashstyle="dash"/>
                </v:line>
                <v:line id="직선 연결선 1996" o:spid="_x0000_s1575" style="position:absolute;visibility:visible;mso-wrap-style:square" from="656,32" to="6200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YtOMMAAADdAAAADwAAAGRycy9kb3ducmV2LnhtbERP32vCMBB+H/g/hBN8GZpORtFqFBGF&#10;vYwxKz4fzZkUm0vXxNr998tgsLf7+H7eeju4RvTUhdqzgpdZBoK48rpmo+BcHqcLECEia2w8k4Jv&#10;CrDdjJ7WWGj/4E/qT9GIFMKhQAU2xraQMlSWHIaZb4kTd/Wdw5hgZ6Tu8JHCXSPnWZZLhzWnBost&#10;7S1Vt9PdKXj9IKNL81XWtn+fP5v8cNmfM6Um42G3AhFpiP/iP/ebTvOXyxx+v0kn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2LTjDAAAA3QAAAA8AAAAAAAAAAAAA&#10;AAAAoQIAAGRycy9kb3ducmV2LnhtbFBLBQYAAAAABAAEAPkAAACRAwAAAAA=&#10;" strokecolor="black [3213]" strokeweight=".25pt">
                  <v:stroke dashstyle="dash"/>
                </v:line>
                <v:shape id="직선 화살표 연결선 1997" o:spid="_x0000_s1576" type="#_x0000_t32" style="position:absolute;left:1282;width:10;height:32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S0GMMAAADdAAAADwAAAGRycy9kb3ducmV2LnhtbERPS2vCQBC+F/wPywheim700CbRVUQQ&#10;WsGCDzwP2TEbzM7G7Dam/75bKHibj+85i1Vva9FR6yvHCqaTBARx4XTFpYLzaTtOQfiArLF2TAp+&#10;yMNqOXhZYK7dgw/UHUMpYgj7HBWYEJpcSl8YsugnriGO3NW1FkOEbSl1i48Ybms5S5I3abHi2GCw&#10;oY2h4nb8tgoqzPa7sqPNdv2VvprL/p5+up1So2G/noMI1Ien+N/9oeP8LHuHv2/i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UtBjDAAAA3QAAAA8AAAAAAAAAAAAA&#10;AAAAoQIAAGRycy9kb3ducmV2LnhtbFBLBQYAAAAABAAEAPkAAACRAwAAAAA=&#10;" strokecolor="black [3213]" strokeweight=".25pt">
                  <v:stroke startarrow="open" startarrowwidth="narrow" startarrowlength="short" endarrow="open" endarrowwidth="narrow" endarrowlength="short"/>
                </v:shape>
                <v:shape id="TextBox 569" o:spid="_x0000_s1577" type="#_x0000_t202" style="position:absolute;top:1058;width:2159;height:1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24cQA&#10;AADdAAAADwAAAGRycy9kb3ducmV2LnhtbESPQWvCQBCF7wX/wzJCL0U38SBNdBWRFsRbrRdvQ3ZM&#10;gtnZkF2T6K/vHITeZnhv3vtmvR1do3rqQu3ZQDpPQBEX3tZcGjj/fs8+QYWIbLHxTAYeFGC7mbyt&#10;Mbd+4B/qT7FUEsIhRwNVjG2udSgqchjmviUW7eo7h1HWrtS2w0HCXaMXSbLUDmuWhgpb2ldU3E53&#10;Z2A5frUfx4wWw7Noer480zRSasz7dNytQEUa47/5dX2wgp9lgivfyAh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sduHEAAAA3QAAAA8AAAAAAAAAAAAAAAAAmAIAAGRycy9k&#10;b3ducmV2LnhtbFBLBQYAAAAABAAEAPUAAACJAwAAAAA=&#10;" filled="f" stroked="f">
                  <v:textbox style="mso-fit-shape-to-text:t" inset="0,0,0,0">
                    <w:txbxContent>
                      <w:p w:rsidR="00694D35" w:rsidRDefault="00694D35" w:rsidP="00373EFA">
                        <w:pPr>
                          <w:pStyle w:val="a8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5.5</w:t>
                        </w:r>
                      </w:p>
                    </w:txbxContent>
                  </v:textbox>
                </v:shape>
                <v:oval id="타원 1999" o:spid="_x0000_s1578" style="position:absolute;left:5608;top:131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+a8EA&#10;AADdAAAADwAAAGRycy9kb3ducmV2LnhtbERP22rCQBB9L/QflhH6VjdWkCZ1DVKoFHwQYz9gmp3m&#10;YnY22V01/r0rCH2bw7nOMh9NJ87kfGNZwWyagCAurW64UvBz+Hp9B+EDssbOMim4kod89fy0xEzb&#10;C+/pXIRKxBD2GSqoQ+gzKX1Zk0E/tT1x5P6sMxgidJXUDi8x3HTyLUkW0mDDsaHGnj5rKo/FySho&#10;qZ3b7YDkNmH+i4XDdoeDUi+Tcf0BItAY/sUP97eO89M0hfs38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TvmvBAAAA3QAAAA8AAAAAAAAAAAAAAAAAmAIAAGRycy9kb3du&#10;cmV2LnhtbFBLBQYAAAAABAAEAPUAAACGAwAAAAA=&#10;" fillcolor="white [3212]" strokecolor="black [3213]" strokeweight=".5pt">
                  <v:textbox>
                    <w:txbxContent>
                      <w:p w:rsidR="00694D35" w:rsidRDefault="00694D35" w:rsidP="00373EFA"/>
                    </w:txbxContent>
                  </v:textbox>
                </v:oval>
              </v:group>
            </w:pict>
          </mc:Fallback>
        </mc:AlternateContent>
      </w:r>
    </w:p>
    <w:p w:rsidR="00373EFA" w:rsidRPr="00935320" w:rsidRDefault="00373EFA" w:rsidP="00373EFA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373EFA" w:rsidRPr="00935320" w:rsidRDefault="00373EFA" w:rsidP="00373EFA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373EFA" w:rsidRPr="00935320" w:rsidRDefault="00373EFA" w:rsidP="00373EFA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373EFA" w:rsidRPr="00935320" w:rsidRDefault="00373EFA" w:rsidP="00373EFA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373EFA" w:rsidRPr="00935320" w:rsidRDefault="00373EFA" w:rsidP="00373EFA">
      <w:pPr>
        <w:spacing w:line="276" w:lineRule="auto"/>
        <w:ind w:firstLineChars="650" w:firstLine="156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(a)  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    </w:t>
      </w:r>
      <w:r w:rsidRPr="00935320">
        <w:rPr>
          <w:rFonts w:asciiTheme="majorHAnsi" w:hAnsiTheme="majorHAnsi" w:cstheme="majorHAnsi"/>
          <w:sz w:val="24"/>
          <w:szCs w:val="24"/>
        </w:rPr>
        <w:t xml:space="preserve">                                    (b)            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</w:t>
      </w:r>
      <w:r w:rsidRPr="00935320">
        <w:rPr>
          <w:rFonts w:asciiTheme="majorHAnsi" w:hAnsiTheme="majorHAnsi" w:cstheme="majorHAnsi"/>
          <w:sz w:val="24"/>
          <w:szCs w:val="24"/>
        </w:rPr>
        <w:t xml:space="preserve">                             (c)</w:t>
      </w:r>
    </w:p>
    <w:p w:rsidR="00373EFA" w:rsidRPr="00935320" w:rsidRDefault="00373EFA" w:rsidP="00373EFA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2A1148" w:rsidRPr="00935320" w:rsidRDefault="00373EFA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Figure 2 Detailed </w:t>
      </w:r>
      <w:r w:rsidR="0014226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m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odel</w:t>
      </w:r>
      <w:r w:rsidR="0014226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configurations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: (a) Model raft</w:t>
      </w:r>
      <w:r w:rsidR="006C5D5B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(pile cap)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and </w:t>
      </w:r>
      <w:proofErr w:type="spellStart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micropiled</w:t>
      </w:r>
      <w:proofErr w:type="spellEnd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-raft</w:t>
      </w:r>
      <w:r w:rsidR="006A74F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;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(b) </w:t>
      </w:r>
      <w:r w:rsidR="0014226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top view for t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ypical </w:t>
      </w:r>
      <w:proofErr w:type="spellStart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micropile</w:t>
      </w:r>
      <w:r w:rsidR="0014226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d</w:t>
      </w:r>
      <w:proofErr w:type="spellEnd"/>
      <w:r w:rsidR="0014226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-raft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(N=9, L=330mm)</w:t>
      </w:r>
      <w:r w:rsidR="006A74F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;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</w:t>
      </w:r>
      <w:r w:rsidR="006A74F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and 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(c) Model </w:t>
      </w:r>
      <w:proofErr w:type="spellStart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micropile</w:t>
      </w:r>
      <w:proofErr w:type="spellEnd"/>
    </w:p>
    <w:p w:rsidR="00373EFA" w:rsidRPr="00935320" w:rsidRDefault="00373EFA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u w:val="single"/>
          <w:lang w:eastAsia="ko-KR"/>
        </w:rPr>
      </w:pPr>
    </w:p>
    <w:p w:rsidR="009C3AC2" w:rsidRPr="00935320" w:rsidRDefault="00106445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u w:val="single"/>
        </w:rPr>
      </w:pPr>
      <w:r w:rsidRPr="00935320">
        <w:rPr>
          <w:rFonts w:asciiTheme="majorHAnsi" w:hAnsiTheme="majorHAnsi" w:cstheme="majorHAnsi" w:hint="eastAsia"/>
          <w:sz w:val="24"/>
          <w:szCs w:val="24"/>
          <w:u w:val="single"/>
          <w:lang w:eastAsia="ko-KR"/>
        </w:rPr>
        <w:t xml:space="preserve">a. </w:t>
      </w:r>
      <w:r w:rsidR="003F48C4" w:rsidRPr="00935320">
        <w:rPr>
          <w:rFonts w:asciiTheme="majorHAnsi" w:hAnsiTheme="majorHAnsi" w:cstheme="majorHAnsi"/>
          <w:sz w:val="24"/>
          <w:szCs w:val="24"/>
          <w:u w:val="single"/>
        </w:rPr>
        <w:t xml:space="preserve">Axial load tests </w:t>
      </w:r>
      <w:r w:rsidR="009C3AC2" w:rsidRPr="00935320">
        <w:rPr>
          <w:rFonts w:asciiTheme="majorHAnsi" w:hAnsiTheme="majorHAnsi" w:cstheme="majorHAnsi"/>
          <w:sz w:val="24"/>
          <w:szCs w:val="24"/>
          <w:u w:val="single"/>
        </w:rPr>
        <w:t xml:space="preserve">on </w:t>
      </w:r>
      <w:proofErr w:type="spellStart"/>
      <w:r w:rsidR="009C3AC2" w:rsidRPr="00935320">
        <w:rPr>
          <w:rFonts w:asciiTheme="majorHAnsi" w:hAnsiTheme="majorHAnsi" w:cstheme="majorHAnsi"/>
          <w:sz w:val="24"/>
          <w:szCs w:val="24"/>
          <w:u w:val="single"/>
        </w:rPr>
        <w:t>unpiled</w:t>
      </w:r>
      <w:proofErr w:type="spellEnd"/>
      <w:r w:rsidR="009C3AC2" w:rsidRPr="00935320">
        <w:rPr>
          <w:rFonts w:asciiTheme="majorHAnsi" w:hAnsiTheme="majorHAnsi" w:cstheme="majorHAnsi"/>
          <w:sz w:val="24"/>
          <w:szCs w:val="24"/>
          <w:u w:val="single"/>
        </w:rPr>
        <w:t xml:space="preserve"> </w:t>
      </w:r>
      <w:r w:rsidR="003F48C4" w:rsidRPr="00935320">
        <w:rPr>
          <w:rFonts w:asciiTheme="majorHAnsi" w:hAnsiTheme="majorHAnsi" w:cstheme="majorHAnsi"/>
          <w:sz w:val="24"/>
          <w:szCs w:val="24"/>
          <w:u w:val="single"/>
        </w:rPr>
        <w:t>mat</w:t>
      </w: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3F540D" w:rsidRPr="00935320" w:rsidRDefault="003F48C4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r w:rsidR="001B120B" w:rsidRPr="00935320">
        <w:rPr>
          <w:rFonts w:asciiTheme="majorHAnsi" w:hAnsiTheme="majorHAnsi" w:cstheme="majorHAnsi"/>
          <w:sz w:val="24"/>
          <w:szCs w:val="24"/>
        </w:rPr>
        <w:t xml:space="preserve">100-mm </w:t>
      </w:r>
      <w:r w:rsidRPr="00935320">
        <w:rPr>
          <w:rFonts w:asciiTheme="majorHAnsi" w:hAnsiTheme="majorHAnsi" w:cstheme="majorHAnsi"/>
          <w:sz w:val="24"/>
          <w:szCs w:val="24"/>
        </w:rPr>
        <w:t xml:space="preserve">square mat </w:t>
      </w:r>
      <w:r w:rsidR="009C3AC2" w:rsidRPr="00935320">
        <w:rPr>
          <w:rFonts w:asciiTheme="majorHAnsi" w:hAnsiTheme="majorHAnsi" w:cstheme="majorHAnsi"/>
          <w:sz w:val="24"/>
          <w:szCs w:val="24"/>
        </w:rPr>
        <w:t xml:space="preserve">was </w:t>
      </w:r>
      <w:r w:rsidR="001B120B" w:rsidRPr="00935320">
        <w:rPr>
          <w:rFonts w:asciiTheme="majorHAnsi" w:hAnsiTheme="majorHAnsi" w:cstheme="majorHAnsi"/>
          <w:sz w:val="24"/>
          <w:szCs w:val="24"/>
        </w:rPr>
        <w:t>used in these tests. Once the sand specimen was formed within the test chamber, the mat was</w:t>
      </w:r>
      <w:r w:rsidR="009C3AC2" w:rsidRPr="00935320">
        <w:rPr>
          <w:rFonts w:asciiTheme="majorHAnsi" w:hAnsiTheme="majorHAnsi" w:cstheme="majorHAnsi"/>
          <w:sz w:val="24"/>
          <w:szCs w:val="24"/>
        </w:rPr>
        <w:t xml:space="preserve"> placed </w:t>
      </w:r>
      <w:r w:rsidRPr="00935320">
        <w:rPr>
          <w:rFonts w:asciiTheme="majorHAnsi" w:hAnsiTheme="majorHAnsi" w:cstheme="majorHAnsi"/>
          <w:sz w:val="24"/>
          <w:szCs w:val="24"/>
        </w:rPr>
        <w:t xml:space="preserve">on the </w:t>
      </w:r>
      <w:r w:rsidR="009C3AC2" w:rsidRPr="00935320">
        <w:rPr>
          <w:rFonts w:asciiTheme="majorHAnsi" w:hAnsiTheme="majorHAnsi" w:cstheme="majorHAnsi"/>
          <w:sz w:val="24"/>
          <w:szCs w:val="24"/>
        </w:rPr>
        <w:t xml:space="preserve">top surface of the specimen </w:t>
      </w:r>
      <w:r w:rsidRPr="00935320">
        <w:rPr>
          <w:rFonts w:asciiTheme="majorHAnsi" w:hAnsiTheme="majorHAnsi" w:cstheme="majorHAnsi"/>
          <w:sz w:val="24"/>
          <w:szCs w:val="24"/>
        </w:rPr>
        <w:t xml:space="preserve">and axial load applied on the mat using the loading device. </w:t>
      </w:r>
    </w:p>
    <w:p w:rsidR="006B338C" w:rsidRPr="00935320" w:rsidRDefault="006B338C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9C3AC2" w:rsidRPr="00935320" w:rsidRDefault="009C3AC2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u w:val="single"/>
        </w:rPr>
      </w:pPr>
      <w:r w:rsidRPr="00935320">
        <w:rPr>
          <w:rFonts w:asciiTheme="majorHAnsi" w:hAnsiTheme="majorHAnsi" w:cstheme="majorHAnsi"/>
          <w:sz w:val="24"/>
          <w:szCs w:val="24"/>
          <w:u w:val="single"/>
        </w:rPr>
        <w:t xml:space="preserve">b. </w:t>
      </w:r>
      <w:r w:rsidR="007C1DE6" w:rsidRPr="00935320">
        <w:rPr>
          <w:rFonts w:asciiTheme="majorHAnsi" w:hAnsiTheme="majorHAnsi" w:cstheme="majorHAnsi"/>
          <w:sz w:val="24"/>
          <w:szCs w:val="24"/>
          <w:u w:val="single"/>
        </w:rPr>
        <w:t>Axial load tests o</w:t>
      </w:r>
      <w:r w:rsidRPr="00935320">
        <w:rPr>
          <w:rFonts w:asciiTheme="majorHAnsi" w:hAnsiTheme="majorHAnsi" w:cstheme="majorHAnsi"/>
          <w:sz w:val="24"/>
          <w:szCs w:val="24"/>
          <w:u w:val="single"/>
        </w:rPr>
        <w:t>n</w:t>
      </w:r>
      <w:r w:rsidR="007C1DE6" w:rsidRPr="00935320">
        <w:rPr>
          <w:rFonts w:asciiTheme="majorHAnsi" w:hAnsiTheme="majorHAnsi" w:cstheme="majorHAnsi"/>
          <w:sz w:val="24"/>
          <w:szCs w:val="24"/>
          <w:u w:val="single"/>
        </w:rPr>
        <w:t xml:space="preserve"> group </w:t>
      </w:r>
      <w:proofErr w:type="spellStart"/>
      <w:r w:rsidR="007C1DE6" w:rsidRPr="00935320">
        <w:rPr>
          <w:rFonts w:asciiTheme="majorHAnsi" w:hAnsiTheme="majorHAnsi" w:cstheme="majorHAnsi"/>
          <w:sz w:val="24"/>
          <w:szCs w:val="24"/>
          <w:u w:val="single"/>
        </w:rPr>
        <w:t>micropile</w:t>
      </w:r>
      <w:r w:rsidRPr="00935320">
        <w:rPr>
          <w:rFonts w:asciiTheme="majorHAnsi" w:hAnsiTheme="majorHAnsi" w:cstheme="majorHAnsi"/>
          <w:sz w:val="24"/>
          <w:szCs w:val="24"/>
          <w:u w:val="single"/>
        </w:rPr>
        <w:t>s</w:t>
      </w:r>
      <w:proofErr w:type="spellEnd"/>
      <w:r w:rsidRPr="00935320">
        <w:rPr>
          <w:rFonts w:asciiTheme="majorHAnsi" w:hAnsiTheme="majorHAnsi" w:cstheme="majorHAnsi"/>
          <w:sz w:val="24"/>
          <w:szCs w:val="24"/>
          <w:u w:val="single"/>
        </w:rPr>
        <w:t xml:space="preserve"> </w:t>
      </w:r>
      <w:r w:rsidR="007C1DE6" w:rsidRPr="00935320">
        <w:rPr>
          <w:rFonts w:asciiTheme="majorHAnsi" w:hAnsiTheme="majorHAnsi" w:cstheme="majorHAnsi"/>
          <w:sz w:val="24"/>
          <w:szCs w:val="24"/>
          <w:u w:val="single"/>
        </w:rPr>
        <w:t>(G</w:t>
      </w:r>
      <w:r w:rsidR="00983AD5" w:rsidRPr="00935320">
        <w:rPr>
          <w:rFonts w:asciiTheme="majorHAnsi" w:hAnsiTheme="majorHAnsi" w:cstheme="majorHAnsi"/>
          <w:sz w:val="24"/>
          <w:szCs w:val="24"/>
          <w:u w:val="single"/>
        </w:rPr>
        <w:t>M</w:t>
      </w:r>
      <w:r w:rsidR="007C1DE6" w:rsidRPr="00935320">
        <w:rPr>
          <w:rFonts w:asciiTheme="majorHAnsi" w:hAnsiTheme="majorHAnsi" w:cstheme="majorHAnsi"/>
          <w:sz w:val="24"/>
          <w:szCs w:val="24"/>
          <w:u w:val="single"/>
        </w:rPr>
        <w:t>P)</w:t>
      </w: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373EFA" w:rsidRPr="00935320" w:rsidRDefault="001B120B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In these tests, group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were used with various geometry conditions. </w:t>
      </w:r>
      <w:r w:rsidR="00274113"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r w:rsidR="003F540D" w:rsidRPr="00935320">
        <w:rPr>
          <w:rFonts w:asciiTheme="majorHAnsi" w:hAnsiTheme="majorHAnsi" w:cstheme="majorHAnsi"/>
          <w:sz w:val="24"/>
          <w:szCs w:val="24"/>
        </w:rPr>
        <w:t>soil specimen</w:t>
      </w:r>
      <w:r w:rsidR="00274113" w:rsidRPr="00935320">
        <w:rPr>
          <w:rFonts w:asciiTheme="majorHAnsi" w:hAnsiTheme="majorHAnsi" w:cstheme="majorHAnsi"/>
          <w:sz w:val="24"/>
          <w:szCs w:val="24"/>
        </w:rPr>
        <w:t xml:space="preserve">s were prepared in the same way as </w:t>
      </w:r>
      <w:r w:rsidR="006B338C" w:rsidRPr="00935320">
        <w:rPr>
          <w:rFonts w:asciiTheme="majorHAnsi" w:hAnsiTheme="majorHAnsi" w:cstheme="majorHAnsi"/>
          <w:sz w:val="24"/>
          <w:szCs w:val="24"/>
        </w:rPr>
        <w:t xml:space="preserve">used </w:t>
      </w:r>
      <w:r w:rsidR="00274113" w:rsidRPr="00935320">
        <w:rPr>
          <w:rFonts w:asciiTheme="majorHAnsi" w:hAnsiTheme="majorHAnsi" w:cstheme="majorHAnsi"/>
          <w:sz w:val="24"/>
          <w:szCs w:val="24"/>
        </w:rPr>
        <w:t xml:space="preserve">for the </w:t>
      </w:r>
      <w:proofErr w:type="spellStart"/>
      <w:r w:rsidR="00274113" w:rsidRPr="00935320">
        <w:rPr>
          <w:rFonts w:asciiTheme="majorHAnsi" w:hAnsiTheme="majorHAnsi" w:cstheme="majorHAnsi"/>
          <w:sz w:val="24"/>
          <w:szCs w:val="24"/>
        </w:rPr>
        <w:t>unpiled</w:t>
      </w:r>
      <w:proofErr w:type="spellEnd"/>
      <w:r w:rsidR="00274113" w:rsidRPr="00935320">
        <w:rPr>
          <w:rFonts w:asciiTheme="majorHAnsi" w:hAnsiTheme="majorHAnsi" w:cstheme="majorHAnsi"/>
          <w:sz w:val="24"/>
          <w:szCs w:val="24"/>
        </w:rPr>
        <w:t xml:space="preserve"> mat. G</w:t>
      </w:r>
      <w:r w:rsidR="003F540D" w:rsidRPr="00935320">
        <w:rPr>
          <w:rFonts w:asciiTheme="majorHAnsi" w:hAnsiTheme="majorHAnsi" w:cstheme="majorHAnsi"/>
          <w:sz w:val="24"/>
          <w:szCs w:val="24"/>
        </w:rPr>
        <w:t xml:space="preserve">roup </w:t>
      </w:r>
      <w:proofErr w:type="spellStart"/>
      <w:r w:rsidR="003F540D"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="003F540D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274113" w:rsidRPr="00935320">
        <w:rPr>
          <w:rFonts w:asciiTheme="majorHAnsi" w:hAnsiTheme="majorHAnsi" w:cstheme="majorHAnsi"/>
          <w:sz w:val="24"/>
          <w:szCs w:val="24"/>
        </w:rPr>
        <w:t xml:space="preserve">were </w:t>
      </w:r>
      <w:r w:rsidR="003F540D" w:rsidRPr="00935320">
        <w:rPr>
          <w:rFonts w:asciiTheme="majorHAnsi" w:hAnsiTheme="majorHAnsi" w:cstheme="majorHAnsi"/>
          <w:sz w:val="24"/>
          <w:szCs w:val="24"/>
        </w:rPr>
        <w:t>installed</w:t>
      </w:r>
      <w:r w:rsidRPr="00935320">
        <w:rPr>
          <w:rFonts w:asciiTheme="majorHAnsi" w:hAnsiTheme="majorHAnsi" w:cstheme="majorHAnsi"/>
          <w:sz w:val="24"/>
          <w:szCs w:val="24"/>
        </w:rPr>
        <w:t xml:space="preserve"> at </w:t>
      </w:r>
      <w:r w:rsidR="003F540D" w:rsidRPr="00935320">
        <w:rPr>
          <w:rFonts w:asciiTheme="majorHAnsi" w:hAnsiTheme="majorHAnsi" w:cstheme="majorHAnsi"/>
          <w:sz w:val="24"/>
          <w:szCs w:val="24"/>
        </w:rPr>
        <w:t xml:space="preserve">equal pile spacing and embedded angle. In order to </w:t>
      </w:r>
      <w:r w:rsidR="006B338C" w:rsidRPr="00935320">
        <w:rPr>
          <w:rFonts w:asciiTheme="majorHAnsi" w:hAnsiTheme="majorHAnsi" w:cstheme="majorHAnsi"/>
          <w:sz w:val="24"/>
          <w:szCs w:val="24"/>
        </w:rPr>
        <w:t>consider and measure</w:t>
      </w:r>
      <w:r w:rsidR="003F540D" w:rsidRPr="00935320">
        <w:rPr>
          <w:rFonts w:asciiTheme="majorHAnsi" w:hAnsiTheme="majorHAnsi" w:cstheme="majorHAnsi"/>
          <w:sz w:val="24"/>
          <w:szCs w:val="24"/>
        </w:rPr>
        <w:t xml:space="preserve"> the </w:t>
      </w:r>
      <w:r w:rsidR="006B338C" w:rsidRPr="00935320">
        <w:rPr>
          <w:rFonts w:asciiTheme="majorHAnsi" w:hAnsiTheme="majorHAnsi" w:cstheme="majorHAnsi"/>
          <w:sz w:val="24"/>
          <w:szCs w:val="24"/>
        </w:rPr>
        <w:t xml:space="preserve">load capacity of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micro</w:t>
      </w:r>
      <w:r w:rsidR="006B338C" w:rsidRPr="00935320">
        <w:rPr>
          <w:rFonts w:asciiTheme="majorHAnsi" w:hAnsiTheme="majorHAnsi" w:cstheme="majorHAnsi"/>
          <w:sz w:val="24"/>
          <w:szCs w:val="24"/>
        </w:rPr>
        <w:t>piles</w:t>
      </w:r>
      <w:proofErr w:type="spellEnd"/>
      <w:r w:rsidR="006B338C" w:rsidRPr="00935320">
        <w:rPr>
          <w:rFonts w:asciiTheme="majorHAnsi" w:hAnsiTheme="majorHAnsi" w:cstheme="majorHAnsi"/>
          <w:sz w:val="24"/>
          <w:szCs w:val="24"/>
        </w:rPr>
        <w:t xml:space="preserve"> only, </w:t>
      </w:r>
      <w:r w:rsidR="003F540D"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r w:rsidR="006B338C" w:rsidRPr="00935320">
        <w:rPr>
          <w:rFonts w:asciiTheme="majorHAnsi" w:hAnsiTheme="majorHAnsi" w:cstheme="majorHAnsi"/>
          <w:sz w:val="24"/>
          <w:szCs w:val="24"/>
        </w:rPr>
        <w:t>pile cap</w:t>
      </w:r>
      <w:r w:rsidR="00CE763A" w:rsidRPr="00935320">
        <w:rPr>
          <w:rFonts w:asciiTheme="majorHAnsi" w:hAnsiTheme="majorHAnsi" w:cstheme="majorHAnsi"/>
          <w:sz w:val="24"/>
          <w:szCs w:val="24"/>
        </w:rPr>
        <w:t xml:space="preserve"> w</w:t>
      </w:r>
      <w:r w:rsidRPr="00935320">
        <w:rPr>
          <w:rFonts w:asciiTheme="majorHAnsi" w:hAnsiTheme="majorHAnsi" w:cstheme="majorHAnsi"/>
          <w:sz w:val="24"/>
          <w:szCs w:val="24"/>
        </w:rPr>
        <w:t>as</w:t>
      </w:r>
      <w:r w:rsidR="00CE763A" w:rsidRPr="00935320">
        <w:rPr>
          <w:rFonts w:asciiTheme="majorHAnsi" w:hAnsiTheme="majorHAnsi" w:cstheme="majorHAnsi"/>
          <w:sz w:val="24"/>
          <w:szCs w:val="24"/>
        </w:rPr>
        <w:t xml:space="preserve"> installed </w:t>
      </w:r>
      <w:r w:rsidR="003F540D" w:rsidRPr="00935320">
        <w:rPr>
          <w:rFonts w:asciiTheme="majorHAnsi" w:hAnsiTheme="majorHAnsi" w:cstheme="majorHAnsi"/>
          <w:sz w:val="24"/>
          <w:szCs w:val="24"/>
        </w:rPr>
        <w:t>20</w:t>
      </w:r>
      <w:r w:rsidR="006B338C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3F540D" w:rsidRPr="00935320">
        <w:rPr>
          <w:rFonts w:asciiTheme="majorHAnsi" w:hAnsiTheme="majorHAnsi" w:cstheme="majorHAnsi"/>
          <w:sz w:val="24"/>
          <w:szCs w:val="24"/>
        </w:rPr>
        <w:t xml:space="preserve">mm </w:t>
      </w:r>
      <w:r w:rsidR="006B338C" w:rsidRPr="00935320">
        <w:rPr>
          <w:rFonts w:asciiTheme="majorHAnsi" w:hAnsiTheme="majorHAnsi" w:cstheme="majorHAnsi"/>
          <w:sz w:val="24"/>
          <w:szCs w:val="24"/>
        </w:rPr>
        <w:t>above t</w:t>
      </w:r>
      <w:r w:rsidR="003F540D" w:rsidRPr="00935320">
        <w:rPr>
          <w:rFonts w:asciiTheme="majorHAnsi" w:hAnsiTheme="majorHAnsi" w:cstheme="majorHAnsi"/>
          <w:sz w:val="24"/>
          <w:szCs w:val="24"/>
        </w:rPr>
        <w:t xml:space="preserve">he </w:t>
      </w:r>
      <w:r w:rsidR="006B338C" w:rsidRPr="00935320">
        <w:rPr>
          <w:rFonts w:asciiTheme="majorHAnsi" w:hAnsiTheme="majorHAnsi" w:cstheme="majorHAnsi"/>
          <w:sz w:val="24"/>
          <w:szCs w:val="24"/>
        </w:rPr>
        <w:t>top surface of soil specimen</w:t>
      </w:r>
      <w:r w:rsidRPr="00935320">
        <w:rPr>
          <w:rFonts w:asciiTheme="majorHAnsi" w:hAnsiTheme="majorHAnsi" w:cstheme="majorHAnsi"/>
          <w:sz w:val="24"/>
          <w:szCs w:val="24"/>
        </w:rPr>
        <w:t xml:space="preserve"> as indicated in Fig</w:t>
      </w:r>
      <w:r w:rsidR="00FA204B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ure</w:t>
      </w:r>
      <w:r w:rsidRPr="00935320">
        <w:rPr>
          <w:rFonts w:asciiTheme="majorHAnsi" w:hAnsiTheme="majorHAnsi" w:cstheme="majorHAnsi"/>
          <w:sz w:val="24"/>
          <w:szCs w:val="24"/>
        </w:rPr>
        <w:t xml:space="preserve"> 1(b)</w:t>
      </w:r>
      <w:r w:rsidR="00CE763A" w:rsidRPr="00935320">
        <w:rPr>
          <w:rFonts w:asciiTheme="majorHAnsi" w:hAnsiTheme="majorHAnsi" w:cstheme="majorHAnsi"/>
          <w:sz w:val="24"/>
          <w:szCs w:val="24"/>
        </w:rPr>
        <w:t xml:space="preserve">. </w:t>
      </w:r>
      <w:r w:rsidR="00FA204B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The </w:t>
      </w:r>
      <w:proofErr w:type="spellStart"/>
      <w:r w:rsidR="00FA204B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micropiles</w:t>
      </w:r>
      <w:proofErr w:type="spellEnd"/>
      <w:r w:rsidR="00FA204B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were installed in the model soil specimen fixing with installation frames. There are described the procedures for setting the group </w:t>
      </w:r>
      <w:proofErr w:type="spellStart"/>
      <w:r w:rsidR="00FA204B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micropile</w:t>
      </w:r>
      <w:proofErr w:type="spellEnd"/>
      <w:r w:rsidR="00FA204B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in Figure 3. </w:t>
      </w:r>
      <w:r w:rsidR="00EE0FD3" w:rsidRPr="00935320">
        <w:rPr>
          <w:rFonts w:asciiTheme="majorHAnsi" w:hAnsiTheme="majorHAnsi" w:cstheme="majorHAnsi"/>
          <w:sz w:val="24"/>
          <w:szCs w:val="24"/>
        </w:rPr>
        <w:t>Th</w:t>
      </w:r>
      <w:r w:rsidR="006B338C" w:rsidRPr="00935320">
        <w:rPr>
          <w:rFonts w:asciiTheme="majorHAnsi" w:hAnsiTheme="majorHAnsi" w:cstheme="majorHAnsi"/>
          <w:sz w:val="24"/>
          <w:szCs w:val="24"/>
        </w:rPr>
        <w:t>re</w:t>
      </w:r>
      <w:r w:rsidR="00EE0FD3" w:rsidRPr="00935320">
        <w:rPr>
          <w:rFonts w:asciiTheme="majorHAnsi" w:hAnsiTheme="majorHAnsi" w:cstheme="majorHAnsi"/>
          <w:sz w:val="24"/>
          <w:szCs w:val="24"/>
        </w:rPr>
        <w:t>e pile spacing</w:t>
      </w:r>
      <w:r w:rsidR="006B338C" w:rsidRPr="00935320">
        <w:rPr>
          <w:rFonts w:asciiTheme="majorHAnsi" w:hAnsiTheme="majorHAnsi" w:cstheme="majorHAnsi"/>
          <w:sz w:val="24"/>
          <w:szCs w:val="24"/>
        </w:rPr>
        <w:t xml:space="preserve"> distance</w:t>
      </w:r>
      <w:r w:rsidR="007B200D" w:rsidRPr="00935320">
        <w:rPr>
          <w:rFonts w:asciiTheme="majorHAnsi" w:hAnsiTheme="majorHAnsi" w:cstheme="majorHAnsi"/>
          <w:sz w:val="24"/>
          <w:szCs w:val="24"/>
        </w:rPr>
        <w:t>s</w:t>
      </w:r>
      <w:r w:rsidR="00EE0FD3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6B338C" w:rsidRPr="00935320">
        <w:rPr>
          <w:rFonts w:asciiTheme="majorHAnsi" w:hAnsiTheme="majorHAnsi" w:cstheme="majorHAnsi"/>
          <w:sz w:val="24"/>
          <w:szCs w:val="24"/>
        </w:rPr>
        <w:t xml:space="preserve">of </w:t>
      </w:r>
      <w:r w:rsidR="00EE0FD3" w:rsidRPr="00935320">
        <w:rPr>
          <w:rFonts w:asciiTheme="majorHAnsi" w:hAnsiTheme="majorHAnsi" w:cstheme="majorHAnsi"/>
          <w:sz w:val="24"/>
          <w:szCs w:val="24"/>
        </w:rPr>
        <w:t xml:space="preserve">3D, 5D and 7D and </w:t>
      </w:r>
      <w:r w:rsidR="006B338C" w:rsidRPr="00935320">
        <w:rPr>
          <w:rFonts w:asciiTheme="majorHAnsi" w:hAnsiTheme="majorHAnsi" w:cstheme="majorHAnsi"/>
          <w:sz w:val="24"/>
          <w:szCs w:val="24"/>
        </w:rPr>
        <w:t xml:space="preserve">four pile </w:t>
      </w:r>
      <w:r w:rsidR="00EE0FD3" w:rsidRPr="00935320">
        <w:rPr>
          <w:rFonts w:asciiTheme="majorHAnsi" w:hAnsiTheme="majorHAnsi" w:cstheme="majorHAnsi"/>
          <w:sz w:val="24"/>
          <w:szCs w:val="24"/>
        </w:rPr>
        <w:t xml:space="preserve">embedded angles </w:t>
      </w:r>
      <w:r w:rsidR="006B338C" w:rsidRPr="00935320">
        <w:rPr>
          <w:rFonts w:asciiTheme="majorHAnsi" w:hAnsiTheme="majorHAnsi" w:cstheme="majorHAnsi"/>
          <w:sz w:val="24"/>
          <w:szCs w:val="24"/>
        </w:rPr>
        <w:t xml:space="preserve">of </w:t>
      </w:r>
      <w:r w:rsidR="00EE0FD3" w:rsidRPr="00935320">
        <w:rPr>
          <w:rFonts w:asciiTheme="majorHAnsi" w:hAnsiTheme="majorHAnsi" w:cstheme="majorHAnsi"/>
          <w:sz w:val="24"/>
          <w:szCs w:val="24"/>
        </w:rPr>
        <w:t>0, 15, 30 and 4</w:t>
      </w:r>
      <w:r w:rsidR="007B200D" w:rsidRPr="00935320">
        <w:rPr>
          <w:rFonts w:asciiTheme="majorHAnsi" w:hAnsiTheme="majorHAnsi" w:cstheme="majorHAnsi"/>
          <w:sz w:val="24"/>
          <w:szCs w:val="24"/>
        </w:rPr>
        <w:t>5</w:t>
      </w:r>
      <w:r w:rsidR="00EE0FD3" w:rsidRPr="00935320">
        <w:rPr>
          <w:rFonts w:asciiTheme="majorHAnsi" w:hAnsiTheme="majorHAnsi" w:cstheme="majorHAnsi"/>
          <w:sz w:val="24"/>
          <w:szCs w:val="24"/>
        </w:rPr>
        <w:t xml:space="preserve"> degrees</w:t>
      </w:r>
      <w:r w:rsidR="006B338C" w:rsidRPr="00935320">
        <w:rPr>
          <w:rFonts w:asciiTheme="majorHAnsi" w:hAnsiTheme="majorHAnsi" w:cstheme="majorHAnsi"/>
          <w:sz w:val="24"/>
          <w:szCs w:val="24"/>
        </w:rPr>
        <w:t xml:space="preserve"> were considered.</w:t>
      </w:r>
      <w:r w:rsidR="00EE0FD3" w:rsidRPr="00935320">
        <w:rPr>
          <w:rFonts w:asciiTheme="majorHAnsi" w:hAnsiTheme="majorHAnsi" w:cstheme="majorHAnsi"/>
          <w:sz w:val="24"/>
          <w:szCs w:val="24"/>
        </w:rPr>
        <w:t xml:space="preserve"> </w:t>
      </w:r>
    </w:p>
    <w:p w:rsidR="00CE763A" w:rsidRPr="00935320" w:rsidRDefault="006B338C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u w:val="single"/>
        </w:rPr>
      </w:pPr>
      <w:r w:rsidRPr="00935320">
        <w:rPr>
          <w:rFonts w:asciiTheme="majorHAnsi" w:hAnsiTheme="majorHAnsi" w:cstheme="majorHAnsi"/>
          <w:sz w:val="24"/>
          <w:szCs w:val="24"/>
          <w:u w:val="single"/>
        </w:rPr>
        <w:lastRenderedPageBreak/>
        <w:t>c.</w:t>
      </w:r>
      <w:r w:rsidR="00CE763A" w:rsidRPr="00935320">
        <w:rPr>
          <w:rFonts w:asciiTheme="majorHAnsi" w:hAnsiTheme="majorHAnsi" w:cstheme="majorHAnsi"/>
          <w:sz w:val="24"/>
          <w:szCs w:val="24"/>
          <w:u w:val="single"/>
        </w:rPr>
        <w:t xml:space="preserve"> Axial load tests o</w:t>
      </w:r>
      <w:r w:rsidRPr="00935320">
        <w:rPr>
          <w:rFonts w:asciiTheme="majorHAnsi" w:hAnsiTheme="majorHAnsi" w:cstheme="majorHAnsi"/>
          <w:sz w:val="24"/>
          <w:szCs w:val="24"/>
          <w:u w:val="single"/>
        </w:rPr>
        <w:t>n</w:t>
      </w:r>
      <w:r w:rsidR="00CE763A" w:rsidRPr="00935320">
        <w:rPr>
          <w:rFonts w:asciiTheme="majorHAnsi" w:hAnsiTheme="majorHAnsi" w:cstheme="majorHAnsi"/>
          <w:sz w:val="24"/>
          <w:szCs w:val="24"/>
          <w:u w:val="single"/>
        </w:rPr>
        <w:t xml:space="preserve"> </w:t>
      </w:r>
      <w:proofErr w:type="spellStart"/>
      <w:r w:rsidR="00CE763A" w:rsidRPr="00935320">
        <w:rPr>
          <w:rFonts w:asciiTheme="majorHAnsi" w:hAnsiTheme="majorHAnsi" w:cstheme="majorHAnsi"/>
          <w:sz w:val="24"/>
          <w:szCs w:val="24"/>
          <w:u w:val="single"/>
        </w:rPr>
        <w:t>micropiled</w:t>
      </w:r>
      <w:proofErr w:type="spellEnd"/>
      <w:r w:rsidR="00CE763A" w:rsidRPr="00935320">
        <w:rPr>
          <w:rFonts w:asciiTheme="majorHAnsi" w:hAnsiTheme="majorHAnsi" w:cstheme="majorHAnsi"/>
          <w:sz w:val="24"/>
          <w:szCs w:val="24"/>
          <w:u w:val="single"/>
        </w:rPr>
        <w:t>-raft</w:t>
      </w:r>
      <w:r w:rsidRPr="00935320">
        <w:rPr>
          <w:rFonts w:asciiTheme="majorHAnsi" w:hAnsiTheme="majorHAnsi" w:cstheme="majorHAnsi"/>
          <w:sz w:val="24"/>
          <w:szCs w:val="24"/>
          <w:u w:val="single"/>
        </w:rPr>
        <w:t xml:space="preserve"> </w:t>
      </w:r>
      <w:r w:rsidR="00CE763A" w:rsidRPr="00935320">
        <w:rPr>
          <w:rFonts w:asciiTheme="majorHAnsi" w:hAnsiTheme="majorHAnsi" w:cstheme="majorHAnsi"/>
          <w:sz w:val="24"/>
          <w:szCs w:val="24"/>
          <w:u w:val="single"/>
        </w:rPr>
        <w:t xml:space="preserve">(MPR) </w:t>
      </w: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8C570A" w:rsidRPr="00935320" w:rsidRDefault="007B200D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micropiled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>-raft</w:t>
      </w:r>
      <w:r w:rsidR="006B338C" w:rsidRPr="00935320">
        <w:rPr>
          <w:rFonts w:asciiTheme="majorHAnsi" w:hAnsiTheme="majorHAnsi" w:cstheme="majorHAnsi"/>
          <w:sz w:val="24"/>
          <w:szCs w:val="24"/>
        </w:rPr>
        <w:t xml:space="preserve">s </w:t>
      </w:r>
      <w:r w:rsidR="001B120B" w:rsidRPr="00935320">
        <w:rPr>
          <w:rFonts w:asciiTheme="majorHAnsi" w:hAnsiTheme="majorHAnsi" w:cstheme="majorHAnsi"/>
          <w:sz w:val="24"/>
          <w:szCs w:val="24"/>
        </w:rPr>
        <w:t>were</w:t>
      </w:r>
      <w:r w:rsidR="006B338C" w:rsidRPr="00935320">
        <w:rPr>
          <w:rFonts w:asciiTheme="majorHAnsi" w:hAnsiTheme="majorHAnsi" w:cstheme="majorHAnsi"/>
          <w:sz w:val="24"/>
          <w:szCs w:val="24"/>
        </w:rPr>
        <w:t xml:space="preserve"> the same as the group </w:t>
      </w:r>
      <w:proofErr w:type="spellStart"/>
      <w:r w:rsidR="006B338C"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="006B338C" w:rsidRPr="00935320">
        <w:rPr>
          <w:rFonts w:asciiTheme="majorHAnsi" w:hAnsiTheme="majorHAnsi" w:cstheme="majorHAnsi"/>
          <w:sz w:val="24"/>
          <w:szCs w:val="24"/>
        </w:rPr>
        <w:t xml:space="preserve"> except that the raft (pile cap) was place on the surface allowing the mobilization of load carrying capacity.</w:t>
      </w:r>
      <w:r w:rsidRPr="00935320">
        <w:rPr>
          <w:rFonts w:asciiTheme="majorHAnsi" w:hAnsiTheme="majorHAnsi" w:cstheme="majorHAnsi"/>
          <w:sz w:val="24"/>
          <w:szCs w:val="24"/>
        </w:rPr>
        <w:t xml:space="preserve"> The pile spacing</w:t>
      </w:r>
      <w:r w:rsidR="000D5657" w:rsidRPr="00935320">
        <w:rPr>
          <w:rFonts w:asciiTheme="majorHAnsi" w:hAnsiTheme="majorHAnsi" w:cstheme="majorHAnsi"/>
          <w:sz w:val="24"/>
          <w:szCs w:val="24"/>
        </w:rPr>
        <w:t xml:space="preserve"> distance</w:t>
      </w:r>
      <w:r w:rsidRPr="00935320">
        <w:rPr>
          <w:rFonts w:asciiTheme="majorHAnsi" w:hAnsiTheme="majorHAnsi" w:cstheme="majorHAnsi"/>
          <w:sz w:val="24"/>
          <w:szCs w:val="24"/>
        </w:rPr>
        <w:t xml:space="preserve">s were equal to 3D, 5D and 7D, and the embedded pile angles were 0, 15, 30 and 45 degrees. The axial load was applied until the settlement </w:t>
      </w:r>
      <w:r w:rsidR="000D5657" w:rsidRPr="00935320">
        <w:rPr>
          <w:rFonts w:asciiTheme="majorHAnsi" w:hAnsiTheme="majorHAnsi" w:cstheme="majorHAnsi"/>
          <w:sz w:val="24"/>
          <w:szCs w:val="24"/>
        </w:rPr>
        <w:t>reached</w:t>
      </w:r>
      <w:r w:rsidRPr="00935320">
        <w:rPr>
          <w:rFonts w:asciiTheme="majorHAnsi" w:hAnsiTheme="majorHAnsi" w:cstheme="majorHAnsi"/>
          <w:sz w:val="24"/>
          <w:szCs w:val="24"/>
        </w:rPr>
        <w:t xml:space="preserve"> 20</w:t>
      </w:r>
      <w:r w:rsidR="000D5657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Pr="00935320">
        <w:rPr>
          <w:rFonts w:asciiTheme="majorHAnsi" w:hAnsiTheme="majorHAnsi" w:cstheme="majorHAnsi"/>
          <w:sz w:val="24"/>
          <w:szCs w:val="24"/>
        </w:rPr>
        <w:t>mm.</w:t>
      </w:r>
    </w:p>
    <w:p w:rsidR="002A1148" w:rsidRPr="00935320" w:rsidRDefault="002A1148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96131E" w:rsidRPr="00935320" w:rsidTr="00373EFA">
        <w:tc>
          <w:tcPr>
            <w:tcW w:w="2477" w:type="dxa"/>
          </w:tcPr>
          <w:p w:rsidR="0096131E" w:rsidRPr="00935320" w:rsidRDefault="0096131E" w:rsidP="0096131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eastAsia="ko-KR"/>
              </w:rPr>
            </w:pPr>
            <w:r w:rsidRPr="00935320">
              <w:rPr>
                <w:rFonts w:asciiTheme="majorHAnsi" w:eastAsia="굴림" w:hAnsiTheme="majorHAnsi" w:cstheme="majorHAnsi"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 wp14:anchorId="295C8F2F" wp14:editId="5EEDC4A8">
                  <wp:extent cx="1440000" cy="1080000"/>
                  <wp:effectExtent l="0" t="0" r="8255" b="6350"/>
                  <wp:docPr id="1197" name="그림 1197" descr="EMB00001bfc66e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4635568" descr="EMB00001bfc66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131E" w:rsidRPr="00935320" w:rsidRDefault="0096131E" w:rsidP="0096131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eastAsia="ko-KR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  <w:lang w:eastAsia="ko-KR"/>
              </w:rPr>
              <w:t>(a)</w:t>
            </w:r>
          </w:p>
          <w:p w:rsidR="00FA204B" w:rsidRPr="00935320" w:rsidRDefault="00FA204B" w:rsidP="0096131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eastAsia="ko-KR"/>
              </w:rPr>
            </w:pPr>
          </w:p>
        </w:tc>
        <w:tc>
          <w:tcPr>
            <w:tcW w:w="2478" w:type="dxa"/>
          </w:tcPr>
          <w:p w:rsidR="0096131E" w:rsidRPr="00935320" w:rsidRDefault="0096131E" w:rsidP="0096131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eastAsia="ko-KR"/>
              </w:rPr>
            </w:pPr>
            <w:r w:rsidRPr="00935320">
              <w:rPr>
                <w:rFonts w:asciiTheme="majorHAnsi" w:hAnsiTheme="majorHAnsi" w:cstheme="majorHAnsi"/>
                <w:noProof/>
                <w:sz w:val="24"/>
                <w:szCs w:val="24"/>
                <w:lang w:eastAsia="ko-KR"/>
              </w:rPr>
              <w:drawing>
                <wp:inline distT="0" distB="0" distL="0" distR="0" wp14:anchorId="629E3EEA" wp14:editId="6BE087B3">
                  <wp:extent cx="1440000" cy="1080000"/>
                  <wp:effectExtent l="0" t="0" r="8255" b="6350"/>
                  <wp:docPr id="2042" name="그림 2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31E" w:rsidRPr="00935320" w:rsidRDefault="0096131E" w:rsidP="0096131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eastAsia="ko-KR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  <w:lang w:eastAsia="ko-KR"/>
              </w:rPr>
              <w:t>(b)</w:t>
            </w:r>
          </w:p>
          <w:p w:rsidR="0096131E" w:rsidRPr="00935320" w:rsidRDefault="0096131E" w:rsidP="0096131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eastAsia="ko-KR"/>
              </w:rPr>
            </w:pPr>
          </w:p>
        </w:tc>
        <w:tc>
          <w:tcPr>
            <w:tcW w:w="2478" w:type="dxa"/>
          </w:tcPr>
          <w:p w:rsidR="0096131E" w:rsidRPr="00935320" w:rsidRDefault="0096131E" w:rsidP="0096131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4"/>
                <w:szCs w:val="24"/>
                <w:lang w:eastAsia="ko-KR"/>
              </w:rPr>
            </w:pPr>
            <w:r w:rsidRPr="00935320">
              <w:rPr>
                <w:rFonts w:asciiTheme="majorHAnsi" w:eastAsia="굴림" w:hAnsiTheme="majorHAnsi" w:cstheme="majorHAnsi"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 wp14:anchorId="1FC2BF10" wp14:editId="0D2884FC">
                  <wp:extent cx="1440000" cy="1080000"/>
                  <wp:effectExtent l="0" t="0" r="8255" b="6350"/>
                  <wp:docPr id="1194" name="그림 1194" descr="EMB00001bfc66e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5377088" descr="EMB00001bfc66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131E" w:rsidRPr="00935320" w:rsidRDefault="0096131E" w:rsidP="0096131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4"/>
                <w:szCs w:val="24"/>
                <w:lang w:eastAsia="ko-KR"/>
              </w:rPr>
            </w:pPr>
            <w:r w:rsidRPr="00935320">
              <w:rPr>
                <w:rFonts w:asciiTheme="majorHAnsi" w:hAnsiTheme="majorHAnsi" w:cstheme="majorHAnsi"/>
                <w:noProof/>
                <w:sz w:val="24"/>
                <w:szCs w:val="24"/>
                <w:lang w:eastAsia="ko-KR"/>
              </w:rPr>
              <w:t>(c)</w:t>
            </w:r>
          </w:p>
          <w:p w:rsidR="00FA204B" w:rsidRPr="00935320" w:rsidRDefault="00FA204B" w:rsidP="0096131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4"/>
                <w:szCs w:val="24"/>
                <w:lang w:eastAsia="ko-KR"/>
              </w:rPr>
            </w:pPr>
          </w:p>
        </w:tc>
        <w:tc>
          <w:tcPr>
            <w:tcW w:w="2478" w:type="dxa"/>
          </w:tcPr>
          <w:p w:rsidR="0096131E" w:rsidRPr="00935320" w:rsidRDefault="0096131E" w:rsidP="0096131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4"/>
                <w:szCs w:val="24"/>
                <w:lang w:eastAsia="ko-KR"/>
              </w:rPr>
            </w:pPr>
            <w:r w:rsidRPr="00935320">
              <w:rPr>
                <w:rFonts w:asciiTheme="majorHAnsi" w:eastAsia="굴림" w:hAnsiTheme="majorHAnsi" w:cstheme="majorHAnsi"/>
                <w:noProof/>
                <w:color w:val="000000"/>
                <w:sz w:val="24"/>
                <w:szCs w:val="24"/>
                <w:lang w:eastAsia="ko-KR"/>
              </w:rPr>
              <w:drawing>
                <wp:inline distT="0" distB="0" distL="0" distR="0" wp14:anchorId="6682658D" wp14:editId="337EC04B">
                  <wp:extent cx="1440000" cy="1080000"/>
                  <wp:effectExtent l="0" t="0" r="8255" b="6350"/>
                  <wp:docPr id="1192" name="그림 1192" descr="EMB00001bfc66e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75378688" descr="EMB00001bfc66ec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131E" w:rsidRPr="00935320" w:rsidRDefault="0096131E" w:rsidP="0096131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4"/>
                <w:szCs w:val="24"/>
                <w:lang w:eastAsia="ko-KR"/>
              </w:rPr>
            </w:pPr>
            <w:r w:rsidRPr="00935320">
              <w:rPr>
                <w:rFonts w:asciiTheme="majorHAnsi" w:hAnsiTheme="majorHAnsi" w:cstheme="majorHAnsi"/>
                <w:noProof/>
                <w:sz w:val="24"/>
                <w:szCs w:val="24"/>
                <w:lang w:eastAsia="ko-KR"/>
              </w:rPr>
              <w:t>(d)</w:t>
            </w:r>
          </w:p>
          <w:p w:rsidR="00FA204B" w:rsidRPr="00935320" w:rsidRDefault="00FA204B" w:rsidP="0096131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4"/>
                <w:szCs w:val="24"/>
                <w:lang w:eastAsia="ko-KR"/>
              </w:rPr>
            </w:pPr>
          </w:p>
        </w:tc>
      </w:tr>
    </w:tbl>
    <w:p w:rsidR="0096131E" w:rsidRPr="00935320" w:rsidRDefault="0096131E" w:rsidP="0096131E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Figure 3 Procedure for </w:t>
      </w:r>
      <w:r w:rsidR="009778F7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axial load tests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: (a) Making the model specimen</w:t>
      </w:r>
      <w:r w:rsidR="006A74F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;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(b) Installation of </w:t>
      </w:r>
      <w:proofErr w:type="spellStart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micropiles</w:t>
      </w:r>
      <w:proofErr w:type="spellEnd"/>
      <w:r w:rsidR="006A74F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;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(c) Completion of group </w:t>
      </w:r>
      <w:proofErr w:type="spellStart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micropile</w:t>
      </w:r>
      <w:proofErr w:type="spellEnd"/>
      <w:r w:rsidR="006A74F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;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and (d) Performa</w:t>
      </w:r>
      <w:r w:rsidR="000A2C8B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n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ce of axial load tests</w:t>
      </w:r>
    </w:p>
    <w:p w:rsidR="002A1148" w:rsidRPr="00935320" w:rsidRDefault="002A1148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373EFA" w:rsidRPr="00935320" w:rsidRDefault="00373EFA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8C570A" w:rsidRPr="00935320" w:rsidRDefault="008C570A" w:rsidP="00C909CB">
      <w:pPr>
        <w:spacing w:line="276" w:lineRule="auto"/>
        <w:ind w:firstLine="0"/>
        <w:rPr>
          <w:rFonts w:asciiTheme="majorHAnsi" w:hAnsiTheme="majorHAnsi" w:cstheme="majorHAnsi"/>
          <w:b/>
          <w:i/>
          <w:sz w:val="24"/>
          <w:szCs w:val="24"/>
          <w:u w:val="single"/>
          <w:lang w:eastAsia="ko-KR"/>
        </w:rPr>
      </w:pPr>
      <w:r w:rsidRPr="00935320">
        <w:rPr>
          <w:rFonts w:asciiTheme="majorHAnsi" w:hAnsiTheme="majorHAnsi" w:cstheme="majorHAnsi"/>
          <w:b/>
          <w:i/>
          <w:sz w:val="24"/>
          <w:szCs w:val="24"/>
          <w:u w:val="single"/>
        </w:rPr>
        <w:t xml:space="preserve">Soil conditions </w:t>
      </w:r>
    </w:p>
    <w:p w:rsidR="00581587" w:rsidRPr="00935320" w:rsidRDefault="00581587" w:rsidP="00C909CB">
      <w:pPr>
        <w:spacing w:line="276" w:lineRule="auto"/>
        <w:ind w:firstLine="0"/>
        <w:rPr>
          <w:rFonts w:asciiTheme="majorHAnsi" w:hAnsiTheme="majorHAnsi" w:cstheme="majorHAnsi"/>
          <w:b/>
          <w:i/>
          <w:sz w:val="24"/>
          <w:szCs w:val="24"/>
          <w:u w:val="single"/>
          <w:lang w:eastAsia="ko-KR"/>
        </w:rPr>
      </w:pPr>
    </w:p>
    <w:p w:rsidR="009977B7" w:rsidRPr="00935320" w:rsidRDefault="009977B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The test sand was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Jumunjin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C261F9" w:rsidRPr="00935320">
        <w:rPr>
          <w:rFonts w:asciiTheme="majorHAnsi" w:hAnsiTheme="majorHAnsi" w:cstheme="majorHAnsi"/>
          <w:sz w:val="24"/>
          <w:szCs w:val="24"/>
        </w:rPr>
        <w:t>s</w:t>
      </w:r>
      <w:r w:rsidRPr="00935320">
        <w:rPr>
          <w:rFonts w:asciiTheme="majorHAnsi" w:hAnsiTheme="majorHAnsi" w:cstheme="majorHAnsi"/>
          <w:sz w:val="24"/>
          <w:szCs w:val="24"/>
        </w:rPr>
        <w:t xml:space="preserve">and, a clean silica sand. </w:t>
      </w:r>
      <w:r w:rsidR="000D5657" w:rsidRPr="00935320">
        <w:rPr>
          <w:rFonts w:asciiTheme="majorHAnsi" w:hAnsiTheme="majorHAnsi" w:cstheme="majorHAnsi"/>
          <w:sz w:val="24"/>
          <w:szCs w:val="24"/>
        </w:rPr>
        <w:t xml:space="preserve">Detailed properties of the test sand are given in Table 1. </w:t>
      </w:r>
      <w:r w:rsidRPr="00935320">
        <w:rPr>
          <w:rFonts w:asciiTheme="majorHAnsi" w:hAnsiTheme="majorHAnsi" w:cstheme="majorHAnsi"/>
          <w:sz w:val="24"/>
          <w:szCs w:val="24"/>
        </w:rPr>
        <w:t xml:space="preserve">The values of </w:t>
      </w:r>
      <w:r w:rsidRPr="00935320">
        <w:rPr>
          <w:rFonts w:asciiTheme="majorHAnsi" w:hAnsiTheme="majorHAnsi" w:cstheme="majorHAnsi"/>
          <w:sz w:val="24"/>
          <w:szCs w:val="24"/>
        </w:rPr>
        <w:sym w:font="Symbol" w:char="F066"/>
      </w:r>
      <w:r w:rsidRPr="00935320">
        <w:rPr>
          <w:rFonts w:asciiTheme="majorHAnsi" w:hAnsiTheme="majorHAnsi" w:cstheme="majorHAnsi"/>
          <w:sz w:val="24"/>
          <w:szCs w:val="24"/>
        </w:rPr>
        <w:sym w:font="Symbol" w:char="F0A2"/>
      </w:r>
      <w:r w:rsidRPr="00935320">
        <w:rPr>
          <w:rFonts w:asciiTheme="majorHAnsi" w:hAnsiTheme="majorHAnsi" w:cstheme="majorHAnsi"/>
          <w:sz w:val="24"/>
          <w:szCs w:val="24"/>
        </w:rPr>
        <w:t xml:space="preserve"> were obtained from </w:t>
      </w:r>
      <w:r w:rsidR="001B120B"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triaxial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tests that were conducted at dense and loose cond</w:t>
      </w:r>
      <w:r w:rsidR="007645B4" w:rsidRPr="00935320">
        <w:rPr>
          <w:rFonts w:asciiTheme="majorHAnsi" w:hAnsiTheme="majorHAnsi" w:cstheme="majorHAnsi"/>
          <w:sz w:val="24"/>
          <w:szCs w:val="24"/>
        </w:rPr>
        <w:t>i</w:t>
      </w:r>
      <w:r w:rsidRPr="00935320">
        <w:rPr>
          <w:rFonts w:asciiTheme="majorHAnsi" w:hAnsiTheme="majorHAnsi" w:cstheme="majorHAnsi"/>
          <w:sz w:val="24"/>
          <w:szCs w:val="24"/>
        </w:rPr>
        <w:t xml:space="preserve">tions </w:t>
      </w:r>
      <w:r w:rsidR="000D5657" w:rsidRPr="00935320">
        <w:rPr>
          <w:rFonts w:asciiTheme="majorHAnsi" w:hAnsiTheme="majorHAnsi" w:cstheme="majorHAnsi"/>
          <w:sz w:val="24"/>
          <w:szCs w:val="24"/>
        </w:rPr>
        <w:t>with D</w:t>
      </w:r>
      <w:r w:rsidR="000D5657" w:rsidRPr="00935320">
        <w:rPr>
          <w:rFonts w:asciiTheme="majorHAnsi" w:hAnsiTheme="majorHAnsi" w:cstheme="majorHAnsi"/>
          <w:sz w:val="24"/>
          <w:szCs w:val="24"/>
          <w:vertAlign w:val="subscript"/>
        </w:rPr>
        <w:t>R</w:t>
      </w:r>
      <w:r w:rsidR="000D5657" w:rsidRPr="00935320">
        <w:rPr>
          <w:rFonts w:asciiTheme="majorHAnsi" w:hAnsiTheme="majorHAnsi" w:cstheme="majorHAnsi"/>
          <w:sz w:val="24"/>
          <w:szCs w:val="24"/>
        </w:rPr>
        <w:t xml:space="preserve"> = </w:t>
      </w:r>
      <w:r w:rsidRPr="00935320">
        <w:rPr>
          <w:rFonts w:asciiTheme="majorHAnsi" w:hAnsiTheme="majorHAnsi" w:cstheme="majorHAnsi"/>
          <w:sz w:val="24"/>
          <w:szCs w:val="24"/>
        </w:rPr>
        <w:t xml:space="preserve">58% and 90%. </w:t>
      </w:r>
      <w:r w:rsidR="000D5657" w:rsidRPr="00935320">
        <w:rPr>
          <w:rFonts w:asciiTheme="majorHAnsi" w:hAnsiTheme="majorHAnsi" w:cstheme="majorHAnsi"/>
          <w:sz w:val="24"/>
          <w:szCs w:val="24"/>
        </w:rPr>
        <w:t xml:space="preserve">Based on the results from the </w:t>
      </w:r>
      <w:proofErr w:type="spellStart"/>
      <w:r w:rsidR="000D5657" w:rsidRPr="00935320">
        <w:rPr>
          <w:rFonts w:asciiTheme="majorHAnsi" w:hAnsiTheme="majorHAnsi" w:cstheme="majorHAnsi"/>
          <w:sz w:val="24"/>
          <w:szCs w:val="24"/>
        </w:rPr>
        <w:t>triaxial</w:t>
      </w:r>
      <w:proofErr w:type="spellEnd"/>
      <w:r w:rsidR="000D5657" w:rsidRPr="00935320">
        <w:rPr>
          <w:rFonts w:asciiTheme="majorHAnsi" w:hAnsiTheme="majorHAnsi" w:cstheme="majorHAnsi"/>
          <w:sz w:val="24"/>
          <w:szCs w:val="24"/>
        </w:rPr>
        <w:t xml:space="preserve"> tests, </w:t>
      </w:r>
      <w:r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r w:rsidR="000D5657" w:rsidRPr="00935320">
        <w:rPr>
          <w:rFonts w:asciiTheme="majorHAnsi" w:hAnsiTheme="majorHAnsi" w:cstheme="majorHAnsi"/>
          <w:sz w:val="24"/>
          <w:szCs w:val="24"/>
        </w:rPr>
        <w:t xml:space="preserve">following correlation was obtained for the evaluation of </w:t>
      </w:r>
      <w:r w:rsidRPr="00935320">
        <w:rPr>
          <w:rFonts w:asciiTheme="majorHAnsi" w:hAnsiTheme="majorHAnsi" w:cstheme="majorHAnsi"/>
          <w:sz w:val="24"/>
          <w:szCs w:val="24"/>
        </w:rPr>
        <w:sym w:font="Symbol" w:char="F066"/>
      </w:r>
      <w:r w:rsidRPr="00935320">
        <w:rPr>
          <w:rFonts w:asciiTheme="majorHAnsi" w:hAnsiTheme="majorHAnsi" w:cstheme="majorHAnsi"/>
          <w:sz w:val="24"/>
          <w:szCs w:val="24"/>
        </w:rPr>
        <w:sym w:font="Symbol" w:char="F0A2"/>
      </w:r>
      <w:r w:rsidR="000D5657" w:rsidRPr="00935320">
        <w:rPr>
          <w:rFonts w:asciiTheme="majorHAnsi" w:hAnsiTheme="majorHAnsi" w:cstheme="majorHAnsi"/>
          <w:sz w:val="24"/>
          <w:szCs w:val="24"/>
        </w:rPr>
        <w:t xml:space="preserve"> as a function of relative density D</w:t>
      </w:r>
      <w:r w:rsidR="000D5657" w:rsidRPr="00935320">
        <w:rPr>
          <w:rFonts w:asciiTheme="majorHAnsi" w:hAnsiTheme="majorHAnsi" w:cstheme="majorHAnsi"/>
          <w:sz w:val="24"/>
          <w:szCs w:val="24"/>
          <w:vertAlign w:val="subscript"/>
        </w:rPr>
        <w:t>R</w:t>
      </w:r>
      <w:r w:rsidR="000D5657" w:rsidRPr="00935320">
        <w:rPr>
          <w:rFonts w:asciiTheme="majorHAnsi" w:hAnsiTheme="majorHAnsi" w:cstheme="majorHAnsi"/>
          <w:sz w:val="24"/>
          <w:szCs w:val="24"/>
        </w:rPr>
        <w:t xml:space="preserve">: </w:t>
      </w:r>
    </w:p>
    <w:p w:rsidR="00581587" w:rsidRPr="00935320" w:rsidRDefault="005815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581587" w:rsidRPr="00935320" w:rsidRDefault="00581587" w:rsidP="00581587">
      <w:pPr>
        <w:spacing w:line="276" w:lineRule="auto"/>
        <w:ind w:firstLineChars="1500" w:firstLine="360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/>
          <w:position w:val="-12"/>
          <w:sz w:val="24"/>
          <w:szCs w:val="24"/>
          <w:lang w:eastAsia="ko-KR"/>
        </w:rPr>
        <w:object w:dxaOrig="21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85pt;height:17.85pt" o:ole="">
            <v:imagedata r:id="rId13" o:title=""/>
          </v:shape>
          <o:OLEObject Type="Embed" ProgID="Equation.DSMT4" ShapeID="_x0000_i1025" DrawAspect="Content" ObjectID="_1459179283" r:id="rId14"/>
        </w:object>
      </w:r>
      <w:r w:rsidRPr="00935320">
        <w:rPr>
          <w:rFonts w:asciiTheme="majorHAnsi" w:hAnsiTheme="majorHAnsi" w:cstheme="majorHAnsi"/>
          <w:sz w:val="24"/>
          <w:szCs w:val="24"/>
          <w:lang w:eastAsia="ko-KR"/>
        </w:rPr>
        <w:t xml:space="preserve"> 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                                                     (1)</w:t>
      </w:r>
    </w:p>
    <w:p w:rsidR="000D5657" w:rsidRPr="00935320" w:rsidRDefault="000D565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8E27F4" w:rsidRPr="00935320" w:rsidRDefault="009977B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Table 1 </w:t>
      </w:r>
      <w:r w:rsidR="000D5657" w:rsidRPr="00935320">
        <w:rPr>
          <w:rFonts w:asciiTheme="majorHAnsi" w:hAnsiTheme="majorHAnsi" w:cstheme="majorHAnsi"/>
          <w:sz w:val="24"/>
          <w:szCs w:val="24"/>
        </w:rPr>
        <w:t xml:space="preserve">Basic </w:t>
      </w:r>
      <w:r w:rsidR="008E27F4" w:rsidRPr="00935320">
        <w:rPr>
          <w:rFonts w:asciiTheme="majorHAnsi" w:hAnsiTheme="majorHAnsi" w:cstheme="majorHAnsi"/>
          <w:sz w:val="24"/>
          <w:szCs w:val="24"/>
        </w:rPr>
        <w:t xml:space="preserve">properties of </w:t>
      </w:r>
      <w:r w:rsidR="000D5657" w:rsidRPr="00935320">
        <w:rPr>
          <w:rFonts w:asciiTheme="majorHAnsi" w:hAnsiTheme="majorHAnsi" w:cstheme="majorHAnsi"/>
          <w:sz w:val="24"/>
          <w:szCs w:val="24"/>
        </w:rPr>
        <w:t xml:space="preserve">test </w:t>
      </w:r>
      <w:r w:rsidR="008E27F4" w:rsidRPr="00935320">
        <w:rPr>
          <w:rFonts w:asciiTheme="majorHAnsi" w:hAnsiTheme="majorHAnsi" w:cstheme="majorHAnsi"/>
          <w:sz w:val="24"/>
          <w:szCs w:val="24"/>
        </w:rPr>
        <w:t>sand.</w:t>
      </w:r>
    </w:p>
    <w:tbl>
      <w:tblPr>
        <w:tblpPr w:leftFromText="142" w:rightFromText="142" w:vertAnchor="text" w:tblpX="-2" w:tblpY="1"/>
        <w:tblOverlap w:val="never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74"/>
        <w:gridCol w:w="3477"/>
      </w:tblGrid>
      <w:tr w:rsidR="00C51F1C" w:rsidRPr="00935320" w:rsidTr="00C51F1C">
        <w:trPr>
          <w:trHeight w:val="104"/>
        </w:trPr>
        <w:tc>
          <w:tcPr>
            <w:tcW w:w="3217" w:type="pct"/>
            <w:tcBorders>
              <w:top w:val="single" w:sz="12" w:space="0" w:color="000000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Max. void ratio (</w:t>
            </w:r>
            <w:proofErr w:type="spellStart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Pr="00935320">
              <w:rPr>
                <w:rFonts w:asciiTheme="majorHAnsi" w:hAnsiTheme="majorHAnsi" w:cstheme="majorHAnsi"/>
                <w:sz w:val="24"/>
                <w:szCs w:val="24"/>
                <w:vertAlign w:val="subscript"/>
              </w:rPr>
              <w:t>max</w:t>
            </w:r>
            <w:proofErr w:type="spellEnd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1783" w:type="pct"/>
            <w:tcBorders>
              <w:top w:val="single" w:sz="12" w:space="0" w:color="000000"/>
              <w:left w:val="single" w:sz="2" w:space="0" w:color="000000"/>
              <w:bottom w:val="single" w:sz="4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0.927</w:t>
            </w:r>
          </w:p>
        </w:tc>
      </w:tr>
      <w:tr w:rsidR="00C51F1C" w:rsidRPr="00935320" w:rsidTr="00C51F1C">
        <w:trPr>
          <w:trHeight w:val="164"/>
        </w:trPr>
        <w:tc>
          <w:tcPr>
            <w:tcW w:w="3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Min. void ration (</w:t>
            </w:r>
            <w:proofErr w:type="spellStart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Pr="00935320">
              <w:rPr>
                <w:rFonts w:asciiTheme="majorHAnsi" w:hAnsiTheme="majorHAnsi" w:cstheme="majorHAnsi"/>
                <w:sz w:val="24"/>
                <w:szCs w:val="24"/>
                <w:vertAlign w:val="subscript"/>
              </w:rPr>
              <w:t>min</w:t>
            </w:r>
            <w:proofErr w:type="spellEnd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178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0.591</w:t>
            </w:r>
          </w:p>
        </w:tc>
      </w:tr>
      <w:tr w:rsidR="00C51F1C" w:rsidRPr="00935320" w:rsidTr="00C51F1C">
        <w:trPr>
          <w:trHeight w:val="178"/>
        </w:trPr>
        <w:tc>
          <w:tcPr>
            <w:tcW w:w="3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Specific gravity (</w:t>
            </w:r>
            <w:proofErr w:type="spellStart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G</w:t>
            </w:r>
            <w:r w:rsidRPr="00935320">
              <w:rPr>
                <w:rFonts w:asciiTheme="majorHAnsi" w:hAnsiTheme="majorHAnsi" w:cstheme="majorHAnsi"/>
                <w:sz w:val="24"/>
                <w:szCs w:val="24"/>
                <w:vertAlign w:val="subscript"/>
              </w:rPr>
              <w:t>s</w:t>
            </w:r>
            <w:proofErr w:type="spellEnd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178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2.65</w:t>
            </w:r>
          </w:p>
        </w:tc>
      </w:tr>
      <w:tr w:rsidR="00C51F1C" w:rsidRPr="00935320" w:rsidTr="00C51F1C">
        <w:trPr>
          <w:trHeight w:val="223"/>
        </w:trPr>
        <w:tc>
          <w:tcPr>
            <w:tcW w:w="3217" w:type="pct"/>
            <w:tcBorders>
              <w:top w:val="single" w:sz="4" w:space="0" w:color="auto"/>
              <w:left w:val="nil"/>
              <w:bottom w:val="single" w:sz="2" w:space="0" w:color="000000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D</w:t>
            </w:r>
            <w:r w:rsidR="0041379C" w:rsidRPr="00935320">
              <w:rPr>
                <w:rFonts w:asciiTheme="majorHAnsi" w:hAnsiTheme="majorHAnsi" w:cstheme="majorHAnsi"/>
                <w:sz w:val="24"/>
                <w:szCs w:val="24"/>
                <w:vertAlign w:val="subscript"/>
              </w:rPr>
              <w:t>10</w:t>
            </w:r>
            <w:r w:rsidR="0041379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(mm) </w:t>
            </w:r>
          </w:p>
        </w:tc>
        <w:tc>
          <w:tcPr>
            <w:tcW w:w="1783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0.</w:t>
            </w:r>
            <w:r w:rsidR="00F107C5" w:rsidRPr="00935320">
              <w:rPr>
                <w:rFonts w:asciiTheme="majorHAnsi" w:hAnsiTheme="majorHAnsi" w:cstheme="majorHAnsi"/>
                <w:sz w:val="24"/>
                <w:szCs w:val="24"/>
              </w:rPr>
              <w:t>335</w:t>
            </w:r>
          </w:p>
        </w:tc>
      </w:tr>
      <w:tr w:rsidR="00C51F1C" w:rsidRPr="00935320" w:rsidTr="00C51F1C">
        <w:trPr>
          <w:trHeight w:val="33"/>
        </w:trPr>
        <w:tc>
          <w:tcPr>
            <w:tcW w:w="3217" w:type="pct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51F1C" w:rsidRPr="00935320" w:rsidRDefault="00F107C5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D</w:t>
            </w:r>
            <w:r w:rsidRPr="00935320">
              <w:rPr>
                <w:rFonts w:asciiTheme="majorHAnsi" w:hAnsiTheme="majorHAnsi" w:cstheme="majorHAnsi"/>
                <w:sz w:val="24"/>
                <w:szCs w:val="24"/>
                <w:vertAlign w:val="subscript"/>
              </w:rPr>
              <w:t>50</w:t>
            </w:r>
            <w:r w:rsidR="00C51F1C"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 (mm) </w:t>
            </w:r>
          </w:p>
        </w:tc>
        <w:tc>
          <w:tcPr>
            <w:tcW w:w="17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1F1C" w:rsidRPr="00935320" w:rsidRDefault="00F107C5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0.525</w:t>
            </w:r>
          </w:p>
        </w:tc>
      </w:tr>
      <w:tr w:rsidR="00C51F1C" w:rsidRPr="00935320" w:rsidTr="00C51F1C">
        <w:trPr>
          <w:trHeight w:val="33"/>
        </w:trPr>
        <w:tc>
          <w:tcPr>
            <w:tcW w:w="3217" w:type="pct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Uniformity coefficient (C</w:t>
            </w:r>
            <w:r w:rsidRPr="00935320">
              <w:rPr>
                <w:rFonts w:asciiTheme="majorHAnsi" w:hAnsiTheme="majorHAnsi" w:cstheme="majorHAnsi"/>
                <w:sz w:val="24"/>
                <w:szCs w:val="24"/>
                <w:vertAlign w:val="subscript"/>
              </w:rPr>
              <w:t>u</w:t>
            </w: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17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1.73</w:t>
            </w:r>
          </w:p>
        </w:tc>
      </w:tr>
      <w:tr w:rsidR="00C51F1C" w:rsidRPr="00935320" w:rsidTr="00C51F1C">
        <w:trPr>
          <w:trHeight w:val="69"/>
        </w:trPr>
        <w:tc>
          <w:tcPr>
            <w:tcW w:w="3217" w:type="pct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Curvature coefficient (C</w:t>
            </w:r>
            <w:r w:rsidRPr="00935320">
              <w:rPr>
                <w:rFonts w:asciiTheme="majorHAnsi" w:hAnsiTheme="majorHAnsi" w:cstheme="majorHAnsi"/>
                <w:sz w:val="24"/>
                <w:szCs w:val="24"/>
                <w:vertAlign w:val="subscript"/>
              </w:rPr>
              <w:t>c</w:t>
            </w: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17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0.97</w:t>
            </w:r>
          </w:p>
        </w:tc>
      </w:tr>
      <w:tr w:rsidR="00C51F1C" w:rsidRPr="00935320" w:rsidTr="00C51F1C">
        <w:trPr>
          <w:trHeight w:val="142"/>
        </w:trPr>
        <w:tc>
          <w:tcPr>
            <w:tcW w:w="3217" w:type="pct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Max. dry</w:t>
            </w:r>
            <w:r w:rsidR="00CB18BE" w:rsidRPr="00935320">
              <w:rPr>
                <w:rFonts w:asciiTheme="majorHAnsi" w:hAnsiTheme="majorHAnsi" w:cstheme="majorHAnsi" w:hint="eastAsia"/>
                <w:sz w:val="24"/>
                <w:szCs w:val="24"/>
                <w:lang w:eastAsia="ko-KR"/>
              </w:rPr>
              <w:t xml:space="preserve"> </w:t>
            </w: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unit weight (</w:t>
            </w:r>
            <w:proofErr w:type="spellStart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kN</w:t>
            </w:r>
            <w:proofErr w:type="spellEnd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/m</w:t>
            </w:r>
            <w:r w:rsidRPr="00935320">
              <w:rPr>
                <w:rFonts w:asciiTheme="majorHAnsi" w:hAnsiTheme="majorHAnsi" w:cstheme="majorHAnsi"/>
                <w:sz w:val="24"/>
                <w:szCs w:val="24"/>
                <w:vertAlign w:val="superscript"/>
              </w:rPr>
              <w:t>3</w:t>
            </w: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) ( </w:t>
            </w:r>
            <w:proofErr w:type="spellStart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γ</w:t>
            </w:r>
            <w:r w:rsidRPr="00935320">
              <w:rPr>
                <w:rFonts w:asciiTheme="majorHAnsi" w:hAnsiTheme="majorHAnsi" w:cstheme="majorHAnsi"/>
                <w:sz w:val="24"/>
                <w:szCs w:val="24"/>
                <w:vertAlign w:val="subscript"/>
              </w:rPr>
              <w:t>max</w:t>
            </w:r>
            <w:proofErr w:type="spellEnd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17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16.34</w:t>
            </w:r>
          </w:p>
        </w:tc>
      </w:tr>
      <w:tr w:rsidR="00C51F1C" w:rsidRPr="00935320" w:rsidTr="00C51F1C">
        <w:trPr>
          <w:trHeight w:val="89"/>
        </w:trPr>
        <w:tc>
          <w:tcPr>
            <w:tcW w:w="3217" w:type="pct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Min. dry unit weight (</w:t>
            </w:r>
            <w:proofErr w:type="spellStart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kN</w:t>
            </w:r>
            <w:proofErr w:type="spellEnd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/m</w:t>
            </w:r>
            <w:r w:rsidRPr="00935320">
              <w:rPr>
                <w:rFonts w:asciiTheme="majorHAnsi" w:hAnsiTheme="majorHAnsi" w:cstheme="majorHAnsi"/>
                <w:sz w:val="24"/>
                <w:szCs w:val="24"/>
                <w:vertAlign w:val="superscript"/>
              </w:rPr>
              <w:t>3</w:t>
            </w: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 xml:space="preserve">) ( </w:t>
            </w:r>
            <w:proofErr w:type="spellStart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γ</w:t>
            </w:r>
            <w:r w:rsidRPr="00935320">
              <w:rPr>
                <w:rFonts w:asciiTheme="majorHAnsi" w:hAnsiTheme="majorHAnsi" w:cstheme="majorHAnsi"/>
                <w:sz w:val="24"/>
                <w:szCs w:val="24"/>
                <w:vertAlign w:val="subscript"/>
              </w:rPr>
              <w:t>min</w:t>
            </w:r>
            <w:proofErr w:type="spellEnd"/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1783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13.49</w:t>
            </w:r>
          </w:p>
        </w:tc>
      </w:tr>
      <w:tr w:rsidR="00C51F1C" w:rsidRPr="00935320" w:rsidTr="00C51F1C">
        <w:trPr>
          <w:trHeight w:val="28"/>
        </w:trPr>
        <w:tc>
          <w:tcPr>
            <w:tcW w:w="3217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Soil type (USCS)</w:t>
            </w:r>
          </w:p>
        </w:tc>
        <w:tc>
          <w:tcPr>
            <w:tcW w:w="1783" w:type="pct"/>
            <w:tcBorders>
              <w:top w:val="single" w:sz="4" w:space="0" w:color="auto"/>
              <w:left w:val="single" w:sz="2" w:space="0" w:color="000000"/>
              <w:bottom w:val="single" w:sz="12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1F1C" w:rsidRPr="00935320" w:rsidRDefault="00C51F1C" w:rsidP="00C909C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935320">
              <w:rPr>
                <w:rFonts w:asciiTheme="majorHAnsi" w:hAnsiTheme="majorHAnsi" w:cstheme="majorHAnsi"/>
                <w:sz w:val="24"/>
                <w:szCs w:val="24"/>
              </w:rPr>
              <w:t>SP</w:t>
            </w:r>
          </w:p>
        </w:tc>
      </w:tr>
    </w:tbl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DD61AE" w:rsidRPr="00935320" w:rsidRDefault="00DD61AE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581587" w:rsidRPr="00935320" w:rsidRDefault="00581587" w:rsidP="00C909CB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u w:val="single"/>
          <w:lang w:eastAsia="ko-KR"/>
        </w:rPr>
      </w:pPr>
      <w:r w:rsidRPr="00935320">
        <w:rPr>
          <w:rFonts w:asciiTheme="majorHAnsi" w:hAnsiTheme="majorHAnsi" w:cstheme="majorHAnsi" w:hint="eastAsia"/>
          <w:b/>
          <w:sz w:val="24"/>
          <w:szCs w:val="24"/>
          <w:u w:val="single"/>
          <w:lang w:eastAsia="ko-KR"/>
        </w:rPr>
        <w:lastRenderedPageBreak/>
        <w:t>TEST RESULTS AND ANALYSIS</w:t>
      </w:r>
    </w:p>
    <w:p w:rsidR="00581587" w:rsidRPr="00935320" w:rsidRDefault="005815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C62D6B" w:rsidRPr="00935320" w:rsidRDefault="00C51F1C" w:rsidP="00C909CB">
      <w:pPr>
        <w:spacing w:line="276" w:lineRule="auto"/>
        <w:ind w:firstLine="0"/>
        <w:rPr>
          <w:rFonts w:asciiTheme="majorHAnsi" w:hAnsiTheme="majorHAnsi" w:cstheme="majorHAnsi"/>
          <w:b/>
          <w:i/>
          <w:sz w:val="24"/>
          <w:szCs w:val="24"/>
          <w:u w:val="single"/>
        </w:rPr>
      </w:pPr>
      <w:r w:rsidRPr="00935320">
        <w:rPr>
          <w:rFonts w:asciiTheme="majorHAnsi" w:hAnsiTheme="majorHAnsi" w:cstheme="majorHAnsi"/>
          <w:b/>
          <w:i/>
          <w:sz w:val="24"/>
          <w:szCs w:val="24"/>
          <w:u w:val="single"/>
        </w:rPr>
        <w:t>Variation of load capacity</w:t>
      </w:r>
    </w:p>
    <w:p w:rsidR="00581587" w:rsidRPr="00935320" w:rsidRDefault="005815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992BB4" w:rsidRPr="00935320" w:rsidRDefault="006A74F0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Figure </w:t>
      </w:r>
      <w:r w:rsidR="00E8121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4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shows the </w:t>
      </w:r>
      <w:r w:rsidR="00C01895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load-displacement curves for </w:t>
      </w:r>
      <w:proofErr w:type="spellStart"/>
      <w:r w:rsidR="00C01895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unpiled</w:t>
      </w:r>
      <w:proofErr w:type="spellEnd"/>
      <w:r w:rsidR="00C01895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mat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, Group </w:t>
      </w:r>
      <w:proofErr w:type="spellStart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micropile</w:t>
      </w:r>
      <w:proofErr w:type="spellEnd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(GMP) and </w:t>
      </w:r>
      <w:proofErr w:type="spellStart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Micropiled</w:t>
      </w:r>
      <w:proofErr w:type="spellEnd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-raft (MPR). </w:t>
      </w:r>
      <w:r w:rsidR="00CE6211"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r w:rsidR="00C51F1C" w:rsidRPr="00935320">
        <w:rPr>
          <w:rFonts w:asciiTheme="majorHAnsi" w:hAnsiTheme="majorHAnsi" w:cstheme="majorHAnsi"/>
          <w:sz w:val="24"/>
          <w:szCs w:val="24"/>
        </w:rPr>
        <w:t xml:space="preserve">load capacities </w:t>
      </w:r>
      <w:r w:rsidR="00CE6211" w:rsidRPr="00935320">
        <w:rPr>
          <w:rFonts w:asciiTheme="majorHAnsi" w:hAnsiTheme="majorHAnsi" w:cstheme="majorHAnsi"/>
          <w:sz w:val="24"/>
          <w:szCs w:val="24"/>
        </w:rPr>
        <w:t xml:space="preserve">of </w:t>
      </w:r>
      <w:proofErr w:type="spellStart"/>
      <w:r w:rsidR="001B120B" w:rsidRPr="00935320">
        <w:rPr>
          <w:rFonts w:asciiTheme="majorHAnsi" w:hAnsiTheme="majorHAnsi" w:cstheme="majorHAnsi"/>
          <w:sz w:val="24"/>
          <w:szCs w:val="24"/>
        </w:rPr>
        <w:t>unpiled</w:t>
      </w:r>
      <w:proofErr w:type="spellEnd"/>
      <w:r w:rsidR="001B120B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CE6211" w:rsidRPr="00935320">
        <w:rPr>
          <w:rFonts w:asciiTheme="majorHAnsi" w:hAnsiTheme="majorHAnsi" w:cstheme="majorHAnsi"/>
          <w:sz w:val="24"/>
          <w:szCs w:val="24"/>
        </w:rPr>
        <w:t xml:space="preserve">mat and MPR were </w:t>
      </w:r>
      <w:r w:rsidR="00C51F1C" w:rsidRPr="00935320">
        <w:rPr>
          <w:rFonts w:asciiTheme="majorHAnsi" w:hAnsiTheme="majorHAnsi" w:cstheme="majorHAnsi"/>
          <w:sz w:val="24"/>
          <w:szCs w:val="24"/>
        </w:rPr>
        <w:t xml:space="preserve">determined </w:t>
      </w:r>
      <w:r w:rsidR="00CE6211" w:rsidRPr="00935320">
        <w:rPr>
          <w:rFonts w:asciiTheme="majorHAnsi" w:hAnsiTheme="majorHAnsi" w:cstheme="majorHAnsi"/>
          <w:sz w:val="24"/>
          <w:szCs w:val="24"/>
        </w:rPr>
        <w:t xml:space="preserve">at </w:t>
      </w:r>
      <w:r w:rsidR="001B120B"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r w:rsidR="00CE6211" w:rsidRPr="00935320">
        <w:rPr>
          <w:rFonts w:asciiTheme="majorHAnsi" w:hAnsiTheme="majorHAnsi" w:cstheme="majorHAnsi"/>
          <w:sz w:val="24"/>
          <w:szCs w:val="24"/>
        </w:rPr>
        <w:t xml:space="preserve">settlement equal to 10% of mat width. </w:t>
      </w:r>
      <w:r w:rsidR="00C51F1C" w:rsidRPr="00935320">
        <w:rPr>
          <w:rFonts w:asciiTheme="majorHAnsi" w:hAnsiTheme="majorHAnsi" w:cstheme="majorHAnsi"/>
          <w:sz w:val="24"/>
          <w:szCs w:val="24"/>
        </w:rPr>
        <w:t>T</w:t>
      </w:r>
      <w:r w:rsidR="00CE6211" w:rsidRPr="00935320">
        <w:rPr>
          <w:rFonts w:asciiTheme="majorHAnsi" w:hAnsiTheme="majorHAnsi" w:cstheme="majorHAnsi"/>
          <w:sz w:val="24"/>
          <w:szCs w:val="24"/>
        </w:rPr>
        <w:t xml:space="preserve">he </w:t>
      </w:r>
      <w:r w:rsidR="00C51F1C" w:rsidRPr="00935320">
        <w:rPr>
          <w:rFonts w:asciiTheme="majorHAnsi" w:hAnsiTheme="majorHAnsi" w:cstheme="majorHAnsi"/>
          <w:sz w:val="24"/>
          <w:szCs w:val="24"/>
        </w:rPr>
        <w:t xml:space="preserve">load capacity </w:t>
      </w:r>
      <w:r w:rsidR="00CE6211" w:rsidRPr="00935320">
        <w:rPr>
          <w:rFonts w:asciiTheme="majorHAnsi" w:hAnsiTheme="majorHAnsi" w:cstheme="majorHAnsi"/>
          <w:sz w:val="24"/>
          <w:szCs w:val="24"/>
        </w:rPr>
        <w:t>of G</w:t>
      </w:r>
      <w:r w:rsidR="00983AD5" w:rsidRPr="00935320">
        <w:rPr>
          <w:rFonts w:asciiTheme="majorHAnsi" w:hAnsiTheme="majorHAnsi" w:cstheme="majorHAnsi"/>
          <w:sz w:val="24"/>
          <w:szCs w:val="24"/>
        </w:rPr>
        <w:t>M</w:t>
      </w:r>
      <w:r w:rsidR="00CE6211" w:rsidRPr="00935320">
        <w:rPr>
          <w:rFonts w:asciiTheme="majorHAnsi" w:hAnsiTheme="majorHAnsi" w:cstheme="majorHAnsi"/>
          <w:sz w:val="24"/>
          <w:szCs w:val="24"/>
        </w:rPr>
        <w:t xml:space="preserve">P </w:t>
      </w:r>
      <w:r w:rsidR="00C51F1C" w:rsidRPr="00935320">
        <w:rPr>
          <w:rFonts w:asciiTheme="majorHAnsi" w:hAnsiTheme="majorHAnsi" w:cstheme="majorHAnsi"/>
          <w:sz w:val="24"/>
          <w:szCs w:val="24"/>
        </w:rPr>
        <w:t xml:space="preserve">was </w:t>
      </w:r>
      <w:r w:rsidR="00CE6211" w:rsidRPr="00935320">
        <w:rPr>
          <w:rFonts w:asciiTheme="majorHAnsi" w:hAnsiTheme="majorHAnsi" w:cstheme="majorHAnsi"/>
          <w:sz w:val="24"/>
          <w:szCs w:val="24"/>
        </w:rPr>
        <w:t>also measured at the same settlemen</w:t>
      </w:r>
      <w:r w:rsidR="00992BB4" w:rsidRPr="00935320">
        <w:rPr>
          <w:rFonts w:asciiTheme="majorHAnsi" w:hAnsiTheme="majorHAnsi" w:cstheme="majorHAnsi"/>
          <w:sz w:val="24"/>
          <w:szCs w:val="24"/>
        </w:rPr>
        <w:t>t</w:t>
      </w:r>
      <w:r w:rsidR="00CE6211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992BB4" w:rsidRPr="00935320">
        <w:rPr>
          <w:rFonts w:asciiTheme="majorHAnsi" w:hAnsiTheme="majorHAnsi" w:cstheme="majorHAnsi"/>
          <w:sz w:val="24"/>
          <w:szCs w:val="24"/>
        </w:rPr>
        <w:t xml:space="preserve">to compare the </w:t>
      </w:r>
      <w:r w:rsidR="00C51F1C" w:rsidRPr="00935320">
        <w:rPr>
          <w:rFonts w:asciiTheme="majorHAnsi" w:hAnsiTheme="majorHAnsi" w:cstheme="majorHAnsi"/>
          <w:sz w:val="24"/>
          <w:szCs w:val="24"/>
        </w:rPr>
        <w:t xml:space="preserve">load capacities </w:t>
      </w:r>
      <w:r w:rsidR="001B120B" w:rsidRPr="00935320">
        <w:rPr>
          <w:rFonts w:asciiTheme="majorHAnsi" w:hAnsiTheme="majorHAnsi" w:cstheme="majorHAnsi"/>
          <w:sz w:val="24"/>
          <w:szCs w:val="24"/>
        </w:rPr>
        <w:t>applying t</w:t>
      </w:r>
      <w:r w:rsidR="00C51F1C" w:rsidRPr="00935320">
        <w:rPr>
          <w:rFonts w:asciiTheme="majorHAnsi" w:hAnsiTheme="majorHAnsi" w:cstheme="majorHAnsi"/>
          <w:sz w:val="24"/>
          <w:szCs w:val="24"/>
        </w:rPr>
        <w:t>he consistent c</w:t>
      </w:r>
      <w:r w:rsidR="00992BB4" w:rsidRPr="00935320">
        <w:rPr>
          <w:rFonts w:asciiTheme="majorHAnsi" w:hAnsiTheme="majorHAnsi" w:cstheme="majorHAnsi"/>
          <w:sz w:val="24"/>
          <w:szCs w:val="24"/>
        </w:rPr>
        <w:t>r</w:t>
      </w:r>
      <w:r w:rsidR="00C51F1C" w:rsidRPr="00935320">
        <w:rPr>
          <w:rFonts w:asciiTheme="majorHAnsi" w:hAnsiTheme="majorHAnsi" w:cstheme="majorHAnsi"/>
          <w:sz w:val="24"/>
          <w:szCs w:val="24"/>
        </w:rPr>
        <w:t xml:space="preserve">iterion. </w:t>
      </w:r>
    </w:p>
    <w:p w:rsidR="006A74F0" w:rsidRPr="00935320" w:rsidRDefault="006A74F0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581587" w:rsidRPr="00935320" w:rsidRDefault="00C01895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noProof/>
          <w:lang w:eastAsia="ko-KR"/>
        </w:rPr>
        <w:drawing>
          <wp:inline distT="0" distB="0" distL="0" distR="0" wp14:anchorId="20A3D092" wp14:editId="478523EA">
            <wp:extent cx="1908000" cy="1620000"/>
            <wp:effectExtent l="0" t="0" r="0" b="0"/>
            <wp:docPr id="1" name="차트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6A74F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  </w:t>
      </w:r>
      <w:r w:rsidR="006A74F0" w:rsidRPr="00935320">
        <w:rPr>
          <w:noProof/>
          <w:lang w:eastAsia="ko-KR"/>
        </w:rPr>
        <w:drawing>
          <wp:inline distT="0" distB="0" distL="0" distR="0" wp14:anchorId="59BFAEA9" wp14:editId="299C5D64">
            <wp:extent cx="1908000" cy="1620000"/>
            <wp:effectExtent l="0" t="0" r="0" b="0"/>
            <wp:docPr id="2046" name="차트 20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6A74F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  </w:t>
      </w:r>
      <w:r w:rsidR="006A74F0" w:rsidRPr="00935320">
        <w:rPr>
          <w:noProof/>
          <w:lang w:eastAsia="ko-KR"/>
        </w:rPr>
        <w:drawing>
          <wp:inline distT="0" distB="0" distL="0" distR="0" wp14:anchorId="6EB7908E" wp14:editId="13317F84">
            <wp:extent cx="1908000" cy="1620000"/>
            <wp:effectExtent l="0" t="0" r="0" b="0"/>
            <wp:docPr id="2047" name="차트 20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A74F0" w:rsidRPr="00935320" w:rsidRDefault="006A74F0" w:rsidP="006A74F0">
      <w:pPr>
        <w:spacing w:line="276" w:lineRule="auto"/>
        <w:ind w:firstLineChars="650" w:firstLine="156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(a)  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    </w:t>
      </w:r>
      <w:r w:rsidRPr="00935320">
        <w:rPr>
          <w:rFonts w:asciiTheme="majorHAnsi" w:hAnsiTheme="majorHAnsi" w:cstheme="majorHAnsi"/>
          <w:sz w:val="24"/>
          <w:szCs w:val="24"/>
        </w:rPr>
        <w:t xml:space="preserve">                                 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</w:t>
      </w:r>
      <w:r w:rsidRPr="00935320">
        <w:rPr>
          <w:rFonts w:asciiTheme="majorHAnsi" w:hAnsiTheme="majorHAnsi" w:cstheme="majorHAnsi"/>
          <w:sz w:val="24"/>
          <w:szCs w:val="24"/>
        </w:rPr>
        <w:t xml:space="preserve">   (b)            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</w:t>
      </w:r>
      <w:r w:rsidRPr="00935320">
        <w:rPr>
          <w:rFonts w:asciiTheme="majorHAnsi" w:hAnsiTheme="majorHAnsi" w:cstheme="majorHAnsi"/>
          <w:sz w:val="24"/>
          <w:szCs w:val="24"/>
        </w:rPr>
        <w:t xml:space="preserve">                             (c)</w:t>
      </w:r>
    </w:p>
    <w:p w:rsidR="006A74F0" w:rsidRPr="00935320" w:rsidRDefault="006A74F0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6A74F0" w:rsidRPr="00935320" w:rsidRDefault="006A74F0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6A74F0" w:rsidRPr="00935320" w:rsidRDefault="006A74F0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Figure 4 Load-displacement curves : (a) </w:t>
      </w:r>
      <w:proofErr w:type="spellStart"/>
      <w:r w:rsidR="006B3A13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Unpiled</w:t>
      </w:r>
      <w:proofErr w:type="spellEnd"/>
      <w:r w:rsidR="006B3A13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mat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; (b) Group </w:t>
      </w:r>
      <w:proofErr w:type="spellStart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micropiles</w:t>
      </w:r>
      <w:proofErr w:type="spellEnd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; and (c) </w:t>
      </w:r>
      <w:proofErr w:type="spellStart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Micropiled</w:t>
      </w:r>
      <w:proofErr w:type="spellEnd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-rafts</w:t>
      </w:r>
    </w:p>
    <w:p w:rsidR="00373EFA" w:rsidRPr="00935320" w:rsidRDefault="00373EFA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A47B11" w:rsidRPr="00935320" w:rsidRDefault="00992BB4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>Fig</w:t>
      </w:r>
      <w:r w:rsidR="006A74F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ure</w:t>
      </w:r>
      <w:r w:rsidR="00C51F1C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E8121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5</w:t>
      </w:r>
      <w:r w:rsidRPr="00935320">
        <w:rPr>
          <w:rFonts w:asciiTheme="majorHAnsi" w:hAnsiTheme="majorHAnsi" w:cstheme="majorHAnsi"/>
          <w:sz w:val="24"/>
          <w:szCs w:val="24"/>
        </w:rPr>
        <w:t xml:space="preserve"> shows </w:t>
      </w:r>
      <w:r w:rsidR="00C51F1C" w:rsidRPr="00935320">
        <w:rPr>
          <w:rFonts w:asciiTheme="majorHAnsi" w:hAnsiTheme="majorHAnsi" w:cstheme="majorHAnsi"/>
          <w:sz w:val="24"/>
          <w:szCs w:val="24"/>
        </w:rPr>
        <w:t>the results from the axial load tests. T</w:t>
      </w:r>
      <w:r w:rsidRPr="00935320">
        <w:rPr>
          <w:rFonts w:asciiTheme="majorHAnsi" w:hAnsiTheme="majorHAnsi" w:cstheme="majorHAnsi"/>
          <w:sz w:val="24"/>
          <w:szCs w:val="24"/>
        </w:rPr>
        <w:t xml:space="preserve">he </w:t>
      </w:r>
      <w:r w:rsidR="00C51F1C" w:rsidRPr="00935320">
        <w:rPr>
          <w:rFonts w:asciiTheme="majorHAnsi" w:hAnsiTheme="majorHAnsi" w:cstheme="majorHAnsi"/>
          <w:sz w:val="24"/>
          <w:szCs w:val="24"/>
        </w:rPr>
        <w:t xml:space="preserve">load capacity of MPR and its variation as a function of pile </w:t>
      </w:r>
      <w:r w:rsidR="006B3A13" w:rsidRPr="00935320">
        <w:rPr>
          <w:rFonts w:asciiTheme="majorHAnsi" w:hAnsiTheme="majorHAnsi" w:cstheme="majorHAnsi"/>
          <w:sz w:val="24"/>
          <w:szCs w:val="24"/>
        </w:rPr>
        <w:t>embedded angle are given in Fig</w:t>
      </w:r>
      <w:r w:rsidR="006B3A13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ure</w:t>
      </w:r>
      <w:r w:rsidR="00C51F1C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6B3A13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5</w:t>
      </w:r>
      <w:r w:rsidR="00C51F1C" w:rsidRPr="00935320">
        <w:rPr>
          <w:rFonts w:asciiTheme="majorHAnsi" w:hAnsiTheme="majorHAnsi" w:cstheme="majorHAnsi"/>
          <w:sz w:val="24"/>
          <w:szCs w:val="24"/>
        </w:rPr>
        <w:t xml:space="preserve">(a). </w:t>
      </w:r>
      <w:r w:rsidR="00983AD5" w:rsidRPr="00935320">
        <w:rPr>
          <w:rFonts w:asciiTheme="majorHAnsi" w:hAnsiTheme="majorHAnsi" w:cstheme="majorHAnsi"/>
          <w:sz w:val="24"/>
          <w:szCs w:val="24"/>
        </w:rPr>
        <w:t>The load capacity ratios between MPR, mat and GMP are shown in Fig</w:t>
      </w:r>
      <w:r w:rsidR="006B3A13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ure</w:t>
      </w:r>
      <w:r w:rsidR="00983AD5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6B3A13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5</w:t>
      </w:r>
      <w:r w:rsidR="00983AD5" w:rsidRPr="00935320">
        <w:rPr>
          <w:rFonts w:asciiTheme="majorHAnsi" w:hAnsiTheme="majorHAnsi" w:cstheme="majorHAnsi"/>
          <w:sz w:val="24"/>
          <w:szCs w:val="24"/>
        </w:rPr>
        <w:t xml:space="preserve">(b), which represent changes in load capacity due to the interactions between </w:t>
      </w:r>
      <w:proofErr w:type="spellStart"/>
      <w:r w:rsidR="00983AD5"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="00983AD5" w:rsidRPr="00935320">
        <w:rPr>
          <w:rFonts w:asciiTheme="majorHAnsi" w:hAnsiTheme="majorHAnsi" w:cstheme="majorHAnsi"/>
          <w:sz w:val="24"/>
          <w:szCs w:val="24"/>
        </w:rPr>
        <w:t xml:space="preserve"> and raft. </w:t>
      </w:r>
      <w:r w:rsidR="00870193" w:rsidRPr="00935320">
        <w:rPr>
          <w:rFonts w:asciiTheme="majorHAnsi" w:hAnsiTheme="majorHAnsi" w:cstheme="majorHAnsi"/>
          <w:sz w:val="24"/>
          <w:szCs w:val="24"/>
        </w:rPr>
        <w:t>As shown in Fig</w:t>
      </w:r>
      <w:r w:rsidR="006B3A13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ure 5</w:t>
      </w:r>
      <w:r w:rsidR="00870193" w:rsidRPr="00935320">
        <w:rPr>
          <w:rFonts w:asciiTheme="majorHAnsi" w:hAnsiTheme="majorHAnsi" w:cstheme="majorHAnsi"/>
          <w:sz w:val="24"/>
          <w:szCs w:val="24"/>
        </w:rPr>
        <w:t xml:space="preserve">(a), </w:t>
      </w:r>
      <w:r w:rsidR="00983AD5" w:rsidRPr="00935320">
        <w:rPr>
          <w:rFonts w:asciiTheme="majorHAnsi" w:hAnsiTheme="majorHAnsi" w:cstheme="majorHAnsi"/>
          <w:sz w:val="24"/>
          <w:szCs w:val="24"/>
        </w:rPr>
        <w:t xml:space="preserve">the load capacity of MPR changed with pile spacing and embedded pile angle. It </w:t>
      </w:r>
      <w:r w:rsidR="00870193" w:rsidRPr="00935320">
        <w:rPr>
          <w:rFonts w:asciiTheme="majorHAnsi" w:hAnsiTheme="majorHAnsi" w:cstheme="majorHAnsi"/>
          <w:sz w:val="24"/>
          <w:szCs w:val="24"/>
        </w:rPr>
        <w:t>increase</w:t>
      </w:r>
      <w:r w:rsidR="00983AD5" w:rsidRPr="00935320">
        <w:rPr>
          <w:rFonts w:asciiTheme="majorHAnsi" w:hAnsiTheme="majorHAnsi" w:cstheme="majorHAnsi"/>
          <w:sz w:val="24"/>
          <w:szCs w:val="24"/>
        </w:rPr>
        <w:t>d</w:t>
      </w:r>
      <w:r w:rsidR="00870193" w:rsidRPr="00935320">
        <w:rPr>
          <w:rFonts w:asciiTheme="majorHAnsi" w:hAnsiTheme="majorHAnsi" w:cstheme="majorHAnsi"/>
          <w:sz w:val="24"/>
          <w:szCs w:val="24"/>
        </w:rPr>
        <w:t xml:space="preserve"> with </w:t>
      </w:r>
      <w:r w:rsidR="00983AD5" w:rsidRPr="00935320">
        <w:rPr>
          <w:rFonts w:asciiTheme="majorHAnsi" w:hAnsiTheme="majorHAnsi" w:cstheme="majorHAnsi"/>
          <w:sz w:val="24"/>
          <w:szCs w:val="24"/>
        </w:rPr>
        <w:t xml:space="preserve">increasing </w:t>
      </w:r>
      <w:r w:rsidR="00870193" w:rsidRPr="00935320">
        <w:rPr>
          <w:rFonts w:asciiTheme="majorHAnsi" w:hAnsiTheme="majorHAnsi" w:cstheme="majorHAnsi"/>
          <w:sz w:val="24"/>
          <w:szCs w:val="24"/>
        </w:rPr>
        <w:t xml:space="preserve">pile spacing and </w:t>
      </w:r>
      <w:r w:rsidR="00983AD5" w:rsidRPr="00935320">
        <w:rPr>
          <w:rFonts w:asciiTheme="majorHAnsi" w:hAnsiTheme="majorHAnsi" w:cstheme="majorHAnsi"/>
          <w:sz w:val="24"/>
          <w:szCs w:val="24"/>
        </w:rPr>
        <w:t xml:space="preserve">pile </w:t>
      </w:r>
      <w:r w:rsidR="00870193" w:rsidRPr="00935320">
        <w:rPr>
          <w:rFonts w:asciiTheme="majorHAnsi" w:hAnsiTheme="majorHAnsi" w:cstheme="majorHAnsi"/>
          <w:sz w:val="24"/>
          <w:szCs w:val="24"/>
        </w:rPr>
        <w:t xml:space="preserve">embedded angle </w:t>
      </w:r>
      <w:r w:rsidR="00CE6211" w:rsidRPr="00935320">
        <w:rPr>
          <w:rFonts w:asciiTheme="majorHAnsi" w:hAnsiTheme="majorHAnsi" w:cstheme="majorHAnsi"/>
          <w:sz w:val="24"/>
          <w:szCs w:val="24"/>
        </w:rPr>
        <w:t>u</w:t>
      </w:r>
      <w:r w:rsidR="00983AD5" w:rsidRPr="00935320">
        <w:rPr>
          <w:rFonts w:asciiTheme="majorHAnsi" w:hAnsiTheme="majorHAnsi" w:cstheme="majorHAnsi"/>
          <w:sz w:val="24"/>
          <w:szCs w:val="24"/>
        </w:rPr>
        <w:t xml:space="preserve">p to </w:t>
      </w:r>
      <w:r w:rsidR="00870193" w:rsidRPr="00935320">
        <w:rPr>
          <w:rFonts w:asciiTheme="majorHAnsi" w:hAnsiTheme="majorHAnsi" w:cstheme="majorHAnsi"/>
          <w:sz w:val="24"/>
          <w:szCs w:val="24"/>
        </w:rPr>
        <w:t>15</w:t>
      </w:r>
      <w:r w:rsidR="00CE6211" w:rsidRPr="00935320">
        <w:rPr>
          <w:rFonts w:asciiTheme="majorHAnsi" w:hAnsiTheme="majorHAnsi" w:cstheme="majorHAnsi"/>
          <w:sz w:val="24"/>
          <w:szCs w:val="24"/>
        </w:rPr>
        <w:t xml:space="preserve"> degree</w:t>
      </w:r>
      <w:r w:rsidR="00B37C26" w:rsidRPr="00935320">
        <w:rPr>
          <w:rFonts w:asciiTheme="majorHAnsi" w:hAnsiTheme="majorHAnsi" w:cstheme="majorHAnsi"/>
          <w:sz w:val="24"/>
          <w:szCs w:val="24"/>
        </w:rPr>
        <w:t>.</w:t>
      </w:r>
      <w:r w:rsidR="00870193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983AD5" w:rsidRPr="00935320">
        <w:rPr>
          <w:rFonts w:asciiTheme="majorHAnsi" w:hAnsiTheme="majorHAnsi" w:cstheme="majorHAnsi"/>
          <w:sz w:val="24"/>
          <w:szCs w:val="24"/>
        </w:rPr>
        <w:t xml:space="preserve">After </w:t>
      </w:r>
      <w:r w:rsidR="00CE6211" w:rsidRPr="00935320">
        <w:rPr>
          <w:rFonts w:asciiTheme="majorHAnsi" w:hAnsiTheme="majorHAnsi" w:cstheme="majorHAnsi"/>
          <w:sz w:val="24"/>
          <w:szCs w:val="24"/>
        </w:rPr>
        <w:t>the 15</w:t>
      </w:r>
      <w:r w:rsidR="00B37C26" w:rsidRPr="00935320">
        <w:rPr>
          <w:rFonts w:asciiTheme="majorHAnsi" w:hAnsiTheme="majorHAnsi" w:cstheme="majorHAnsi"/>
          <w:sz w:val="24"/>
          <w:szCs w:val="24"/>
        </w:rPr>
        <w:t xml:space="preserve"> degree of </w:t>
      </w:r>
      <w:r w:rsidR="00983AD5" w:rsidRPr="00935320">
        <w:rPr>
          <w:rFonts w:asciiTheme="majorHAnsi" w:hAnsiTheme="majorHAnsi" w:cstheme="majorHAnsi"/>
          <w:sz w:val="24"/>
          <w:szCs w:val="24"/>
        </w:rPr>
        <w:t xml:space="preserve">pile embedded </w:t>
      </w:r>
      <w:r w:rsidR="00B37C26" w:rsidRPr="00935320">
        <w:rPr>
          <w:rFonts w:asciiTheme="majorHAnsi" w:hAnsiTheme="majorHAnsi" w:cstheme="majorHAnsi"/>
          <w:sz w:val="24"/>
          <w:szCs w:val="24"/>
        </w:rPr>
        <w:t>angle</w:t>
      </w:r>
      <w:r w:rsidR="00983AD5" w:rsidRPr="00935320">
        <w:rPr>
          <w:rFonts w:asciiTheme="majorHAnsi" w:hAnsiTheme="majorHAnsi" w:cstheme="majorHAnsi"/>
          <w:sz w:val="24"/>
          <w:szCs w:val="24"/>
        </w:rPr>
        <w:t>, the load capacity of MPR became decreasing</w:t>
      </w:r>
      <w:r w:rsidR="00B37C26" w:rsidRPr="00935320">
        <w:rPr>
          <w:rFonts w:asciiTheme="majorHAnsi" w:hAnsiTheme="majorHAnsi" w:cstheme="majorHAnsi"/>
          <w:sz w:val="24"/>
          <w:szCs w:val="24"/>
        </w:rPr>
        <w:t xml:space="preserve">. When the embedded pile angle </w:t>
      </w:r>
      <w:r w:rsidR="00983AD5" w:rsidRPr="00935320">
        <w:rPr>
          <w:rFonts w:asciiTheme="majorHAnsi" w:hAnsiTheme="majorHAnsi" w:cstheme="majorHAnsi"/>
          <w:sz w:val="24"/>
          <w:szCs w:val="24"/>
        </w:rPr>
        <w:t xml:space="preserve">was </w:t>
      </w:r>
      <w:r w:rsidR="00B37C26" w:rsidRPr="00935320">
        <w:rPr>
          <w:rFonts w:asciiTheme="majorHAnsi" w:hAnsiTheme="majorHAnsi" w:cstheme="majorHAnsi"/>
          <w:sz w:val="24"/>
          <w:szCs w:val="24"/>
        </w:rPr>
        <w:t>equal to 45</w:t>
      </w:r>
      <w:r w:rsidR="00983AD5" w:rsidRPr="00935320">
        <w:rPr>
          <w:rFonts w:asciiTheme="majorHAnsi" w:hAnsiTheme="majorHAnsi" w:cstheme="majorHAnsi"/>
          <w:sz w:val="24"/>
          <w:szCs w:val="24"/>
        </w:rPr>
        <w:t xml:space="preserve"> degree, the load capacities were even slightly lower than for </w:t>
      </w:r>
      <w:r w:rsidR="00B37C26" w:rsidRPr="00935320">
        <w:rPr>
          <w:rFonts w:asciiTheme="majorHAnsi" w:hAnsiTheme="majorHAnsi" w:cstheme="majorHAnsi"/>
          <w:sz w:val="24"/>
          <w:szCs w:val="24"/>
        </w:rPr>
        <w:t>0</w:t>
      </w:r>
      <w:r w:rsidR="00983AD5" w:rsidRPr="00935320">
        <w:rPr>
          <w:rFonts w:asciiTheme="majorHAnsi" w:hAnsiTheme="majorHAnsi" w:cstheme="majorHAnsi"/>
          <w:sz w:val="24"/>
          <w:szCs w:val="24"/>
        </w:rPr>
        <w:t xml:space="preserve"> degree</w:t>
      </w:r>
      <w:r w:rsidR="00B37C26" w:rsidRPr="00935320">
        <w:rPr>
          <w:rFonts w:asciiTheme="majorHAnsi" w:hAnsiTheme="majorHAnsi" w:cstheme="majorHAnsi"/>
          <w:sz w:val="24"/>
          <w:szCs w:val="24"/>
        </w:rPr>
        <w:t>.</w:t>
      </w:r>
    </w:p>
    <w:p w:rsidR="00A47B11" w:rsidRPr="00935320" w:rsidRDefault="00A47B11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7645B4" w:rsidRPr="00935320" w:rsidRDefault="007645B4" w:rsidP="00581587">
      <w:pPr>
        <w:spacing w:line="276" w:lineRule="auto"/>
        <w:ind w:firstLineChars="450" w:firstLine="108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noProof/>
          <w:sz w:val="24"/>
          <w:szCs w:val="24"/>
          <w:lang w:eastAsia="ko-KR"/>
        </w:rPr>
        <w:drawing>
          <wp:inline distT="0" distB="0" distL="0" distR="0" wp14:anchorId="6CF59C07" wp14:editId="256FB7C6">
            <wp:extent cx="1960474" cy="1463040"/>
            <wp:effectExtent l="0" t="0" r="1905" b="3810"/>
            <wp:docPr id="1209" name="차트 1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581587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             </w:t>
      </w:r>
      <w:r w:rsidR="00581587" w:rsidRPr="00935320">
        <w:rPr>
          <w:rFonts w:asciiTheme="majorHAnsi" w:hAnsiTheme="majorHAnsi" w:cstheme="majorHAnsi"/>
          <w:noProof/>
          <w:sz w:val="24"/>
          <w:szCs w:val="24"/>
          <w:lang w:eastAsia="ko-KR"/>
        </w:rPr>
        <w:drawing>
          <wp:inline distT="0" distB="0" distL="0" distR="0" wp14:anchorId="49E9EAE4" wp14:editId="2DE4FD01">
            <wp:extent cx="1931213" cy="1463066"/>
            <wp:effectExtent l="0" t="0" r="0" b="3810"/>
            <wp:docPr id="1211" name="차트 12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645B4" w:rsidRPr="00935320" w:rsidRDefault="007645B4" w:rsidP="00581587">
      <w:pPr>
        <w:spacing w:line="276" w:lineRule="auto"/>
        <w:ind w:firstLineChars="1050" w:firstLine="252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>(a)</w:t>
      </w:r>
      <w:r w:rsidR="00581587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                                                         </w:t>
      </w:r>
      <w:r w:rsidRPr="00935320">
        <w:rPr>
          <w:rFonts w:asciiTheme="majorHAnsi" w:hAnsiTheme="majorHAnsi" w:cstheme="majorHAnsi"/>
          <w:sz w:val="24"/>
          <w:szCs w:val="24"/>
        </w:rPr>
        <w:t>(b)</w:t>
      </w:r>
    </w:p>
    <w:p w:rsidR="009B1017" w:rsidRPr="00935320" w:rsidRDefault="009B101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A47B11" w:rsidRPr="00935320" w:rsidRDefault="00A47B11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/>
          <w:sz w:val="24"/>
          <w:szCs w:val="24"/>
        </w:rPr>
        <w:t>Fig</w:t>
      </w:r>
      <w:r w:rsidR="006A74F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ure</w:t>
      </w:r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6A74F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5</w:t>
      </w:r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7D456D" w:rsidRPr="00935320">
        <w:rPr>
          <w:rFonts w:asciiTheme="majorHAnsi" w:hAnsiTheme="majorHAnsi" w:cstheme="majorHAnsi"/>
          <w:sz w:val="24"/>
          <w:szCs w:val="24"/>
        </w:rPr>
        <w:t xml:space="preserve">The resistance and group effect for </w:t>
      </w:r>
      <w:proofErr w:type="spellStart"/>
      <w:r w:rsidR="007D456D" w:rsidRPr="00935320">
        <w:rPr>
          <w:rFonts w:asciiTheme="majorHAnsi" w:hAnsiTheme="majorHAnsi" w:cstheme="majorHAnsi"/>
          <w:sz w:val="24"/>
          <w:szCs w:val="24"/>
        </w:rPr>
        <w:t>micropiled</w:t>
      </w:r>
      <w:proofErr w:type="spellEnd"/>
      <w:r w:rsidR="007D456D" w:rsidRPr="00935320">
        <w:rPr>
          <w:rFonts w:asciiTheme="majorHAnsi" w:hAnsiTheme="majorHAnsi" w:cstheme="majorHAnsi"/>
          <w:sz w:val="24"/>
          <w:szCs w:val="24"/>
        </w:rPr>
        <w:t>-raft(MPR)</w:t>
      </w:r>
      <w:r w:rsidR="006A74F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: (a) Resistance of </w:t>
      </w:r>
      <w:proofErr w:type="spellStart"/>
      <w:r w:rsidR="006A74F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micropiled</w:t>
      </w:r>
      <w:proofErr w:type="spellEnd"/>
      <w:r w:rsidR="006A74F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-raft (MPR); (b) The load capacity ratios between MPR, mat and GMP</w:t>
      </w:r>
    </w:p>
    <w:p w:rsidR="007D456D" w:rsidRPr="00935320" w:rsidRDefault="00983AD5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lastRenderedPageBreak/>
        <w:t xml:space="preserve">From the comparison of the load capacities for GMP, </w:t>
      </w:r>
      <w:r w:rsidR="007D456D" w:rsidRPr="00935320">
        <w:rPr>
          <w:rFonts w:asciiTheme="majorHAnsi" w:hAnsiTheme="majorHAnsi" w:cstheme="majorHAnsi"/>
          <w:sz w:val="24"/>
          <w:szCs w:val="24"/>
        </w:rPr>
        <w:t>MPR and mat in Fig</w:t>
      </w:r>
      <w:r w:rsidR="006B3A13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ure</w:t>
      </w:r>
      <w:r w:rsidR="007D456D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6B3A13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5</w:t>
      </w:r>
      <w:r w:rsidR="007D456D" w:rsidRPr="00935320">
        <w:rPr>
          <w:rFonts w:asciiTheme="majorHAnsi" w:hAnsiTheme="majorHAnsi" w:cstheme="majorHAnsi"/>
          <w:sz w:val="24"/>
          <w:szCs w:val="24"/>
        </w:rPr>
        <w:t xml:space="preserve">(b), </w:t>
      </w:r>
      <w:r w:rsidRPr="00935320">
        <w:rPr>
          <w:rFonts w:asciiTheme="majorHAnsi" w:hAnsiTheme="majorHAnsi" w:cstheme="majorHAnsi"/>
          <w:sz w:val="24"/>
          <w:szCs w:val="24"/>
        </w:rPr>
        <w:t xml:space="preserve">it </w:t>
      </w:r>
      <w:r w:rsidR="00981342" w:rsidRPr="00935320">
        <w:rPr>
          <w:rFonts w:asciiTheme="majorHAnsi" w:hAnsiTheme="majorHAnsi" w:cstheme="majorHAnsi"/>
          <w:sz w:val="24"/>
          <w:szCs w:val="24"/>
        </w:rPr>
        <w:t>can be</w:t>
      </w:r>
      <w:r w:rsidRPr="00935320">
        <w:rPr>
          <w:rFonts w:asciiTheme="majorHAnsi" w:hAnsiTheme="majorHAnsi" w:cstheme="majorHAnsi"/>
          <w:sz w:val="24"/>
          <w:szCs w:val="24"/>
        </w:rPr>
        <w:t xml:space="preserve"> seen that </w:t>
      </w:r>
      <w:r w:rsidR="007D456D"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r w:rsidRPr="00935320">
        <w:rPr>
          <w:rFonts w:asciiTheme="majorHAnsi" w:hAnsiTheme="majorHAnsi" w:cstheme="majorHAnsi"/>
          <w:sz w:val="24"/>
          <w:szCs w:val="24"/>
        </w:rPr>
        <w:t xml:space="preserve">load capacity </w:t>
      </w:r>
      <w:r w:rsidR="007D456D" w:rsidRPr="00935320">
        <w:rPr>
          <w:rFonts w:asciiTheme="majorHAnsi" w:hAnsiTheme="majorHAnsi" w:cstheme="majorHAnsi"/>
          <w:sz w:val="24"/>
          <w:szCs w:val="24"/>
        </w:rPr>
        <w:t xml:space="preserve">of MPR was </w:t>
      </w:r>
      <w:r w:rsidRPr="00935320">
        <w:rPr>
          <w:rFonts w:asciiTheme="majorHAnsi" w:hAnsiTheme="majorHAnsi" w:cstheme="majorHAnsi"/>
          <w:sz w:val="24"/>
          <w:szCs w:val="24"/>
        </w:rPr>
        <w:t xml:space="preserve">around </w:t>
      </w:r>
      <w:r w:rsidR="007D456D" w:rsidRPr="00935320">
        <w:rPr>
          <w:rFonts w:asciiTheme="majorHAnsi" w:hAnsiTheme="majorHAnsi" w:cstheme="majorHAnsi"/>
          <w:sz w:val="24"/>
          <w:szCs w:val="24"/>
        </w:rPr>
        <w:t xml:space="preserve">80% of </w:t>
      </w:r>
      <w:r w:rsidR="00DC7046"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r w:rsidRPr="00935320">
        <w:rPr>
          <w:rFonts w:asciiTheme="majorHAnsi" w:hAnsiTheme="majorHAnsi" w:cstheme="majorHAnsi"/>
          <w:sz w:val="24"/>
          <w:szCs w:val="24"/>
        </w:rPr>
        <w:t xml:space="preserve">summed load capacity of </w:t>
      </w:r>
      <w:proofErr w:type="spellStart"/>
      <w:r w:rsidR="00981342" w:rsidRPr="00935320">
        <w:rPr>
          <w:rFonts w:asciiTheme="majorHAnsi" w:hAnsiTheme="majorHAnsi" w:cstheme="majorHAnsi"/>
          <w:sz w:val="24"/>
          <w:szCs w:val="24"/>
        </w:rPr>
        <w:t>unpiled</w:t>
      </w:r>
      <w:proofErr w:type="spellEnd"/>
      <w:r w:rsidR="00981342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Pr="00935320">
        <w:rPr>
          <w:rFonts w:asciiTheme="majorHAnsi" w:hAnsiTheme="majorHAnsi" w:cstheme="majorHAnsi"/>
          <w:sz w:val="24"/>
          <w:szCs w:val="24"/>
        </w:rPr>
        <w:t>ma</w:t>
      </w:r>
      <w:r w:rsidR="007D456D" w:rsidRPr="00935320">
        <w:rPr>
          <w:rFonts w:asciiTheme="majorHAnsi" w:hAnsiTheme="majorHAnsi" w:cstheme="majorHAnsi"/>
          <w:sz w:val="24"/>
          <w:szCs w:val="24"/>
        </w:rPr>
        <w:t>t and G</w:t>
      </w:r>
      <w:r w:rsidRPr="00935320">
        <w:rPr>
          <w:rFonts w:asciiTheme="majorHAnsi" w:hAnsiTheme="majorHAnsi" w:cstheme="majorHAnsi"/>
          <w:sz w:val="24"/>
          <w:szCs w:val="24"/>
        </w:rPr>
        <w:t>M</w:t>
      </w:r>
      <w:r w:rsidR="007D456D" w:rsidRPr="00935320">
        <w:rPr>
          <w:rFonts w:asciiTheme="majorHAnsi" w:hAnsiTheme="majorHAnsi" w:cstheme="majorHAnsi"/>
          <w:sz w:val="24"/>
          <w:szCs w:val="24"/>
        </w:rPr>
        <w:t xml:space="preserve">P at the pile spacing equal to 3D. </w:t>
      </w:r>
      <w:r w:rsidR="003338DA" w:rsidRPr="00935320">
        <w:rPr>
          <w:rFonts w:asciiTheme="majorHAnsi" w:hAnsiTheme="majorHAnsi" w:cstheme="majorHAnsi"/>
          <w:sz w:val="24"/>
          <w:szCs w:val="24"/>
        </w:rPr>
        <w:t xml:space="preserve">However, </w:t>
      </w:r>
      <w:r w:rsidR="00DC7046" w:rsidRPr="00935320">
        <w:rPr>
          <w:rFonts w:asciiTheme="majorHAnsi" w:hAnsiTheme="majorHAnsi" w:cstheme="majorHAnsi"/>
          <w:sz w:val="24"/>
          <w:szCs w:val="24"/>
        </w:rPr>
        <w:t xml:space="preserve">for the pile spacing and embedded angle greater than 5D and 15 degree, higher load capacities </w:t>
      </w:r>
      <w:r w:rsidR="003338DA" w:rsidRPr="00935320">
        <w:rPr>
          <w:rFonts w:asciiTheme="majorHAnsi" w:hAnsiTheme="majorHAnsi" w:cstheme="majorHAnsi"/>
          <w:sz w:val="24"/>
          <w:szCs w:val="24"/>
        </w:rPr>
        <w:t>of MPR</w:t>
      </w:r>
      <w:r w:rsidR="00D747E0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DC7046" w:rsidRPr="00935320">
        <w:rPr>
          <w:rFonts w:asciiTheme="majorHAnsi" w:hAnsiTheme="majorHAnsi" w:cstheme="majorHAnsi"/>
          <w:sz w:val="24"/>
          <w:szCs w:val="24"/>
        </w:rPr>
        <w:t xml:space="preserve">than others </w:t>
      </w:r>
      <w:r w:rsidR="00D2130D" w:rsidRPr="00935320">
        <w:rPr>
          <w:rFonts w:asciiTheme="majorHAnsi" w:hAnsiTheme="majorHAnsi" w:cstheme="majorHAnsi"/>
          <w:sz w:val="24"/>
          <w:szCs w:val="24"/>
        </w:rPr>
        <w:t>w</w:t>
      </w:r>
      <w:r w:rsidR="00DC7046" w:rsidRPr="00935320">
        <w:rPr>
          <w:rFonts w:asciiTheme="majorHAnsi" w:hAnsiTheme="majorHAnsi" w:cstheme="majorHAnsi"/>
          <w:sz w:val="24"/>
          <w:szCs w:val="24"/>
        </w:rPr>
        <w:t xml:space="preserve">ere observed. According to the test results obtained in this study, the load capacity of </w:t>
      </w:r>
      <w:proofErr w:type="spellStart"/>
      <w:r w:rsidR="00DC7046"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="00DC7046" w:rsidRPr="00935320">
        <w:rPr>
          <w:rFonts w:asciiTheme="majorHAnsi" w:hAnsiTheme="majorHAnsi" w:cstheme="majorHAnsi"/>
          <w:sz w:val="24"/>
          <w:szCs w:val="24"/>
        </w:rPr>
        <w:t xml:space="preserve">, in particular </w:t>
      </w:r>
      <w:r w:rsidR="00981342" w:rsidRPr="00935320">
        <w:rPr>
          <w:rFonts w:asciiTheme="majorHAnsi" w:hAnsiTheme="majorHAnsi" w:cstheme="majorHAnsi"/>
          <w:sz w:val="24"/>
          <w:szCs w:val="24"/>
        </w:rPr>
        <w:t>when the pile</w:t>
      </w:r>
      <w:r w:rsidR="00DC7046" w:rsidRPr="00935320">
        <w:rPr>
          <w:rFonts w:asciiTheme="majorHAnsi" w:hAnsiTheme="majorHAnsi" w:cstheme="majorHAnsi"/>
          <w:sz w:val="24"/>
          <w:szCs w:val="24"/>
        </w:rPr>
        <w:t xml:space="preserve"> cap</w:t>
      </w:r>
      <w:r w:rsidR="00981342" w:rsidRPr="00935320">
        <w:rPr>
          <w:rFonts w:asciiTheme="majorHAnsi" w:hAnsiTheme="majorHAnsi" w:cstheme="majorHAnsi"/>
          <w:sz w:val="24"/>
          <w:szCs w:val="24"/>
        </w:rPr>
        <w:t xml:space="preserve"> is used</w:t>
      </w:r>
      <w:r w:rsidR="00DC7046" w:rsidRPr="00935320">
        <w:rPr>
          <w:rFonts w:asciiTheme="majorHAnsi" w:hAnsiTheme="majorHAnsi" w:cstheme="majorHAnsi"/>
          <w:sz w:val="24"/>
          <w:szCs w:val="24"/>
        </w:rPr>
        <w:t>, is largely affected by both embedded angle and pile spacing. It was shown that there is a</w:t>
      </w:r>
      <w:r w:rsidR="00981342" w:rsidRPr="00935320">
        <w:rPr>
          <w:rFonts w:asciiTheme="majorHAnsi" w:hAnsiTheme="majorHAnsi" w:cstheme="majorHAnsi"/>
          <w:sz w:val="24"/>
          <w:szCs w:val="24"/>
        </w:rPr>
        <w:t>n</w:t>
      </w:r>
      <w:r w:rsidR="00DC7046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981342" w:rsidRPr="00935320">
        <w:rPr>
          <w:rFonts w:asciiTheme="majorHAnsi" w:hAnsiTheme="majorHAnsi" w:cstheme="majorHAnsi"/>
          <w:sz w:val="24"/>
          <w:szCs w:val="24"/>
        </w:rPr>
        <w:t xml:space="preserve">certain </w:t>
      </w:r>
      <w:r w:rsidR="003C4FE7" w:rsidRPr="00935320">
        <w:rPr>
          <w:rFonts w:asciiTheme="majorHAnsi" w:hAnsiTheme="majorHAnsi" w:cstheme="majorHAnsi"/>
          <w:sz w:val="24"/>
          <w:szCs w:val="24"/>
        </w:rPr>
        <w:t xml:space="preserve">optimized </w:t>
      </w:r>
      <w:r w:rsidR="00DC7046" w:rsidRPr="00935320">
        <w:rPr>
          <w:rFonts w:asciiTheme="majorHAnsi" w:hAnsiTheme="majorHAnsi" w:cstheme="majorHAnsi"/>
          <w:sz w:val="24"/>
          <w:szCs w:val="24"/>
        </w:rPr>
        <w:t xml:space="preserve">range of </w:t>
      </w:r>
      <w:r w:rsidR="003C4FE7" w:rsidRPr="00935320">
        <w:rPr>
          <w:rFonts w:asciiTheme="majorHAnsi" w:hAnsiTheme="majorHAnsi" w:cstheme="majorHAnsi"/>
          <w:sz w:val="24"/>
          <w:szCs w:val="24"/>
        </w:rPr>
        <w:t>these</w:t>
      </w:r>
      <w:r w:rsidR="00DC7046" w:rsidRPr="00935320">
        <w:rPr>
          <w:rFonts w:asciiTheme="majorHAnsi" w:hAnsiTheme="majorHAnsi" w:cstheme="majorHAnsi"/>
          <w:sz w:val="24"/>
          <w:szCs w:val="24"/>
        </w:rPr>
        <w:t xml:space="preserve"> foundation geometry parameters that </w:t>
      </w:r>
      <w:r w:rsidR="00981342" w:rsidRPr="00935320">
        <w:rPr>
          <w:rFonts w:asciiTheme="majorHAnsi" w:hAnsiTheme="majorHAnsi" w:cstheme="majorHAnsi"/>
          <w:sz w:val="24"/>
          <w:szCs w:val="24"/>
        </w:rPr>
        <w:t xml:space="preserve">tend to </w:t>
      </w:r>
      <w:r w:rsidR="00DC7046" w:rsidRPr="00935320">
        <w:rPr>
          <w:rFonts w:asciiTheme="majorHAnsi" w:hAnsiTheme="majorHAnsi" w:cstheme="majorHAnsi"/>
          <w:sz w:val="24"/>
          <w:szCs w:val="24"/>
        </w:rPr>
        <w:t xml:space="preserve">produce higher load capacity. </w:t>
      </w:r>
    </w:p>
    <w:p w:rsidR="007D456D" w:rsidRPr="00935320" w:rsidRDefault="007D456D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C62D6B" w:rsidRPr="00935320" w:rsidRDefault="00030125" w:rsidP="00C909CB">
      <w:pPr>
        <w:spacing w:line="276" w:lineRule="auto"/>
        <w:ind w:firstLine="0"/>
        <w:rPr>
          <w:rFonts w:asciiTheme="majorHAnsi" w:hAnsiTheme="majorHAnsi" w:cstheme="majorHAnsi"/>
          <w:b/>
          <w:i/>
          <w:sz w:val="24"/>
          <w:szCs w:val="24"/>
          <w:u w:val="single"/>
          <w:lang w:eastAsia="ko-KR"/>
        </w:rPr>
      </w:pPr>
      <w:r w:rsidRPr="00935320">
        <w:rPr>
          <w:rFonts w:asciiTheme="majorHAnsi" w:hAnsiTheme="majorHAnsi" w:cstheme="majorHAnsi"/>
          <w:b/>
          <w:i/>
          <w:sz w:val="24"/>
          <w:szCs w:val="24"/>
          <w:u w:val="single"/>
        </w:rPr>
        <w:t>S</w:t>
      </w:r>
      <w:r w:rsidR="00746840" w:rsidRPr="00935320">
        <w:rPr>
          <w:rFonts w:asciiTheme="majorHAnsi" w:hAnsiTheme="majorHAnsi" w:cstheme="majorHAnsi"/>
          <w:b/>
          <w:i/>
          <w:sz w:val="24"/>
          <w:szCs w:val="24"/>
          <w:u w:val="single"/>
        </w:rPr>
        <w:t xml:space="preserve">ettlement reduction of </w:t>
      </w:r>
      <w:proofErr w:type="spellStart"/>
      <w:r w:rsidR="00746840" w:rsidRPr="00935320">
        <w:rPr>
          <w:rFonts w:asciiTheme="majorHAnsi" w:hAnsiTheme="majorHAnsi" w:cstheme="majorHAnsi"/>
          <w:b/>
          <w:i/>
          <w:sz w:val="24"/>
          <w:szCs w:val="24"/>
          <w:u w:val="single"/>
        </w:rPr>
        <w:t>micropiled</w:t>
      </w:r>
      <w:proofErr w:type="spellEnd"/>
      <w:r w:rsidR="00746840" w:rsidRPr="00935320">
        <w:rPr>
          <w:rFonts w:asciiTheme="majorHAnsi" w:hAnsiTheme="majorHAnsi" w:cstheme="majorHAnsi"/>
          <w:b/>
          <w:i/>
          <w:sz w:val="24"/>
          <w:szCs w:val="24"/>
          <w:u w:val="single"/>
        </w:rPr>
        <w:t>-raft</w:t>
      </w: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9B0140" w:rsidRPr="00935320" w:rsidRDefault="00D2130D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>Fig</w:t>
      </w:r>
      <w:r w:rsidR="00E8121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ure</w:t>
      </w:r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E8121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6</w:t>
      </w:r>
      <w:r w:rsidRPr="00935320">
        <w:rPr>
          <w:rFonts w:asciiTheme="majorHAnsi" w:hAnsiTheme="majorHAnsi" w:cstheme="majorHAnsi"/>
          <w:sz w:val="24"/>
          <w:szCs w:val="24"/>
        </w:rPr>
        <w:t xml:space="preserve"> shows </w:t>
      </w:r>
      <w:r w:rsidR="00981342" w:rsidRPr="00935320">
        <w:rPr>
          <w:rFonts w:asciiTheme="majorHAnsi" w:hAnsiTheme="majorHAnsi" w:cstheme="majorHAnsi"/>
          <w:sz w:val="24"/>
          <w:szCs w:val="24"/>
        </w:rPr>
        <w:t xml:space="preserve">changes in induced </w:t>
      </w:r>
      <w:r w:rsidRPr="00935320">
        <w:rPr>
          <w:rFonts w:asciiTheme="majorHAnsi" w:hAnsiTheme="majorHAnsi" w:cstheme="majorHAnsi"/>
          <w:sz w:val="24"/>
          <w:szCs w:val="24"/>
        </w:rPr>
        <w:t xml:space="preserve">settlement </w:t>
      </w:r>
      <w:r w:rsidR="00B37C26" w:rsidRPr="00935320">
        <w:rPr>
          <w:rFonts w:asciiTheme="majorHAnsi" w:hAnsiTheme="majorHAnsi" w:cstheme="majorHAnsi"/>
          <w:sz w:val="24"/>
          <w:szCs w:val="24"/>
        </w:rPr>
        <w:t>MPR</w:t>
      </w:r>
      <w:r w:rsidRPr="00935320">
        <w:rPr>
          <w:rFonts w:asciiTheme="majorHAnsi" w:hAnsiTheme="majorHAnsi" w:cstheme="majorHAnsi"/>
          <w:sz w:val="24"/>
          <w:szCs w:val="24"/>
        </w:rPr>
        <w:t xml:space="preserve"> compared with </w:t>
      </w:r>
      <w:proofErr w:type="spellStart"/>
      <w:r w:rsidR="00981342" w:rsidRPr="00935320">
        <w:rPr>
          <w:rFonts w:asciiTheme="majorHAnsi" w:hAnsiTheme="majorHAnsi" w:cstheme="majorHAnsi"/>
          <w:sz w:val="24"/>
          <w:szCs w:val="24"/>
        </w:rPr>
        <w:t>unpiled</w:t>
      </w:r>
      <w:proofErr w:type="spellEnd"/>
      <w:r w:rsidR="00981342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Pr="00935320">
        <w:rPr>
          <w:rFonts w:asciiTheme="majorHAnsi" w:hAnsiTheme="majorHAnsi" w:cstheme="majorHAnsi"/>
          <w:sz w:val="24"/>
          <w:szCs w:val="24"/>
        </w:rPr>
        <w:t xml:space="preserve">mat. The </w:t>
      </w:r>
      <w:r w:rsidR="00981342" w:rsidRPr="00935320">
        <w:rPr>
          <w:rFonts w:asciiTheme="majorHAnsi" w:hAnsiTheme="majorHAnsi" w:cstheme="majorHAnsi"/>
          <w:sz w:val="24"/>
          <w:szCs w:val="24"/>
        </w:rPr>
        <w:t xml:space="preserve">settlements </w:t>
      </w:r>
      <w:r w:rsidR="003C4FE7" w:rsidRPr="00935320">
        <w:rPr>
          <w:rFonts w:asciiTheme="majorHAnsi" w:hAnsiTheme="majorHAnsi" w:cstheme="majorHAnsi"/>
          <w:sz w:val="24"/>
          <w:szCs w:val="24"/>
        </w:rPr>
        <w:t xml:space="preserve">of MPR and </w:t>
      </w:r>
      <w:proofErr w:type="spellStart"/>
      <w:r w:rsidR="00981342" w:rsidRPr="00935320">
        <w:rPr>
          <w:rFonts w:asciiTheme="majorHAnsi" w:hAnsiTheme="majorHAnsi" w:cstheme="majorHAnsi"/>
          <w:sz w:val="24"/>
          <w:szCs w:val="24"/>
        </w:rPr>
        <w:t>unpiled</w:t>
      </w:r>
      <w:proofErr w:type="spellEnd"/>
      <w:r w:rsidR="00981342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3C4FE7" w:rsidRPr="00935320">
        <w:rPr>
          <w:rFonts w:asciiTheme="majorHAnsi" w:hAnsiTheme="majorHAnsi" w:cstheme="majorHAnsi"/>
          <w:sz w:val="24"/>
          <w:szCs w:val="24"/>
        </w:rPr>
        <w:t>mat</w:t>
      </w:r>
      <w:r w:rsidR="00981342" w:rsidRPr="00935320">
        <w:rPr>
          <w:rFonts w:asciiTheme="majorHAnsi" w:hAnsiTheme="majorHAnsi" w:cstheme="majorHAnsi"/>
          <w:sz w:val="24"/>
          <w:szCs w:val="24"/>
        </w:rPr>
        <w:t xml:space="preserve"> (i.e., </w:t>
      </w:r>
      <w:r w:rsidRPr="00935320">
        <w:rPr>
          <w:rFonts w:asciiTheme="majorHAnsi" w:hAnsiTheme="majorHAnsi" w:cstheme="majorHAnsi"/>
          <w:sz w:val="24"/>
          <w:szCs w:val="24"/>
        </w:rPr>
        <w:t>S</w:t>
      </w:r>
      <w:r w:rsidRPr="00935320">
        <w:rPr>
          <w:rFonts w:asciiTheme="majorHAnsi" w:hAnsiTheme="majorHAnsi" w:cstheme="majorHAnsi"/>
          <w:sz w:val="24"/>
          <w:szCs w:val="24"/>
          <w:vertAlign w:val="subscript"/>
        </w:rPr>
        <w:t>MPR</w:t>
      </w:r>
      <w:r w:rsidR="00007692" w:rsidRPr="00935320">
        <w:rPr>
          <w:rFonts w:asciiTheme="majorHAnsi" w:hAnsiTheme="majorHAnsi" w:cstheme="majorHAnsi"/>
          <w:sz w:val="24"/>
          <w:szCs w:val="24"/>
        </w:rPr>
        <w:t xml:space="preserve"> and </w:t>
      </w:r>
      <w:proofErr w:type="spellStart"/>
      <w:r w:rsidR="003C4FE7" w:rsidRPr="00935320">
        <w:rPr>
          <w:rFonts w:asciiTheme="majorHAnsi" w:hAnsiTheme="majorHAnsi" w:cstheme="majorHAnsi"/>
          <w:sz w:val="24"/>
          <w:szCs w:val="24"/>
        </w:rPr>
        <w:t>S</w:t>
      </w:r>
      <w:r w:rsidR="00562CE7" w:rsidRPr="00935320">
        <w:rPr>
          <w:rFonts w:asciiTheme="majorHAnsi" w:hAnsiTheme="majorHAnsi" w:cstheme="majorHAnsi"/>
          <w:sz w:val="24"/>
          <w:szCs w:val="24"/>
          <w:vertAlign w:val="subscript"/>
        </w:rPr>
        <w:t>M</w:t>
      </w:r>
      <w:r w:rsidR="00007692" w:rsidRPr="00935320">
        <w:rPr>
          <w:rFonts w:asciiTheme="majorHAnsi" w:hAnsiTheme="majorHAnsi" w:cstheme="majorHAnsi"/>
          <w:sz w:val="24"/>
          <w:szCs w:val="24"/>
          <w:vertAlign w:val="subscript"/>
        </w:rPr>
        <w:t>at</w:t>
      </w:r>
      <w:proofErr w:type="spellEnd"/>
      <w:r w:rsidR="00981342" w:rsidRPr="00935320">
        <w:rPr>
          <w:rFonts w:asciiTheme="majorHAnsi" w:hAnsiTheme="majorHAnsi" w:cstheme="majorHAnsi"/>
          <w:sz w:val="24"/>
          <w:szCs w:val="24"/>
        </w:rPr>
        <w:t xml:space="preserve">) </w:t>
      </w:r>
      <w:r w:rsidR="003C4FE7" w:rsidRPr="00935320">
        <w:rPr>
          <w:rFonts w:asciiTheme="majorHAnsi" w:hAnsiTheme="majorHAnsi" w:cstheme="majorHAnsi"/>
          <w:sz w:val="24"/>
          <w:szCs w:val="24"/>
        </w:rPr>
        <w:t>in Fig</w:t>
      </w:r>
      <w:r w:rsidR="006C5D5B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ure</w:t>
      </w:r>
      <w:r w:rsidR="003C4FE7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6C5D5B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6</w:t>
      </w:r>
      <w:r w:rsidRPr="00935320">
        <w:rPr>
          <w:rFonts w:asciiTheme="majorHAnsi" w:hAnsiTheme="majorHAnsi" w:cstheme="majorHAnsi"/>
          <w:sz w:val="24"/>
          <w:szCs w:val="24"/>
        </w:rPr>
        <w:t xml:space="preserve"> w</w:t>
      </w:r>
      <w:r w:rsidR="00007692" w:rsidRPr="00935320">
        <w:rPr>
          <w:rFonts w:asciiTheme="majorHAnsi" w:hAnsiTheme="majorHAnsi" w:cstheme="majorHAnsi"/>
          <w:sz w:val="24"/>
          <w:szCs w:val="24"/>
        </w:rPr>
        <w:t>ere</w:t>
      </w:r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3C4FE7" w:rsidRPr="00935320">
        <w:rPr>
          <w:rFonts w:asciiTheme="majorHAnsi" w:hAnsiTheme="majorHAnsi" w:cstheme="majorHAnsi"/>
          <w:sz w:val="24"/>
          <w:szCs w:val="24"/>
        </w:rPr>
        <w:t xml:space="preserve">all </w:t>
      </w:r>
      <w:r w:rsidRPr="00935320">
        <w:rPr>
          <w:rFonts w:asciiTheme="majorHAnsi" w:hAnsiTheme="majorHAnsi" w:cstheme="majorHAnsi"/>
          <w:sz w:val="24"/>
          <w:szCs w:val="24"/>
        </w:rPr>
        <w:t xml:space="preserve">measured </w:t>
      </w:r>
      <w:r w:rsidR="00007692" w:rsidRPr="00935320">
        <w:rPr>
          <w:rFonts w:asciiTheme="majorHAnsi" w:hAnsiTheme="majorHAnsi" w:cstheme="majorHAnsi"/>
          <w:sz w:val="24"/>
          <w:szCs w:val="24"/>
        </w:rPr>
        <w:t xml:space="preserve">at the </w:t>
      </w:r>
      <w:r w:rsidR="003C4FE7" w:rsidRPr="00935320">
        <w:rPr>
          <w:rFonts w:asciiTheme="majorHAnsi" w:hAnsiTheme="majorHAnsi" w:cstheme="majorHAnsi"/>
          <w:sz w:val="24"/>
          <w:szCs w:val="24"/>
        </w:rPr>
        <w:t>same load level</w:t>
      </w:r>
      <w:r w:rsidR="006C5D5B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equal to resistance of </w:t>
      </w:r>
      <w:proofErr w:type="spellStart"/>
      <w:r w:rsidR="006C5D5B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unpiled</w:t>
      </w:r>
      <w:proofErr w:type="spellEnd"/>
      <w:r w:rsidR="006C5D5B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mat</w:t>
      </w:r>
      <w:r w:rsidR="003C4FE7" w:rsidRPr="00935320">
        <w:rPr>
          <w:rFonts w:asciiTheme="majorHAnsi" w:hAnsiTheme="majorHAnsi" w:cstheme="majorHAnsi"/>
          <w:sz w:val="24"/>
          <w:szCs w:val="24"/>
        </w:rPr>
        <w:t xml:space="preserve">. </w:t>
      </w:r>
      <w:r w:rsidR="00007692" w:rsidRPr="00935320">
        <w:rPr>
          <w:rFonts w:asciiTheme="majorHAnsi" w:hAnsiTheme="majorHAnsi" w:cstheme="majorHAnsi"/>
          <w:sz w:val="24"/>
          <w:szCs w:val="24"/>
        </w:rPr>
        <w:t>As shown in Fig</w:t>
      </w:r>
      <w:r w:rsidR="006C5D5B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u</w:t>
      </w:r>
      <w:r w:rsidR="006B3A13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r</w:t>
      </w:r>
      <w:r w:rsidR="006C5D5B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e 6</w:t>
      </w:r>
      <w:r w:rsidR="00007692" w:rsidRPr="00935320">
        <w:rPr>
          <w:rFonts w:asciiTheme="majorHAnsi" w:hAnsiTheme="majorHAnsi" w:cstheme="majorHAnsi"/>
          <w:sz w:val="24"/>
          <w:szCs w:val="24"/>
        </w:rPr>
        <w:t xml:space="preserve">, </w:t>
      </w:r>
      <w:r w:rsidR="003C4FE7" w:rsidRPr="00935320">
        <w:rPr>
          <w:rFonts w:asciiTheme="majorHAnsi" w:hAnsiTheme="majorHAnsi" w:cstheme="majorHAnsi"/>
          <w:sz w:val="24"/>
          <w:szCs w:val="24"/>
        </w:rPr>
        <w:t xml:space="preserve">induced </w:t>
      </w:r>
      <w:r w:rsidR="00007692" w:rsidRPr="00935320">
        <w:rPr>
          <w:rFonts w:asciiTheme="majorHAnsi" w:hAnsiTheme="majorHAnsi" w:cstheme="majorHAnsi"/>
          <w:sz w:val="24"/>
          <w:szCs w:val="24"/>
        </w:rPr>
        <w:t>settlement</w:t>
      </w:r>
      <w:r w:rsidR="003C4FE7" w:rsidRPr="00935320">
        <w:rPr>
          <w:rFonts w:asciiTheme="majorHAnsi" w:hAnsiTheme="majorHAnsi" w:cstheme="majorHAnsi"/>
          <w:sz w:val="24"/>
          <w:szCs w:val="24"/>
        </w:rPr>
        <w:t>s</w:t>
      </w:r>
      <w:r w:rsidR="00007692" w:rsidRPr="00935320">
        <w:rPr>
          <w:rFonts w:asciiTheme="majorHAnsi" w:hAnsiTheme="majorHAnsi" w:cstheme="majorHAnsi"/>
          <w:sz w:val="24"/>
          <w:szCs w:val="24"/>
        </w:rPr>
        <w:t xml:space="preserve"> of </w:t>
      </w:r>
      <w:r w:rsidR="00B37C26" w:rsidRPr="00935320">
        <w:rPr>
          <w:rFonts w:asciiTheme="majorHAnsi" w:hAnsiTheme="majorHAnsi" w:cstheme="majorHAnsi"/>
          <w:sz w:val="24"/>
          <w:szCs w:val="24"/>
        </w:rPr>
        <w:t>MPR</w:t>
      </w:r>
      <w:r w:rsidR="00007692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B37C26" w:rsidRPr="00935320">
        <w:rPr>
          <w:rFonts w:asciiTheme="majorHAnsi" w:hAnsiTheme="majorHAnsi" w:cstheme="majorHAnsi"/>
          <w:sz w:val="24"/>
          <w:szCs w:val="24"/>
        </w:rPr>
        <w:t>changed with pile spacing and embedded pile angle. The reduction</w:t>
      </w:r>
      <w:r w:rsidR="003C4FE7" w:rsidRPr="00935320">
        <w:rPr>
          <w:rFonts w:asciiTheme="majorHAnsi" w:hAnsiTheme="majorHAnsi" w:cstheme="majorHAnsi"/>
          <w:sz w:val="24"/>
          <w:szCs w:val="24"/>
        </w:rPr>
        <w:t xml:space="preserve">s in settlement </w:t>
      </w:r>
      <w:r w:rsidR="00981342" w:rsidRPr="00935320">
        <w:rPr>
          <w:rFonts w:asciiTheme="majorHAnsi" w:hAnsiTheme="majorHAnsi" w:cstheme="majorHAnsi"/>
          <w:sz w:val="24"/>
          <w:szCs w:val="24"/>
        </w:rPr>
        <w:t xml:space="preserve">for </w:t>
      </w:r>
      <w:r w:rsidR="00B37C26" w:rsidRPr="00935320">
        <w:rPr>
          <w:rFonts w:asciiTheme="majorHAnsi" w:hAnsiTheme="majorHAnsi" w:cstheme="majorHAnsi"/>
          <w:sz w:val="24"/>
          <w:szCs w:val="24"/>
        </w:rPr>
        <w:t xml:space="preserve">MPR </w:t>
      </w:r>
      <w:r w:rsidR="003C4FE7" w:rsidRPr="00935320">
        <w:rPr>
          <w:rFonts w:asciiTheme="majorHAnsi" w:hAnsiTheme="majorHAnsi" w:cstheme="majorHAnsi"/>
          <w:sz w:val="24"/>
          <w:szCs w:val="24"/>
        </w:rPr>
        <w:t xml:space="preserve">in comparison to those of mat </w:t>
      </w:r>
      <w:r w:rsidR="00007692" w:rsidRPr="00935320">
        <w:rPr>
          <w:rFonts w:asciiTheme="majorHAnsi" w:hAnsiTheme="majorHAnsi" w:cstheme="majorHAnsi"/>
          <w:sz w:val="24"/>
          <w:szCs w:val="24"/>
        </w:rPr>
        <w:t xml:space="preserve">increased with </w:t>
      </w:r>
      <w:r w:rsidR="003C4FE7" w:rsidRPr="00935320">
        <w:rPr>
          <w:rFonts w:asciiTheme="majorHAnsi" w:hAnsiTheme="majorHAnsi" w:cstheme="majorHAnsi"/>
          <w:sz w:val="24"/>
          <w:szCs w:val="24"/>
        </w:rPr>
        <w:t xml:space="preserve">increasing </w:t>
      </w:r>
      <w:r w:rsidR="00007692" w:rsidRPr="00935320">
        <w:rPr>
          <w:rFonts w:asciiTheme="majorHAnsi" w:hAnsiTheme="majorHAnsi" w:cstheme="majorHAnsi"/>
          <w:sz w:val="24"/>
          <w:szCs w:val="24"/>
        </w:rPr>
        <w:t>pile spacing</w:t>
      </w:r>
      <w:r w:rsidR="003C4FE7" w:rsidRPr="00935320">
        <w:rPr>
          <w:rFonts w:asciiTheme="majorHAnsi" w:hAnsiTheme="majorHAnsi" w:cstheme="majorHAnsi"/>
          <w:sz w:val="24"/>
          <w:szCs w:val="24"/>
        </w:rPr>
        <w:t xml:space="preserve">. For the cases with pile spacing equal to 3D, the </w:t>
      </w:r>
      <w:r w:rsidR="00007692" w:rsidRPr="00935320">
        <w:rPr>
          <w:rFonts w:asciiTheme="majorHAnsi" w:hAnsiTheme="majorHAnsi" w:cstheme="majorHAnsi"/>
          <w:sz w:val="24"/>
          <w:szCs w:val="24"/>
        </w:rPr>
        <w:t xml:space="preserve">reduction </w:t>
      </w:r>
      <w:r w:rsidR="003C4FE7" w:rsidRPr="00935320">
        <w:rPr>
          <w:rFonts w:asciiTheme="majorHAnsi" w:hAnsiTheme="majorHAnsi" w:cstheme="majorHAnsi"/>
          <w:sz w:val="24"/>
          <w:szCs w:val="24"/>
        </w:rPr>
        <w:t>ratio (S</w:t>
      </w:r>
      <w:r w:rsidR="003C4FE7" w:rsidRPr="00935320">
        <w:rPr>
          <w:rFonts w:asciiTheme="majorHAnsi" w:hAnsiTheme="majorHAnsi" w:cstheme="majorHAnsi"/>
          <w:sz w:val="24"/>
          <w:szCs w:val="24"/>
          <w:vertAlign w:val="subscript"/>
        </w:rPr>
        <w:t>MPR</w:t>
      </w:r>
      <w:r w:rsidR="003C4FE7" w:rsidRPr="00935320"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="003C4FE7" w:rsidRPr="00935320">
        <w:rPr>
          <w:rFonts w:asciiTheme="majorHAnsi" w:hAnsiTheme="majorHAnsi" w:cstheme="majorHAnsi"/>
          <w:sz w:val="24"/>
          <w:szCs w:val="24"/>
        </w:rPr>
        <w:t>S</w:t>
      </w:r>
      <w:r w:rsidR="003C4FE7" w:rsidRPr="00935320">
        <w:rPr>
          <w:rFonts w:asciiTheme="majorHAnsi" w:hAnsiTheme="majorHAnsi" w:cstheme="majorHAnsi"/>
          <w:sz w:val="24"/>
          <w:szCs w:val="24"/>
          <w:vertAlign w:val="subscript"/>
        </w:rPr>
        <w:t>Mat</w:t>
      </w:r>
      <w:proofErr w:type="spellEnd"/>
      <w:r w:rsidR="003C4FE7" w:rsidRPr="00935320">
        <w:rPr>
          <w:rFonts w:asciiTheme="majorHAnsi" w:hAnsiTheme="majorHAnsi" w:cstheme="majorHAnsi"/>
          <w:sz w:val="24"/>
          <w:szCs w:val="24"/>
        </w:rPr>
        <w:t xml:space="preserve">) varied in </w:t>
      </w:r>
      <w:r w:rsidR="00981342" w:rsidRPr="00935320">
        <w:rPr>
          <w:rFonts w:asciiTheme="majorHAnsi" w:hAnsiTheme="majorHAnsi" w:cstheme="majorHAnsi"/>
          <w:sz w:val="24"/>
          <w:szCs w:val="24"/>
        </w:rPr>
        <w:t xml:space="preserve">the range of </w:t>
      </w:r>
      <w:r w:rsidR="003C4FE7" w:rsidRPr="00935320">
        <w:rPr>
          <w:rFonts w:asciiTheme="majorHAnsi" w:hAnsiTheme="majorHAnsi" w:cstheme="majorHAnsi"/>
          <w:sz w:val="24"/>
          <w:szCs w:val="24"/>
        </w:rPr>
        <w:t xml:space="preserve">0.4 to 0.8 while the range of reduction ratio </w:t>
      </w:r>
      <w:r w:rsidR="00981342" w:rsidRPr="00935320">
        <w:rPr>
          <w:rFonts w:asciiTheme="majorHAnsi" w:hAnsiTheme="majorHAnsi" w:cstheme="majorHAnsi"/>
          <w:sz w:val="24"/>
          <w:szCs w:val="24"/>
        </w:rPr>
        <w:t>from</w:t>
      </w:r>
      <w:r w:rsidR="003C4FE7" w:rsidRPr="00935320">
        <w:rPr>
          <w:rFonts w:asciiTheme="majorHAnsi" w:hAnsiTheme="majorHAnsi" w:cstheme="majorHAnsi"/>
          <w:sz w:val="24"/>
          <w:szCs w:val="24"/>
        </w:rPr>
        <w:t xml:space="preserve"> 0.38 to 0.6 was observed for </w:t>
      </w:r>
      <w:r w:rsidR="00007692" w:rsidRPr="00935320">
        <w:rPr>
          <w:rFonts w:asciiTheme="majorHAnsi" w:hAnsiTheme="majorHAnsi" w:cstheme="majorHAnsi"/>
          <w:sz w:val="24"/>
          <w:szCs w:val="24"/>
        </w:rPr>
        <w:t xml:space="preserve">pile spacing equal to </w:t>
      </w:r>
      <w:r w:rsidR="003C4FE7" w:rsidRPr="00935320">
        <w:rPr>
          <w:rFonts w:asciiTheme="majorHAnsi" w:hAnsiTheme="majorHAnsi" w:cstheme="majorHAnsi"/>
          <w:sz w:val="24"/>
          <w:szCs w:val="24"/>
        </w:rPr>
        <w:t xml:space="preserve">5D and </w:t>
      </w:r>
      <w:r w:rsidR="00007692" w:rsidRPr="00935320">
        <w:rPr>
          <w:rFonts w:asciiTheme="majorHAnsi" w:hAnsiTheme="majorHAnsi" w:cstheme="majorHAnsi"/>
          <w:sz w:val="24"/>
          <w:szCs w:val="24"/>
        </w:rPr>
        <w:t>7D.</w:t>
      </w:r>
    </w:p>
    <w:p w:rsidR="00D2130D" w:rsidRPr="00935320" w:rsidRDefault="00D2130D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9B0140" w:rsidRPr="00935320" w:rsidRDefault="00D2130D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noProof/>
          <w:sz w:val="24"/>
          <w:szCs w:val="24"/>
          <w:lang w:eastAsia="ko-KR"/>
        </w:rPr>
        <w:drawing>
          <wp:anchor distT="0" distB="0" distL="114300" distR="114300" simplePos="0" relativeHeight="251664384" behindDoc="1" locked="0" layoutInCell="1" allowOverlap="1" wp14:anchorId="44CAD07A" wp14:editId="33ACAC3E">
            <wp:simplePos x="0" y="0"/>
            <wp:positionH relativeFrom="column">
              <wp:posOffset>2156460</wp:posOffset>
            </wp:positionH>
            <wp:positionV relativeFrom="paragraph">
              <wp:posOffset>11430</wp:posOffset>
            </wp:positionV>
            <wp:extent cx="1901825" cy="1484630"/>
            <wp:effectExtent l="0" t="0" r="0" b="0"/>
            <wp:wrapThrough wrapText="bothSides">
              <wp:wrapPolygon edited="0">
                <wp:start x="2596" y="0"/>
                <wp:lineTo x="2596" y="4712"/>
                <wp:lineTo x="649" y="5266"/>
                <wp:lineTo x="0" y="6375"/>
                <wp:lineTo x="216" y="11364"/>
                <wp:lineTo x="2380" y="13581"/>
                <wp:lineTo x="4544" y="13581"/>
                <wp:lineTo x="2380" y="15244"/>
                <wp:lineTo x="2813" y="18015"/>
                <wp:lineTo x="10818" y="18015"/>
                <wp:lineTo x="9087" y="19124"/>
                <wp:lineTo x="9087" y="20233"/>
                <wp:lineTo x="12333" y="20787"/>
                <wp:lineTo x="16227" y="20787"/>
                <wp:lineTo x="16660" y="19401"/>
                <wp:lineTo x="20771" y="18015"/>
                <wp:lineTo x="20771" y="16630"/>
                <wp:lineTo x="11034" y="13581"/>
                <wp:lineTo x="16011" y="13581"/>
                <wp:lineTo x="20771" y="11364"/>
                <wp:lineTo x="20987" y="5543"/>
                <wp:lineTo x="19040" y="4435"/>
                <wp:lineTo x="19040" y="1940"/>
                <wp:lineTo x="4544" y="0"/>
                <wp:lineTo x="2596" y="0"/>
              </wp:wrapPolygon>
            </wp:wrapThrough>
            <wp:docPr id="1210" name="차트 12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894" w:rsidRPr="00935320" w:rsidRDefault="00C14894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EB7D6A" w:rsidRPr="00935320" w:rsidRDefault="00EB7D6A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EB7D6A" w:rsidRPr="00935320" w:rsidRDefault="00EB7D6A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EB7D6A" w:rsidRPr="00935320" w:rsidRDefault="00EB7D6A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EB7D6A" w:rsidRPr="00935320" w:rsidRDefault="00D2130D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  </w:t>
      </w:r>
      <w:r w:rsidR="008F7987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 </w:t>
      </w:r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</w:p>
    <w:p w:rsidR="00EB7D6A" w:rsidRPr="00935320" w:rsidRDefault="00EB7D6A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EB7D6A" w:rsidRPr="00935320" w:rsidRDefault="00EB7D6A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</w:p>
    <w:p w:rsidR="00EB7D6A" w:rsidRPr="00935320" w:rsidRDefault="00EB7D6A" w:rsidP="008F7987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>Fig</w:t>
      </w:r>
      <w:r w:rsidR="00E8121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ure</w:t>
      </w:r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E8121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6</w:t>
      </w:r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D2130D" w:rsidRPr="00935320">
        <w:rPr>
          <w:rFonts w:asciiTheme="majorHAnsi" w:hAnsiTheme="majorHAnsi" w:cstheme="majorHAnsi"/>
          <w:sz w:val="24"/>
          <w:szCs w:val="24"/>
        </w:rPr>
        <w:t xml:space="preserve">Settlement reduction of </w:t>
      </w:r>
      <w:proofErr w:type="spellStart"/>
      <w:r w:rsidR="00D2130D" w:rsidRPr="00935320">
        <w:rPr>
          <w:rFonts w:asciiTheme="majorHAnsi" w:hAnsiTheme="majorHAnsi" w:cstheme="majorHAnsi"/>
          <w:sz w:val="24"/>
          <w:szCs w:val="24"/>
        </w:rPr>
        <w:t>m</w:t>
      </w:r>
      <w:r w:rsidR="00E8121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i</w:t>
      </w:r>
      <w:r w:rsidR="00D2130D" w:rsidRPr="00935320">
        <w:rPr>
          <w:rFonts w:asciiTheme="majorHAnsi" w:hAnsiTheme="majorHAnsi" w:cstheme="majorHAnsi"/>
          <w:sz w:val="24"/>
          <w:szCs w:val="24"/>
        </w:rPr>
        <w:t>c</w:t>
      </w:r>
      <w:r w:rsidR="00E8121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r</w:t>
      </w:r>
      <w:r w:rsidR="00D2130D" w:rsidRPr="00935320">
        <w:rPr>
          <w:rFonts w:asciiTheme="majorHAnsi" w:hAnsiTheme="majorHAnsi" w:cstheme="majorHAnsi"/>
          <w:sz w:val="24"/>
          <w:szCs w:val="24"/>
        </w:rPr>
        <w:t>opiled</w:t>
      </w:r>
      <w:proofErr w:type="spellEnd"/>
      <w:r w:rsidR="00D2130D" w:rsidRPr="00935320">
        <w:rPr>
          <w:rFonts w:asciiTheme="majorHAnsi" w:hAnsiTheme="majorHAnsi" w:cstheme="majorHAnsi"/>
          <w:sz w:val="24"/>
          <w:szCs w:val="24"/>
        </w:rPr>
        <w:t>-raft</w:t>
      </w: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EB7D6A" w:rsidRPr="00935320" w:rsidRDefault="00EB7D6A" w:rsidP="00C909CB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35320">
        <w:rPr>
          <w:rFonts w:asciiTheme="majorHAnsi" w:hAnsiTheme="majorHAnsi" w:cstheme="majorHAnsi"/>
          <w:b/>
          <w:sz w:val="24"/>
          <w:szCs w:val="24"/>
          <w:u w:val="single"/>
        </w:rPr>
        <w:t>C</w:t>
      </w:r>
      <w:r w:rsidR="008F7987" w:rsidRPr="00935320">
        <w:rPr>
          <w:rFonts w:asciiTheme="majorHAnsi" w:hAnsiTheme="majorHAnsi" w:cstheme="majorHAnsi" w:hint="eastAsia"/>
          <w:b/>
          <w:sz w:val="24"/>
          <w:szCs w:val="24"/>
          <w:u w:val="single"/>
          <w:lang w:eastAsia="ko-KR"/>
        </w:rPr>
        <w:t>ONCLUSION</w:t>
      </w: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B37C26" w:rsidRPr="00935320" w:rsidRDefault="00C14894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In this </w:t>
      </w:r>
      <w:r w:rsidR="00BE1574" w:rsidRPr="00935320">
        <w:rPr>
          <w:rFonts w:asciiTheme="majorHAnsi" w:hAnsiTheme="majorHAnsi" w:cstheme="majorHAnsi"/>
          <w:sz w:val="24"/>
          <w:szCs w:val="24"/>
        </w:rPr>
        <w:t>paper</w:t>
      </w:r>
      <w:r w:rsidRPr="00935320">
        <w:rPr>
          <w:rFonts w:asciiTheme="majorHAnsi" w:hAnsiTheme="majorHAnsi" w:cstheme="majorHAnsi"/>
          <w:sz w:val="24"/>
          <w:szCs w:val="24"/>
        </w:rPr>
        <w:t xml:space="preserve">, the </w:t>
      </w:r>
      <w:r w:rsidR="003C4FE7" w:rsidRPr="00935320">
        <w:rPr>
          <w:rFonts w:asciiTheme="majorHAnsi" w:hAnsiTheme="majorHAnsi" w:cstheme="majorHAnsi"/>
          <w:sz w:val="24"/>
          <w:szCs w:val="24"/>
        </w:rPr>
        <w:t xml:space="preserve">load capacity of </w:t>
      </w:r>
      <w:proofErr w:type="spellStart"/>
      <w:r w:rsidR="003C4FE7"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="003C4FE7" w:rsidRPr="00935320">
        <w:rPr>
          <w:rFonts w:asciiTheme="majorHAnsi" w:hAnsiTheme="majorHAnsi" w:cstheme="majorHAnsi"/>
          <w:sz w:val="24"/>
          <w:szCs w:val="24"/>
        </w:rPr>
        <w:t xml:space="preserve"> and its variation with various foundation geometry </w:t>
      </w:r>
      <w:r w:rsidR="00981342" w:rsidRPr="00935320">
        <w:rPr>
          <w:rFonts w:asciiTheme="majorHAnsi" w:hAnsiTheme="majorHAnsi" w:cstheme="majorHAnsi"/>
          <w:sz w:val="24"/>
          <w:szCs w:val="24"/>
        </w:rPr>
        <w:t>conditions</w:t>
      </w:r>
      <w:r w:rsidR="003C4FE7" w:rsidRPr="00935320">
        <w:rPr>
          <w:rFonts w:asciiTheme="majorHAnsi" w:hAnsiTheme="majorHAnsi" w:cstheme="majorHAnsi"/>
          <w:sz w:val="24"/>
          <w:szCs w:val="24"/>
        </w:rPr>
        <w:t xml:space="preserve"> were investigated based on </w:t>
      </w:r>
      <w:r w:rsidR="00981342"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r w:rsidR="003C4FE7" w:rsidRPr="00935320">
        <w:rPr>
          <w:rFonts w:asciiTheme="majorHAnsi" w:hAnsiTheme="majorHAnsi" w:cstheme="majorHAnsi"/>
          <w:sz w:val="24"/>
          <w:szCs w:val="24"/>
        </w:rPr>
        <w:t xml:space="preserve">experimental test results. </w:t>
      </w:r>
      <w:r w:rsidR="00B4458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T</w:t>
      </w:r>
      <w:r w:rsidR="00B44580" w:rsidRPr="00935320">
        <w:rPr>
          <w:rFonts w:asciiTheme="majorHAnsi" w:hAnsiTheme="majorHAnsi" w:cstheme="majorHAnsi"/>
          <w:sz w:val="24"/>
          <w:szCs w:val="24"/>
        </w:rPr>
        <w:t xml:space="preserve">he pile embedded angle and pile spacing were selected </w:t>
      </w:r>
      <w:r w:rsidR="00B4458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and analyzed </w:t>
      </w:r>
      <w:r w:rsidR="00B44580" w:rsidRPr="00935320">
        <w:rPr>
          <w:rFonts w:asciiTheme="majorHAnsi" w:hAnsiTheme="majorHAnsi" w:cstheme="majorHAnsi"/>
          <w:sz w:val="24"/>
          <w:szCs w:val="24"/>
        </w:rPr>
        <w:t>as main influence configuration parameters in the testing program</w:t>
      </w:r>
      <w:r w:rsidR="00B4458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. Although the test results had a </w:t>
      </w:r>
      <w:r w:rsidR="00B44580" w:rsidRPr="00935320">
        <w:rPr>
          <w:rFonts w:asciiTheme="majorHAnsi" w:hAnsiTheme="majorHAnsi" w:cstheme="majorHAnsi"/>
          <w:sz w:val="24"/>
          <w:szCs w:val="24"/>
          <w:lang w:eastAsia="ko-KR"/>
        </w:rPr>
        <w:t>limitation</w:t>
      </w:r>
      <w:r w:rsidR="00B4458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for scale effects due to use the small scale models, </w:t>
      </w:r>
      <w:r w:rsidR="00B90F0E" w:rsidRPr="00935320">
        <w:rPr>
          <w:rFonts w:asciiTheme="majorHAnsi" w:hAnsiTheme="majorHAnsi" w:cstheme="majorHAnsi"/>
          <w:sz w:val="24"/>
          <w:szCs w:val="24"/>
        </w:rPr>
        <w:t xml:space="preserve">it was observed that </w:t>
      </w:r>
      <w:r w:rsidR="003338DA"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r w:rsidR="00AB2EE1" w:rsidRPr="00935320">
        <w:rPr>
          <w:rFonts w:asciiTheme="majorHAnsi" w:hAnsiTheme="majorHAnsi" w:cstheme="majorHAnsi"/>
          <w:sz w:val="24"/>
          <w:szCs w:val="24"/>
        </w:rPr>
        <w:t xml:space="preserve">load capacity </w:t>
      </w:r>
      <w:r w:rsidR="003338DA" w:rsidRPr="00935320">
        <w:rPr>
          <w:rFonts w:asciiTheme="majorHAnsi" w:hAnsiTheme="majorHAnsi" w:cstheme="majorHAnsi"/>
          <w:sz w:val="24"/>
          <w:szCs w:val="24"/>
        </w:rPr>
        <w:t>of MPR increase</w:t>
      </w:r>
      <w:r w:rsidR="00AB2EE1" w:rsidRPr="00935320">
        <w:rPr>
          <w:rFonts w:asciiTheme="majorHAnsi" w:hAnsiTheme="majorHAnsi" w:cstheme="majorHAnsi"/>
          <w:sz w:val="24"/>
          <w:szCs w:val="24"/>
        </w:rPr>
        <w:t>d</w:t>
      </w:r>
      <w:r w:rsidR="003338DA" w:rsidRPr="00935320">
        <w:rPr>
          <w:rFonts w:asciiTheme="majorHAnsi" w:hAnsiTheme="majorHAnsi" w:cstheme="majorHAnsi"/>
          <w:sz w:val="24"/>
          <w:szCs w:val="24"/>
        </w:rPr>
        <w:t xml:space="preserve"> with </w:t>
      </w:r>
      <w:r w:rsidR="00AB2EE1" w:rsidRPr="00935320">
        <w:rPr>
          <w:rFonts w:asciiTheme="majorHAnsi" w:hAnsiTheme="majorHAnsi" w:cstheme="majorHAnsi"/>
          <w:sz w:val="24"/>
          <w:szCs w:val="24"/>
        </w:rPr>
        <w:t xml:space="preserve">increasing </w:t>
      </w:r>
      <w:r w:rsidR="003338DA" w:rsidRPr="00935320">
        <w:rPr>
          <w:rFonts w:asciiTheme="majorHAnsi" w:hAnsiTheme="majorHAnsi" w:cstheme="majorHAnsi"/>
          <w:sz w:val="24"/>
          <w:szCs w:val="24"/>
        </w:rPr>
        <w:t>pile spacing and embedded pile angle u</w:t>
      </w:r>
      <w:r w:rsidR="00AB2EE1" w:rsidRPr="00935320">
        <w:rPr>
          <w:rFonts w:asciiTheme="majorHAnsi" w:hAnsiTheme="majorHAnsi" w:cstheme="majorHAnsi"/>
          <w:sz w:val="24"/>
          <w:szCs w:val="24"/>
        </w:rPr>
        <w:t>p to</w:t>
      </w:r>
      <w:r w:rsidR="003338DA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AB2EE1" w:rsidRPr="00935320">
        <w:rPr>
          <w:rFonts w:asciiTheme="majorHAnsi" w:hAnsiTheme="majorHAnsi" w:cstheme="majorHAnsi"/>
          <w:sz w:val="24"/>
          <w:szCs w:val="24"/>
        </w:rPr>
        <w:t xml:space="preserve">the pile </w:t>
      </w:r>
      <w:r w:rsidR="003338DA" w:rsidRPr="00935320">
        <w:rPr>
          <w:rFonts w:asciiTheme="majorHAnsi" w:hAnsiTheme="majorHAnsi" w:cstheme="majorHAnsi"/>
          <w:sz w:val="24"/>
          <w:szCs w:val="24"/>
        </w:rPr>
        <w:t>embedded angle</w:t>
      </w:r>
      <w:r w:rsidR="00AB2EE1" w:rsidRPr="00935320">
        <w:rPr>
          <w:rFonts w:asciiTheme="majorHAnsi" w:hAnsiTheme="majorHAnsi" w:cstheme="majorHAnsi"/>
          <w:sz w:val="24"/>
          <w:szCs w:val="24"/>
        </w:rPr>
        <w:t xml:space="preserve"> equal to 15 degrees</w:t>
      </w:r>
      <w:r w:rsidR="00B37C26" w:rsidRPr="00935320">
        <w:rPr>
          <w:rFonts w:asciiTheme="majorHAnsi" w:hAnsiTheme="majorHAnsi" w:cstheme="majorHAnsi"/>
          <w:sz w:val="24"/>
          <w:szCs w:val="24"/>
        </w:rPr>
        <w:t>.</w:t>
      </w:r>
      <w:r w:rsidR="003338DA" w:rsidRPr="00935320">
        <w:rPr>
          <w:rFonts w:asciiTheme="majorHAnsi" w:hAnsiTheme="majorHAnsi" w:cstheme="majorHAnsi"/>
          <w:sz w:val="24"/>
          <w:szCs w:val="24"/>
        </w:rPr>
        <w:t xml:space="preserve"> </w:t>
      </w:r>
      <w:r w:rsidR="00AB2EE1" w:rsidRPr="00935320">
        <w:rPr>
          <w:rFonts w:asciiTheme="majorHAnsi" w:hAnsiTheme="majorHAnsi" w:cstheme="majorHAnsi"/>
          <w:sz w:val="24"/>
          <w:szCs w:val="24"/>
        </w:rPr>
        <w:t>After this pile embedded angle, the load capacity decreased for all pile spacing distances considered</w:t>
      </w:r>
      <w:r w:rsidR="00981342" w:rsidRPr="00935320">
        <w:rPr>
          <w:rFonts w:asciiTheme="majorHAnsi" w:hAnsiTheme="majorHAnsi" w:cstheme="majorHAnsi"/>
          <w:sz w:val="24"/>
          <w:szCs w:val="24"/>
        </w:rPr>
        <w:t xml:space="preserve"> in the tests</w:t>
      </w:r>
      <w:r w:rsidR="00AB2EE1" w:rsidRPr="00935320">
        <w:rPr>
          <w:rFonts w:asciiTheme="majorHAnsi" w:hAnsiTheme="majorHAnsi" w:cstheme="majorHAnsi"/>
          <w:sz w:val="24"/>
          <w:szCs w:val="24"/>
        </w:rPr>
        <w:t>.</w:t>
      </w:r>
      <w:r w:rsidR="00B44580"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 </w:t>
      </w: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6F3FCA" w:rsidRPr="00935320" w:rsidRDefault="00AB2EE1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The load capacity of MPR was around 80% of the summed load capacity of mat and GMP at the pile spacing equal to 3D. </w:t>
      </w:r>
      <w:r w:rsidR="00981342" w:rsidRPr="00935320">
        <w:rPr>
          <w:rFonts w:asciiTheme="majorHAnsi" w:hAnsiTheme="majorHAnsi" w:cstheme="majorHAnsi"/>
          <w:sz w:val="24"/>
          <w:szCs w:val="24"/>
        </w:rPr>
        <w:t>T</w:t>
      </w:r>
      <w:r w:rsidRPr="00935320">
        <w:rPr>
          <w:rFonts w:asciiTheme="majorHAnsi" w:hAnsiTheme="majorHAnsi" w:cstheme="majorHAnsi"/>
          <w:sz w:val="24"/>
          <w:szCs w:val="24"/>
        </w:rPr>
        <w:t>he test results in this study</w:t>
      </w:r>
      <w:r w:rsidR="00981342" w:rsidRPr="00935320">
        <w:rPr>
          <w:rFonts w:asciiTheme="majorHAnsi" w:hAnsiTheme="majorHAnsi" w:cstheme="majorHAnsi"/>
          <w:sz w:val="24"/>
          <w:szCs w:val="24"/>
        </w:rPr>
        <w:t xml:space="preserve"> indicated </w:t>
      </w:r>
      <w:r w:rsidRPr="00935320">
        <w:rPr>
          <w:rFonts w:asciiTheme="majorHAnsi" w:hAnsiTheme="majorHAnsi" w:cstheme="majorHAnsi"/>
          <w:sz w:val="24"/>
          <w:szCs w:val="24"/>
        </w:rPr>
        <w:t>that t</w:t>
      </w:r>
      <w:r w:rsidR="00981342" w:rsidRPr="00935320">
        <w:rPr>
          <w:rFonts w:asciiTheme="majorHAnsi" w:hAnsiTheme="majorHAnsi" w:cstheme="majorHAnsi"/>
          <w:sz w:val="24"/>
          <w:szCs w:val="24"/>
        </w:rPr>
        <w:t xml:space="preserve">he effective </w:t>
      </w:r>
      <w:r w:rsidR="00B37C26" w:rsidRPr="00935320">
        <w:rPr>
          <w:rFonts w:asciiTheme="majorHAnsi" w:hAnsiTheme="majorHAnsi" w:cstheme="majorHAnsi"/>
          <w:sz w:val="24"/>
          <w:szCs w:val="24"/>
        </w:rPr>
        <w:t xml:space="preserve">pile </w:t>
      </w:r>
      <w:r w:rsidRPr="00935320">
        <w:rPr>
          <w:rFonts w:asciiTheme="majorHAnsi" w:hAnsiTheme="majorHAnsi" w:cstheme="majorHAnsi"/>
          <w:sz w:val="24"/>
          <w:szCs w:val="24"/>
        </w:rPr>
        <w:lastRenderedPageBreak/>
        <w:t xml:space="preserve">embedded </w:t>
      </w:r>
      <w:r w:rsidR="00B37C26" w:rsidRPr="00935320">
        <w:rPr>
          <w:rFonts w:asciiTheme="majorHAnsi" w:hAnsiTheme="majorHAnsi" w:cstheme="majorHAnsi"/>
          <w:sz w:val="24"/>
          <w:szCs w:val="24"/>
        </w:rPr>
        <w:t xml:space="preserve">angle </w:t>
      </w:r>
      <w:r w:rsidRPr="00935320">
        <w:rPr>
          <w:rFonts w:asciiTheme="majorHAnsi" w:hAnsiTheme="majorHAnsi" w:cstheme="majorHAnsi"/>
          <w:sz w:val="24"/>
          <w:szCs w:val="24"/>
        </w:rPr>
        <w:t>is between</w:t>
      </w:r>
      <w:r w:rsidR="00B37C26" w:rsidRPr="00935320">
        <w:rPr>
          <w:rFonts w:asciiTheme="majorHAnsi" w:hAnsiTheme="majorHAnsi" w:cstheme="majorHAnsi"/>
          <w:sz w:val="24"/>
          <w:szCs w:val="24"/>
        </w:rPr>
        <w:t xml:space="preserve"> 15 and 30 </w:t>
      </w:r>
      <w:r w:rsidRPr="00935320">
        <w:rPr>
          <w:rFonts w:asciiTheme="majorHAnsi" w:hAnsiTheme="majorHAnsi" w:cstheme="majorHAnsi"/>
          <w:sz w:val="24"/>
          <w:szCs w:val="24"/>
        </w:rPr>
        <w:t xml:space="preserve">degrees in </w:t>
      </w:r>
      <w:r w:rsidR="00981342" w:rsidRPr="00935320">
        <w:rPr>
          <w:rFonts w:asciiTheme="majorHAnsi" w:hAnsiTheme="majorHAnsi" w:cstheme="majorHAnsi"/>
          <w:sz w:val="24"/>
          <w:szCs w:val="24"/>
        </w:rPr>
        <w:t xml:space="preserve">regards to the </w:t>
      </w:r>
      <w:r w:rsidRPr="00935320">
        <w:rPr>
          <w:rFonts w:asciiTheme="majorHAnsi" w:hAnsiTheme="majorHAnsi" w:cstheme="majorHAnsi"/>
          <w:sz w:val="24"/>
          <w:szCs w:val="24"/>
        </w:rPr>
        <w:t>mobiliz</w:t>
      </w:r>
      <w:r w:rsidR="00981342" w:rsidRPr="00935320">
        <w:rPr>
          <w:rFonts w:asciiTheme="majorHAnsi" w:hAnsiTheme="majorHAnsi" w:cstheme="majorHAnsi"/>
          <w:sz w:val="24"/>
          <w:szCs w:val="24"/>
        </w:rPr>
        <w:t xml:space="preserve">ation of </w:t>
      </w:r>
      <w:r w:rsidRPr="00935320">
        <w:rPr>
          <w:rFonts w:asciiTheme="majorHAnsi" w:hAnsiTheme="majorHAnsi" w:cstheme="majorHAnsi"/>
          <w:sz w:val="24"/>
          <w:szCs w:val="24"/>
        </w:rPr>
        <w:t>load carrying capacity</w:t>
      </w:r>
      <w:r w:rsidR="00B37C26" w:rsidRPr="00935320">
        <w:rPr>
          <w:rFonts w:asciiTheme="majorHAnsi" w:hAnsiTheme="majorHAnsi" w:cstheme="majorHAnsi"/>
          <w:sz w:val="24"/>
          <w:szCs w:val="24"/>
        </w:rPr>
        <w:t>.</w:t>
      </w: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B37C26" w:rsidRPr="00935320" w:rsidRDefault="00B37C26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The settlement reduction </w:t>
      </w:r>
      <w:r w:rsidR="00AB2EE1" w:rsidRPr="00935320">
        <w:rPr>
          <w:rFonts w:asciiTheme="majorHAnsi" w:hAnsiTheme="majorHAnsi" w:cstheme="majorHAnsi"/>
          <w:sz w:val="24"/>
          <w:szCs w:val="24"/>
        </w:rPr>
        <w:t xml:space="preserve">effect </w:t>
      </w:r>
      <w:r w:rsidRPr="00935320">
        <w:rPr>
          <w:rFonts w:asciiTheme="majorHAnsi" w:hAnsiTheme="majorHAnsi" w:cstheme="majorHAnsi"/>
          <w:sz w:val="24"/>
          <w:szCs w:val="24"/>
        </w:rPr>
        <w:t>of MPR changed with pile sp</w:t>
      </w:r>
      <w:r w:rsidR="00AB2EE1" w:rsidRPr="00935320">
        <w:rPr>
          <w:rFonts w:asciiTheme="majorHAnsi" w:hAnsiTheme="majorHAnsi" w:cstheme="majorHAnsi"/>
          <w:sz w:val="24"/>
          <w:szCs w:val="24"/>
        </w:rPr>
        <w:t>a</w:t>
      </w:r>
      <w:r w:rsidRPr="00935320">
        <w:rPr>
          <w:rFonts w:asciiTheme="majorHAnsi" w:hAnsiTheme="majorHAnsi" w:cstheme="majorHAnsi"/>
          <w:sz w:val="24"/>
          <w:szCs w:val="24"/>
        </w:rPr>
        <w:t xml:space="preserve">cing and </w:t>
      </w:r>
      <w:r w:rsidR="00AB2EE1" w:rsidRPr="00935320">
        <w:rPr>
          <w:rFonts w:asciiTheme="majorHAnsi" w:hAnsiTheme="majorHAnsi" w:cstheme="majorHAnsi"/>
          <w:sz w:val="24"/>
          <w:szCs w:val="24"/>
        </w:rPr>
        <w:t xml:space="preserve">pile </w:t>
      </w:r>
      <w:r w:rsidRPr="00935320">
        <w:rPr>
          <w:rFonts w:asciiTheme="majorHAnsi" w:hAnsiTheme="majorHAnsi" w:cstheme="majorHAnsi"/>
          <w:sz w:val="24"/>
          <w:szCs w:val="24"/>
        </w:rPr>
        <w:t xml:space="preserve">embedded angle. </w:t>
      </w:r>
      <w:r w:rsidR="00AB2EE1" w:rsidRPr="00935320">
        <w:rPr>
          <w:rFonts w:asciiTheme="majorHAnsi" w:hAnsiTheme="majorHAnsi" w:cstheme="majorHAnsi"/>
          <w:sz w:val="24"/>
          <w:szCs w:val="24"/>
        </w:rPr>
        <w:t xml:space="preserve">When </w:t>
      </w:r>
      <w:r w:rsidR="00981342" w:rsidRPr="00935320">
        <w:rPr>
          <w:rFonts w:asciiTheme="majorHAnsi" w:hAnsiTheme="majorHAnsi" w:cstheme="majorHAnsi"/>
          <w:sz w:val="24"/>
          <w:szCs w:val="24"/>
        </w:rPr>
        <w:t xml:space="preserve">the </w:t>
      </w:r>
      <w:r w:rsidR="00AB2EE1" w:rsidRPr="00935320">
        <w:rPr>
          <w:rFonts w:asciiTheme="majorHAnsi" w:hAnsiTheme="majorHAnsi" w:cstheme="majorHAnsi"/>
          <w:sz w:val="24"/>
          <w:szCs w:val="24"/>
        </w:rPr>
        <w:t>pile cap contribute</w:t>
      </w:r>
      <w:r w:rsidR="00981342" w:rsidRPr="00935320">
        <w:rPr>
          <w:rFonts w:asciiTheme="majorHAnsi" w:hAnsiTheme="majorHAnsi" w:cstheme="majorHAnsi"/>
          <w:sz w:val="24"/>
          <w:szCs w:val="24"/>
        </w:rPr>
        <w:t>d</w:t>
      </w:r>
      <w:r w:rsidR="00AB2EE1" w:rsidRPr="00935320">
        <w:rPr>
          <w:rFonts w:asciiTheme="majorHAnsi" w:hAnsiTheme="majorHAnsi" w:cstheme="majorHAnsi"/>
          <w:sz w:val="24"/>
          <w:szCs w:val="24"/>
        </w:rPr>
        <w:t xml:space="preserve"> to the load carrying behavior, more settlement reduction </w:t>
      </w:r>
      <w:r w:rsidR="00981342" w:rsidRPr="00935320">
        <w:rPr>
          <w:rFonts w:asciiTheme="majorHAnsi" w:hAnsiTheme="majorHAnsi" w:cstheme="majorHAnsi"/>
          <w:sz w:val="24"/>
          <w:szCs w:val="24"/>
        </w:rPr>
        <w:t>was</w:t>
      </w:r>
      <w:r w:rsidR="00AB2EE1" w:rsidRPr="00935320">
        <w:rPr>
          <w:rFonts w:asciiTheme="majorHAnsi" w:hAnsiTheme="majorHAnsi" w:cstheme="majorHAnsi"/>
          <w:sz w:val="24"/>
          <w:szCs w:val="24"/>
        </w:rPr>
        <w:t xml:space="preserve"> observed as pile spacing bec</w:t>
      </w:r>
      <w:r w:rsidR="00981342" w:rsidRPr="00935320">
        <w:rPr>
          <w:rFonts w:asciiTheme="majorHAnsi" w:hAnsiTheme="majorHAnsi" w:cstheme="majorHAnsi"/>
          <w:sz w:val="24"/>
          <w:szCs w:val="24"/>
        </w:rPr>
        <w:t>a</w:t>
      </w:r>
      <w:r w:rsidR="00AB2EE1" w:rsidRPr="00935320">
        <w:rPr>
          <w:rFonts w:asciiTheme="majorHAnsi" w:hAnsiTheme="majorHAnsi" w:cstheme="majorHAnsi"/>
          <w:sz w:val="24"/>
          <w:szCs w:val="24"/>
        </w:rPr>
        <w:t>me larger.</w:t>
      </w:r>
    </w:p>
    <w:p w:rsidR="00B37C26" w:rsidRPr="00935320" w:rsidRDefault="00B37C26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DC711C" w:rsidRPr="00935320" w:rsidRDefault="00DC711C" w:rsidP="00C909CB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35320">
        <w:rPr>
          <w:rFonts w:asciiTheme="majorHAnsi" w:hAnsiTheme="majorHAnsi" w:cstheme="majorHAnsi"/>
          <w:b/>
          <w:sz w:val="24"/>
          <w:szCs w:val="24"/>
          <w:u w:val="single"/>
        </w:rPr>
        <w:t>A</w:t>
      </w:r>
      <w:r w:rsidR="008F7987" w:rsidRPr="00935320">
        <w:rPr>
          <w:rFonts w:asciiTheme="majorHAnsi" w:hAnsiTheme="majorHAnsi" w:cstheme="majorHAnsi" w:hint="eastAsia"/>
          <w:b/>
          <w:sz w:val="24"/>
          <w:szCs w:val="24"/>
          <w:u w:val="single"/>
          <w:lang w:eastAsia="ko-KR"/>
        </w:rPr>
        <w:t xml:space="preserve">CKNOWLEDGEMENTS </w:t>
      </w: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DC711C" w:rsidRPr="00935320" w:rsidRDefault="00DC711C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This work was supported by </w:t>
      </w:r>
      <w:r w:rsidR="00D339CD" w:rsidRPr="00935320">
        <w:rPr>
          <w:rFonts w:asciiTheme="majorHAnsi" w:hAnsiTheme="majorHAnsi" w:cstheme="majorHAnsi"/>
          <w:sz w:val="24"/>
          <w:szCs w:val="24"/>
        </w:rPr>
        <w:t>a research grant from Korea Electronic Power Corporation (KEPCO)</w:t>
      </w:r>
      <w:r w:rsidR="0014153F" w:rsidRPr="00935320">
        <w:rPr>
          <w:rFonts w:asciiTheme="majorHAnsi" w:hAnsiTheme="majorHAnsi" w:cstheme="majorHAnsi"/>
          <w:sz w:val="24"/>
          <w:szCs w:val="24"/>
        </w:rPr>
        <w:t xml:space="preserve"> and the National Research Foundation of Korea (NRF) grant funded by the Korea government (MSIP) (No. 2011-0030040).</w:t>
      </w:r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u w:val="single"/>
          <w:lang w:eastAsia="ko-KR"/>
        </w:rPr>
      </w:pPr>
      <w:r w:rsidRPr="00935320">
        <w:rPr>
          <w:rFonts w:asciiTheme="majorHAnsi" w:hAnsiTheme="majorHAnsi" w:cstheme="majorHAnsi" w:hint="eastAsia"/>
          <w:b/>
          <w:sz w:val="24"/>
          <w:szCs w:val="24"/>
          <w:u w:val="single"/>
          <w:lang w:eastAsia="ko-KR"/>
        </w:rPr>
        <w:t xml:space="preserve">REFERENCE </w:t>
      </w:r>
    </w:p>
    <w:p w:rsidR="00DC711C" w:rsidRPr="00935320" w:rsidRDefault="00DC711C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</w:p>
    <w:p w:rsidR="00DC711C" w:rsidRPr="00935320" w:rsidRDefault="00B37C26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>FHWA</w:t>
      </w:r>
      <w:r w:rsidR="00DC711C" w:rsidRPr="00935320">
        <w:rPr>
          <w:rFonts w:asciiTheme="majorHAnsi" w:hAnsiTheme="majorHAnsi" w:cstheme="majorHAnsi"/>
          <w:sz w:val="24"/>
          <w:szCs w:val="24"/>
        </w:rPr>
        <w:t xml:space="preserve"> (</w:t>
      </w:r>
      <w:r w:rsidRPr="00935320">
        <w:rPr>
          <w:rFonts w:asciiTheme="majorHAnsi" w:hAnsiTheme="majorHAnsi" w:cstheme="majorHAnsi"/>
          <w:sz w:val="24"/>
          <w:szCs w:val="24"/>
        </w:rPr>
        <w:t>2005</w:t>
      </w:r>
      <w:r w:rsidR="00DC711C" w:rsidRPr="00935320">
        <w:rPr>
          <w:rFonts w:asciiTheme="majorHAnsi" w:hAnsiTheme="majorHAnsi" w:cstheme="majorHAnsi"/>
          <w:sz w:val="24"/>
          <w:szCs w:val="24"/>
        </w:rPr>
        <w:t>). “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Micropile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Design and Construction Reference Manual</w:t>
      </w:r>
      <w:r w:rsidR="00DC711C" w:rsidRPr="00935320">
        <w:rPr>
          <w:rFonts w:asciiTheme="majorHAnsi" w:hAnsiTheme="majorHAnsi" w:cstheme="majorHAnsi"/>
          <w:sz w:val="24"/>
          <w:szCs w:val="24"/>
        </w:rPr>
        <w:t xml:space="preserve">.” </w:t>
      </w:r>
      <w:r w:rsidRPr="00935320">
        <w:rPr>
          <w:rFonts w:asciiTheme="majorHAnsi" w:hAnsiTheme="majorHAnsi" w:cstheme="majorHAnsi"/>
          <w:sz w:val="24"/>
          <w:szCs w:val="24"/>
        </w:rPr>
        <w:t>U.S. Department of Transportation Federal Highway Administration, FHWA NHI-05-039</w:t>
      </w:r>
      <w:r w:rsidR="00DC711C" w:rsidRPr="00935320">
        <w:rPr>
          <w:rFonts w:asciiTheme="majorHAnsi" w:hAnsiTheme="majorHAnsi" w:cstheme="majorHAnsi"/>
          <w:sz w:val="24"/>
          <w:szCs w:val="24"/>
        </w:rPr>
        <w:t>.</w:t>
      </w: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FA204B" w:rsidRPr="00935320" w:rsidRDefault="00FA204B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Forever (2002), </w:t>
      </w:r>
      <w:r w:rsidRPr="00935320">
        <w:rPr>
          <w:rFonts w:asciiTheme="majorHAnsi" w:hAnsiTheme="majorHAnsi" w:cstheme="majorHAnsi"/>
          <w:sz w:val="24"/>
          <w:szCs w:val="24"/>
          <w:lang w:eastAsia="ko-KR"/>
        </w:rPr>
        <w:t>“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 xml:space="preserve">Synthesis of the results of the national project on </w:t>
      </w:r>
      <w:proofErr w:type="spellStart"/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micropiles</w:t>
      </w:r>
      <w:proofErr w:type="spellEnd"/>
      <w:r w:rsidRPr="00935320">
        <w:rPr>
          <w:rFonts w:asciiTheme="majorHAnsi" w:hAnsiTheme="majorHAnsi" w:cstheme="majorHAnsi"/>
          <w:sz w:val="24"/>
          <w:szCs w:val="24"/>
          <w:lang w:eastAsia="ko-KR"/>
        </w:rPr>
        <w:t>”</w:t>
      </w:r>
      <w:r w:rsidRPr="00935320">
        <w:rPr>
          <w:rFonts w:asciiTheme="majorHAnsi" w:hAnsiTheme="majorHAnsi" w:cstheme="majorHAnsi" w:hint="eastAsia"/>
          <w:sz w:val="24"/>
          <w:szCs w:val="24"/>
          <w:lang w:eastAsia="ko-KR"/>
        </w:rPr>
        <w:t>, Research Report, IREX</w:t>
      </w:r>
    </w:p>
    <w:p w:rsidR="00FA204B" w:rsidRPr="00935320" w:rsidRDefault="00FA204B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B37C26" w:rsidRPr="00935320" w:rsidRDefault="00B37C26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935320">
        <w:rPr>
          <w:rFonts w:asciiTheme="majorHAnsi" w:hAnsiTheme="majorHAnsi" w:cstheme="majorHAnsi"/>
          <w:sz w:val="24"/>
          <w:szCs w:val="24"/>
        </w:rPr>
        <w:t>Lee, W. T. (1991), “A Study on reinforcing effect of reticulated root piles on shallow footing”, a doctor’s thesis, Seoul National Univ.</w:t>
      </w: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B37C26" w:rsidRPr="00935320" w:rsidRDefault="00B37C26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proofErr w:type="spellStart"/>
      <w:r w:rsidRPr="00935320">
        <w:rPr>
          <w:rFonts w:asciiTheme="majorHAnsi" w:hAnsiTheme="majorHAnsi" w:cstheme="majorHAnsi"/>
          <w:sz w:val="24"/>
          <w:szCs w:val="24"/>
        </w:rPr>
        <w:t>Lizzi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, F. and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Carnevle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, G. (1979), “Les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Reseaux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Pieux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Racines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Pour la Consolidation des sols,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Ascepts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Theoretique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et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Essais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sur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Mondile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>”, Proc. Int. Conf., Soil Reinforcement, Paris, Vol.2, pp.317-324.</w:t>
      </w:r>
    </w:p>
    <w:p w:rsidR="008F7987" w:rsidRPr="00935320" w:rsidRDefault="008F7987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</w:p>
    <w:p w:rsidR="00FA6E7C" w:rsidRPr="008F7987" w:rsidRDefault="00B37C26" w:rsidP="00C909C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eastAsia="ko-KR"/>
        </w:rPr>
      </w:pPr>
      <w:proofErr w:type="spellStart"/>
      <w:r w:rsidRPr="00935320">
        <w:rPr>
          <w:rFonts w:asciiTheme="majorHAnsi" w:hAnsiTheme="majorHAnsi" w:cstheme="majorHAnsi"/>
          <w:sz w:val="24"/>
          <w:szCs w:val="24"/>
        </w:rPr>
        <w:t>Tsukada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, Y., Miura, K.,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Tsubokawa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, Y.,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Otani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 xml:space="preserve">, Y. and You, G.L. (2006), “Mechanism of bearing capacity of spread footings reinforced with </w:t>
      </w:r>
      <w:proofErr w:type="spellStart"/>
      <w:r w:rsidRPr="00935320">
        <w:rPr>
          <w:rFonts w:asciiTheme="majorHAnsi" w:hAnsiTheme="majorHAnsi" w:cstheme="majorHAnsi"/>
          <w:sz w:val="24"/>
          <w:szCs w:val="24"/>
        </w:rPr>
        <w:t>micropiles</w:t>
      </w:r>
      <w:proofErr w:type="spellEnd"/>
      <w:r w:rsidRPr="00935320">
        <w:rPr>
          <w:rFonts w:asciiTheme="majorHAnsi" w:hAnsiTheme="majorHAnsi" w:cstheme="majorHAnsi"/>
          <w:sz w:val="24"/>
          <w:szCs w:val="24"/>
        </w:rPr>
        <w:t>”, Soils and Foundations, Vol. 46, No. 3, 367-376</w:t>
      </w:r>
    </w:p>
    <w:sectPr w:rsidR="00FA6E7C" w:rsidRPr="008F7987" w:rsidSect="0048479A">
      <w:headerReference w:type="default" r:id="rId21"/>
      <w:footerReference w:type="even" r:id="rId22"/>
      <w:footerReference w:type="default" r:id="rId23"/>
      <w:type w:val="continuous"/>
      <w:pgSz w:w="11907" w:h="16840" w:code="9"/>
      <w:pgMar w:top="907" w:right="1106" w:bottom="1644" w:left="1106" w:header="680" w:footer="567" w:gutter="0"/>
      <w:cols w:space="397"/>
      <w:formProt w:val="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5B7" w:rsidRDefault="00C855B7">
      <w:r>
        <w:separator/>
      </w:r>
    </w:p>
  </w:endnote>
  <w:endnote w:type="continuationSeparator" w:id="0">
    <w:p w:rsidR="00C855B7" w:rsidRDefault="00C85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D35" w:rsidRDefault="00694D35">
    <w:pPr>
      <w:pStyle w:val="a5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>
      <w:rPr>
        <w:rStyle w:val="a6"/>
        <w:noProof/>
      </w:rPr>
      <w:t>4</w:t>
    </w:r>
    <w:r>
      <w:rPr>
        <w:rStyle w:val="a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D35" w:rsidRDefault="00694D35" w:rsidP="00072C11">
    <w:pPr>
      <w:pStyle w:val="a5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935320">
      <w:rPr>
        <w:rStyle w:val="a6"/>
        <w:noProof/>
      </w:rPr>
      <w:t>1</w:t>
    </w:r>
    <w:r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5B7" w:rsidRDefault="00C855B7">
      <w:r>
        <w:separator/>
      </w:r>
    </w:p>
  </w:footnote>
  <w:footnote w:type="continuationSeparator" w:id="0">
    <w:p w:rsidR="00C855B7" w:rsidRDefault="00C855B7">
      <w:r>
        <w:continuationSeparator/>
      </w:r>
    </w:p>
  </w:footnote>
  <w:footnote w:id="1">
    <w:p w:rsidR="00694D35" w:rsidRPr="006E2EA5" w:rsidRDefault="00694D35" w:rsidP="00106445">
      <w:pPr>
        <w:pStyle w:val="ac"/>
        <w:rPr>
          <w:rFonts w:asciiTheme="majorHAnsi" w:hAnsiTheme="majorHAnsi" w:cstheme="majorHAnsi"/>
          <w:lang w:eastAsia="ko-KR"/>
        </w:rPr>
      </w:pPr>
      <w:r w:rsidRPr="006E2EA5">
        <w:rPr>
          <w:rStyle w:val="ad"/>
          <w:rFonts w:asciiTheme="majorHAnsi" w:hAnsiTheme="majorHAnsi" w:cstheme="majorHAnsi"/>
        </w:rPr>
        <w:footnoteRef/>
      </w:r>
      <w:r w:rsidRPr="006E2EA5">
        <w:rPr>
          <w:rFonts w:asciiTheme="majorHAnsi" w:hAnsiTheme="majorHAnsi" w:cstheme="majorHAnsi"/>
        </w:rPr>
        <w:t xml:space="preserve"> </w:t>
      </w:r>
      <w:proofErr w:type="spellStart"/>
      <w:proofErr w:type="gramStart"/>
      <w:r w:rsidRPr="006E2EA5">
        <w:rPr>
          <w:rFonts w:asciiTheme="majorHAnsi" w:hAnsiTheme="majorHAnsi" w:cstheme="majorHAnsi"/>
          <w:lang w:eastAsia="ko-KR"/>
        </w:rPr>
        <w:t>Doohyun</w:t>
      </w:r>
      <w:proofErr w:type="spellEnd"/>
      <w:r w:rsidRPr="006E2EA5">
        <w:rPr>
          <w:rFonts w:asciiTheme="majorHAnsi" w:hAnsiTheme="majorHAnsi" w:cstheme="majorHAnsi"/>
          <w:lang w:eastAsia="ko-KR"/>
        </w:rPr>
        <w:t xml:space="preserve"> Kyung, Ph.D. candidate, School of Civil and </w:t>
      </w:r>
      <w:proofErr w:type="spellStart"/>
      <w:r w:rsidRPr="006E2EA5">
        <w:rPr>
          <w:rFonts w:asciiTheme="majorHAnsi" w:hAnsiTheme="majorHAnsi" w:cstheme="majorHAnsi"/>
          <w:lang w:eastAsia="ko-KR"/>
        </w:rPr>
        <w:t>Env</w:t>
      </w:r>
      <w:proofErr w:type="spellEnd"/>
      <w:r w:rsidRPr="006E2EA5">
        <w:rPr>
          <w:rFonts w:asciiTheme="majorHAnsi" w:hAnsiTheme="majorHAnsi" w:cstheme="majorHAnsi"/>
          <w:lang w:eastAsia="ko-KR"/>
        </w:rPr>
        <w:t>.</w:t>
      </w:r>
      <w:proofErr w:type="gramEnd"/>
      <w:r w:rsidRPr="006E2EA5">
        <w:rPr>
          <w:rFonts w:asciiTheme="majorHAnsi" w:hAnsiTheme="majorHAnsi" w:cstheme="majorHAnsi"/>
          <w:lang w:eastAsia="ko-KR"/>
        </w:rPr>
        <w:t xml:space="preserve"> Eng., </w:t>
      </w:r>
      <w:proofErr w:type="spellStart"/>
      <w:r w:rsidRPr="006E2EA5">
        <w:rPr>
          <w:rFonts w:asciiTheme="majorHAnsi" w:hAnsiTheme="majorHAnsi" w:cstheme="majorHAnsi"/>
          <w:lang w:eastAsia="ko-KR"/>
        </w:rPr>
        <w:t>Yonsei</w:t>
      </w:r>
      <w:proofErr w:type="spellEnd"/>
      <w:r w:rsidRPr="006E2EA5">
        <w:rPr>
          <w:rFonts w:asciiTheme="majorHAnsi" w:hAnsiTheme="majorHAnsi" w:cstheme="majorHAnsi"/>
          <w:lang w:eastAsia="ko-KR"/>
        </w:rPr>
        <w:t xml:space="preserve"> University, Seoul, Korea</w:t>
      </w:r>
    </w:p>
  </w:footnote>
  <w:footnote w:id="2">
    <w:p w:rsidR="00694D35" w:rsidRPr="006E2EA5" w:rsidRDefault="00694D35">
      <w:pPr>
        <w:pStyle w:val="ac"/>
        <w:rPr>
          <w:rFonts w:asciiTheme="majorHAnsi" w:hAnsiTheme="majorHAnsi" w:cstheme="majorHAnsi"/>
          <w:lang w:eastAsia="ko-KR"/>
        </w:rPr>
      </w:pPr>
      <w:r w:rsidRPr="006E2EA5">
        <w:rPr>
          <w:rStyle w:val="ad"/>
          <w:rFonts w:asciiTheme="majorHAnsi" w:hAnsiTheme="majorHAnsi" w:cstheme="majorHAnsi"/>
        </w:rPr>
        <w:footnoteRef/>
      </w:r>
      <w:r w:rsidRPr="006E2EA5">
        <w:rPr>
          <w:rFonts w:asciiTheme="majorHAnsi" w:hAnsiTheme="majorHAnsi" w:cstheme="majorHAnsi"/>
        </w:rPr>
        <w:t xml:space="preserve"> </w:t>
      </w:r>
      <w:proofErr w:type="spellStart"/>
      <w:r w:rsidRPr="006E2EA5">
        <w:rPr>
          <w:rFonts w:asciiTheme="majorHAnsi" w:hAnsiTheme="majorHAnsi" w:cstheme="majorHAnsi"/>
          <w:lang w:eastAsia="ko-KR"/>
        </w:rPr>
        <w:t>Junhwan</w:t>
      </w:r>
      <w:proofErr w:type="spellEnd"/>
      <w:r w:rsidRPr="006E2EA5">
        <w:rPr>
          <w:rFonts w:asciiTheme="majorHAnsi" w:hAnsiTheme="majorHAnsi" w:cstheme="majorHAnsi"/>
          <w:lang w:eastAsia="ko-KR"/>
        </w:rPr>
        <w:t xml:space="preserve"> Lee, Professor, School of Civil and Eng. </w:t>
      </w:r>
      <w:proofErr w:type="spellStart"/>
      <w:r w:rsidRPr="006E2EA5">
        <w:rPr>
          <w:rFonts w:asciiTheme="majorHAnsi" w:hAnsiTheme="majorHAnsi" w:cstheme="majorHAnsi"/>
          <w:lang w:eastAsia="ko-KR"/>
        </w:rPr>
        <w:t>Env</w:t>
      </w:r>
      <w:proofErr w:type="spellEnd"/>
      <w:r w:rsidRPr="006E2EA5">
        <w:rPr>
          <w:rFonts w:asciiTheme="majorHAnsi" w:hAnsiTheme="majorHAnsi" w:cstheme="majorHAnsi"/>
          <w:lang w:eastAsia="ko-KR"/>
        </w:rPr>
        <w:t xml:space="preserve">., </w:t>
      </w:r>
      <w:proofErr w:type="spellStart"/>
      <w:r w:rsidRPr="006E2EA5">
        <w:rPr>
          <w:rFonts w:asciiTheme="majorHAnsi" w:hAnsiTheme="majorHAnsi" w:cstheme="majorHAnsi"/>
          <w:lang w:eastAsia="ko-KR"/>
        </w:rPr>
        <w:t>Yonsei</w:t>
      </w:r>
      <w:proofErr w:type="spellEnd"/>
      <w:r w:rsidRPr="006E2EA5">
        <w:rPr>
          <w:rFonts w:asciiTheme="majorHAnsi" w:hAnsiTheme="majorHAnsi" w:cstheme="majorHAnsi"/>
          <w:lang w:eastAsia="ko-KR"/>
        </w:rPr>
        <w:t xml:space="preserve"> University, Seoul, Korea</w:t>
      </w:r>
    </w:p>
  </w:footnote>
  <w:footnote w:id="3">
    <w:p w:rsidR="00694D35" w:rsidRPr="006E2EA5" w:rsidRDefault="00694D35">
      <w:pPr>
        <w:pStyle w:val="ac"/>
        <w:rPr>
          <w:rFonts w:asciiTheme="majorHAnsi" w:hAnsiTheme="majorHAnsi" w:cstheme="majorHAnsi"/>
          <w:lang w:eastAsia="ko-KR"/>
        </w:rPr>
      </w:pPr>
      <w:r w:rsidRPr="006E2EA5">
        <w:rPr>
          <w:rStyle w:val="ad"/>
          <w:rFonts w:asciiTheme="majorHAnsi" w:hAnsiTheme="majorHAnsi" w:cstheme="majorHAnsi"/>
        </w:rPr>
        <w:footnoteRef/>
      </w:r>
      <w:r w:rsidRPr="006E2EA5">
        <w:rPr>
          <w:rFonts w:asciiTheme="majorHAnsi" w:hAnsiTheme="majorHAnsi" w:cstheme="majorHAnsi"/>
        </w:rPr>
        <w:t xml:space="preserve"> </w:t>
      </w:r>
      <w:proofErr w:type="spellStart"/>
      <w:proofErr w:type="gramStart"/>
      <w:r w:rsidRPr="006E2EA5">
        <w:rPr>
          <w:rFonts w:asciiTheme="majorHAnsi" w:hAnsiTheme="majorHAnsi" w:cstheme="majorHAnsi"/>
          <w:lang w:eastAsia="ko-KR"/>
        </w:rPr>
        <w:t>Garam</w:t>
      </w:r>
      <w:proofErr w:type="spellEnd"/>
      <w:r w:rsidRPr="006E2EA5">
        <w:rPr>
          <w:rFonts w:asciiTheme="majorHAnsi" w:hAnsiTheme="majorHAnsi" w:cstheme="majorHAnsi"/>
          <w:lang w:eastAsia="ko-KR"/>
        </w:rPr>
        <w:t xml:space="preserve"> Kim, Graduate Research Assistant, School of Civil and </w:t>
      </w:r>
      <w:proofErr w:type="spellStart"/>
      <w:r w:rsidRPr="006E2EA5">
        <w:rPr>
          <w:rFonts w:asciiTheme="majorHAnsi" w:hAnsiTheme="majorHAnsi" w:cstheme="majorHAnsi"/>
          <w:lang w:eastAsia="ko-KR"/>
        </w:rPr>
        <w:t>Env</w:t>
      </w:r>
      <w:proofErr w:type="spellEnd"/>
      <w:r w:rsidRPr="006E2EA5">
        <w:rPr>
          <w:rFonts w:asciiTheme="majorHAnsi" w:hAnsiTheme="majorHAnsi" w:cstheme="majorHAnsi"/>
          <w:lang w:eastAsia="ko-KR"/>
        </w:rPr>
        <w:t>.</w:t>
      </w:r>
      <w:proofErr w:type="gramEnd"/>
      <w:r w:rsidRPr="006E2EA5">
        <w:rPr>
          <w:rFonts w:asciiTheme="majorHAnsi" w:hAnsiTheme="majorHAnsi" w:cstheme="majorHAnsi"/>
          <w:lang w:eastAsia="ko-KR"/>
        </w:rPr>
        <w:t xml:space="preserve"> Eng., </w:t>
      </w:r>
      <w:proofErr w:type="spellStart"/>
      <w:r w:rsidRPr="006E2EA5">
        <w:rPr>
          <w:rFonts w:asciiTheme="majorHAnsi" w:hAnsiTheme="majorHAnsi" w:cstheme="majorHAnsi"/>
          <w:lang w:eastAsia="ko-KR"/>
        </w:rPr>
        <w:t>Yonsei</w:t>
      </w:r>
      <w:proofErr w:type="spellEnd"/>
      <w:r w:rsidRPr="006E2EA5">
        <w:rPr>
          <w:rFonts w:asciiTheme="majorHAnsi" w:hAnsiTheme="majorHAnsi" w:cstheme="majorHAnsi"/>
          <w:lang w:eastAsia="ko-KR"/>
        </w:rPr>
        <w:t xml:space="preserve"> University, Seoul, Korea</w:t>
      </w:r>
    </w:p>
  </w:footnote>
  <w:footnote w:id="4">
    <w:p w:rsidR="00694D35" w:rsidRPr="006E2EA5" w:rsidRDefault="00694D35">
      <w:pPr>
        <w:pStyle w:val="ac"/>
        <w:rPr>
          <w:rFonts w:asciiTheme="majorHAnsi" w:hAnsiTheme="majorHAnsi" w:cstheme="majorHAnsi"/>
          <w:lang w:eastAsia="ko-KR"/>
        </w:rPr>
      </w:pPr>
      <w:r w:rsidRPr="006E2EA5">
        <w:rPr>
          <w:rStyle w:val="ad"/>
          <w:rFonts w:asciiTheme="majorHAnsi" w:hAnsiTheme="majorHAnsi" w:cstheme="majorHAnsi"/>
        </w:rPr>
        <w:footnoteRef/>
      </w:r>
      <w:r w:rsidRPr="006E2EA5">
        <w:rPr>
          <w:rFonts w:asciiTheme="majorHAnsi" w:hAnsiTheme="majorHAnsi" w:cstheme="majorHAnsi"/>
        </w:rPr>
        <w:t xml:space="preserve"> </w:t>
      </w:r>
      <w:proofErr w:type="spellStart"/>
      <w:proofErr w:type="gramStart"/>
      <w:r w:rsidRPr="006E2EA5">
        <w:rPr>
          <w:rFonts w:asciiTheme="majorHAnsi" w:hAnsiTheme="majorHAnsi" w:cstheme="majorHAnsi"/>
          <w:lang w:eastAsia="ko-KR"/>
        </w:rPr>
        <w:t>D</w:t>
      </w:r>
      <w:r w:rsidRPr="006E2EA5">
        <w:rPr>
          <w:rFonts w:asciiTheme="majorHAnsi" w:hAnsiTheme="majorHAnsi" w:cstheme="majorHAnsi" w:hint="eastAsia"/>
          <w:lang w:eastAsia="ko-KR"/>
        </w:rPr>
        <w:t>ae</w:t>
      </w:r>
      <w:r w:rsidRPr="006E2EA5">
        <w:rPr>
          <w:rFonts w:asciiTheme="majorHAnsi" w:hAnsiTheme="majorHAnsi" w:cstheme="majorHAnsi"/>
          <w:lang w:eastAsia="ko-KR"/>
        </w:rPr>
        <w:t>sung</w:t>
      </w:r>
      <w:proofErr w:type="spellEnd"/>
      <w:r w:rsidRPr="006E2EA5">
        <w:rPr>
          <w:rFonts w:asciiTheme="majorHAnsi" w:hAnsiTheme="majorHAnsi" w:cstheme="majorHAnsi"/>
          <w:lang w:eastAsia="ko-KR"/>
        </w:rPr>
        <w:t xml:space="preserve"> Park, Graduate Research Assistant, School of Civil and </w:t>
      </w:r>
      <w:proofErr w:type="spellStart"/>
      <w:r w:rsidRPr="006E2EA5">
        <w:rPr>
          <w:rFonts w:asciiTheme="majorHAnsi" w:hAnsiTheme="majorHAnsi" w:cstheme="majorHAnsi"/>
          <w:lang w:eastAsia="ko-KR"/>
        </w:rPr>
        <w:t>Env</w:t>
      </w:r>
      <w:proofErr w:type="spellEnd"/>
      <w:r w:rsidRPr="006E2EA5">
        <w:rPr>
          <w:rFonts w:asciiTheme="majorHAnsi" w:hAnsiTheme="majorHAnsi" w:cstheme="majorHAnsi"/>
          <w:lang w:eastAsia="ko-KR"/>
        </w:rPr>
        <w:t>.</w:t>
      </w:r>
      <w:proofErr w:type="gramEnd"/>
      <w:r w:rsidRPr="006E2EA5">
        <w:rPr>
          <w:rFonts w:asciiTheme="majorHAnsi" w:hAnsiTheme="majorHAnsi" w:cstheme="majorHAnsi"/>
          <w:lang w:eastAsia="ko-KR"/>
        </w:rPr>
        <w:t xml:space="preserve"> Eng., </w:t>
      </w:r>
      <w:proofErr w:type="spellStart"/>
      <w:r w:rsidRPr="006E2EA5">
        <w:rPr>
          <w:rFonts w:asciiTheme="majorHAnsi" w:hAnsiTheme="majorHAnsi" w:cstheme="majorHAnsi"/>
          <w:lang w:eastAsia="ko-KR"/>
        </w:rPr>
        <w:t>Yonsei</w:t>
      </w:r>
      <w:proofErr w:type="spellEnd"/>
      <w:r w:rsidRPr="006E2EA5">
        <w:rPr>
          <w:rFonts w:asciiTheme="majorHAnsi" w:hAnsiTheme="majorHAnsi" w:cstheme="majorHAnsi"/>
          <w:lang w:eastAsia="ko-KR"/>
        </w:rPr>
        <w:t xml:space="preserve"> University, Seoul, Korea</w:t>
      </w:r>
    </w:p>
  </w:footnote>
  <w:footnote w:id="5">
    <w:p w:rsidR="00694D35" w:rsidRPr="00106445" w:rsidRDefault="00694D35">
      <w:pPr>
        <w:pStyle w:val="ac"/>
        <w:rPr>
          <w:lang w:eastAsia="ko-KR"/>
        </w:rPr>
      </w:pPr>
      <w:r w:rsidRPr="006E2EA5">
        <w:rPr>
          <w:rStyle w:val="ad"/>
          <w:rFonts w:asciiTheme="majorHAnsi" w:hAnsiTheme="majorHAnsi" w:cstheme="majorHAnsi"/>
        </w:rPr>
        <w:footnoteRef/>
      </w:r>
      <w:r w:rsidRPr="006E2EA5">
        <w:rPr>
          <w:rFonts w:asciiTheme="majorHAnsi" w:hAnsiTheme="majorHAnsi" w:cstheme="majorHAnsi"/>
        </w:rPr>
        <w:t xml:space="preserve"> </w:t>
      </w:r>
      <w:proofErr w:type="spellStart"/>
      <w:r w:rsidRPr="006E2EA5">
        <w:rPr>
          <w:rFonts w:asciiTheme="majorHAnsi" w:hAnsiTheme="majorHAnsi" w:cstheme="majorHAnsi" w:hint="eastAsia"/>
          <w:lang w:eastAsia="ko-KR"/>
        </w:rPr>
        <w:t>Daehong</w:t>
      </w:r>
      <w:proofErr w:type="spellEnd"/>
      <w:r w:rsidRPr="006E2EA5">
        <w:rPr>
          <w:rFonts w:asciiTheme="majorHAnsi" w:hAnsiTheme="majorHAnsi" w:cstheme="majorHAnsi" w:hint="eastAsia"/>
          <w:lang w:eastAsia="ko-KR"/>
        </w:rPr>
        <w:t xml:space="preserve"> Kim, </w:t>
      </w:r>
      <w:r w:rsidRPr="006E2EA5">
        <w:rPr>
          <w:rFonts w:asciiTheme="majorHAnsi" w:hAnsiTheme="majorHAnsi" w:cstheme="majorHAnsi"/>
        </w:rPr>
        <w:t xml:space="preserve">Senior Researcher, Korea Electric Power Corporation, </w:t>
      </w:r>
      <w:proofErr w:type="spellStart"/>
      <w:r w:rsidRPr="006E2EA5">
        <w:rPr>
          <w:rFonts w:asciiTheme="majorHAnsi" w:hAnsiTheme="majorHAnsi" w:cstheme="majorHAnsi"/>
        </w:rPr>
        <w:t>Deajeon</w:t>
      </w:r>
      <w:proofErr w:type="spellEnd"/>
      <w:r w:rsidRPr="006E2EA5">
        <w:rPr>
          <w:rFonts w:asciiTheme="majorHAnsi" w:hAnsiTheme="majorHAnsi" w:cstheme="majorHAnsi"/>
        </w:rPr>
        <w:t xml:space="preserve"> Korea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D35" w:rsidRDefault="00694D35" w:rsidP="00005DE9">
    <w:pPr>
      <w:pStyle w:val="a4"/>
      <w:rPr>
        <w:lang w:eastAsia="ko-KR"/>
      </w:rPr>
    </w:pPr>
    <w:r>
      <w:rPr>
        <w:rFonts w:hint="eastAsia"/>
        <w:lang w:val="fr-FR" w:eastAsia="ko-KR"/>
      </w:rPr>
      <w:t>International Society for Micropiles 12</w:t>
    </w:r>
    <w:r w:rsidRPr="00E365D7">
      <w:rPr>
        <w:rFonts w:hint="eastAsia"/>
        <w:vertAlign w:val="superscript"/>
        <w:lang w:val="fr-FR" w:eastAsia="ko-KR"/>
      </w:rPr>
      <w:t>th</w:t>
    </w:r>
    <w:r>
      <w:rPr>
        <w:rFonts w:hint="eastAsia"/>
        <w:lang w:val="fr-FR" w:eastAsia="ko-KR"/>
      </w:rPr>
      <w:t xml:space="preserve"> International Workshop on Micropiles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3A367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870C5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EE2CA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FB"/>
    <w:multiLevelType w:val="multilevel"/>
    <w:tmpl w:val="4104BFF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  <w:lang w:val="en-US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pStyle w:val="3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none"/>
      <w:pStyle w:val="4"/>
      <w:lvlText w:val="NOT TO BE USED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pStyle w:val="5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pStyle w:val="6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pStyle w:val="7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pStyle w:val="8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pStyle w:val="9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4">
    <w:nsid w:val="04F425C9"/>
    <w:multiLevelType w:val="singleLevel"/>
    <w:tmpl w:val="7884BC58"/>
    <w:lvl w:ilvl="0">
      <w:start w:val="1"/>
      <w:numFmt w:val="bullet"/>
      <w:lvlText w:val="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5">
    <w:nsid w:val="07CF325E"/>
    <w:multiLevelType w:val="hybridMultilevel"/>
    <w:tmpl w:val="EF02D188"/>
    <w:lvl w:ilvl="0" w:tplc="37EE0144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080140EF"/>
    <w:multiLevelType w:val="multilevel"/>
    <w:tmpl w:val="59CC3DA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7">
    <w:nsid w:val="0BAD2E84"/>
    <w:multiLevelType w:val="multilevel"/>
    <w:tmpl w:val="CC24080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8">
    <w:nsid w:val="0BAE4BF2"/>
    <w:multiLevelType w:val="multilevel"/>
    <w:tmpl w:val="CCC09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0C4C78C8"/>
    <w:multiLevelType w:val="multilevel"/>
    <w:tmpl w:val="828802F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-32767" w:firstLine="327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0">
    <w:nsid w:val="0CA12764"/>
    <w:multiLevelType w:val="multilevel"/>
    <w:tmpl w:val="7F2AEF3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1">
    <w:nsid w:val="0FE20F32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2">
    <w:nsid w:val="13043344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3">
    <w:nsid w:val="13C47F2D"/>
    <w:multiLevelType w:val="multilevel"/>
    <w:tmpl w:val="C832C64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4">
    <w:nsid w:val="1DB015AE"/>
    <w:multiLevelType w:val="multilevel"/>
    <w:tmpl w:val="B0D8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5">
    <w:nsid w:val="1DF16E1F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6">
    <w:nsid w:val="22820070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7">
    <w:nsid w:val="29654FAC"/>
    <w:multiLevelType w:val="multilevel"/>
    <w:tmpl w:val="CBAC22F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8">
    <w:nsid w:val="2AC20976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9">
    <w:nsid w:val="2E1475DF"/>
    <w:multiLevelType w:val="multilevel"/>
    <w:tmpl w:val="F67451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0">
    <w:nsid w:val="3F8637E1"/>
    <w:multiLevelType w:val="multilevel"/>
    <w:tmpl w:val="87A64EC4"/>
    <w:lvl w:ilvl="0">
      <w:start w:val="1"/>
      <w:numFmt w:val="decimal"/>
      <w:pStyle w:val="Style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4532568E"/>
    <w:multiLevelType w:val="multilevel"/>
    <w:tmpl w:val="77C8CA3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2">
    <w:nsid w:val="490A4444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3">
    <w:nsid w:val="4FA83054"/>
    <w:multiLevelType w:val="multilevel"/>
    <w:tmpl w:val="11FC56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4">
    <w:nsid w:val="59AF5FCB"/>
    <w:multiLevelType w:val="multilevel"/>
    <w:tmpl w:val="92FA0EF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5">
    <w:nsid w:val="61B81549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6">
    <w:nsid w:val="642E078D"/>
    <w:multiLevelType w:val="multilevel"/>
    <w:tmpl w:val="AA62F73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7">
    <w:nsid w:val="68DE4F01"/>
    <w:multiLevelType w:val="multilevel"/>
    <w:tmpl w:val="8842B1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8">
    <w:nsid w:val="6F236254"/>
    <w:multiLevelType w:val="multilevel"/>
    <w:tmpl w:val="010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D7227A"/>
    <w:multiLevelType w:val="multilevel"/>
    <w:tmpl w:val="EE2C946A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11"/>
  </w:num>
  <w:num w:numId="13">
    <w:abstractNumId w:val="15"/>
  </w:num>
  <w:num w:numId="14">
    <w:abstractNumId w:val="12"/>
  </w:num>
  <w:num w:numId="15">
    <w:abstractNumId w:val="29"/>
  </w:num>
  <w:num w:numId="16">
    <w:abstractNumId w:val="24"/>
  </w:num>
  <w:num w:numId="17">
    <w:abstractNumId w:val="22"/>
  </w:num>
  <w:num w:numId="18">
    <w:abstractNumId w:val="16"/>
  </w:num>
  <w:num w:numId="19">
    <w:abstractNumId w:val="23"/>
  </w:num>
  <w:num w:numId="20">
    <w:abstractNumId w:val="9"/>
  </w:num>
  <w:num w:numId="21">
    <w:abstractNumId w:val="17"/>
  </w:num>
  <w:num w:numId="22">
    <w:abstractNumId w:val="18"/>
  </w:num>
  <w:num w:numId="23">
    <w:abstractNumId w:val="25"/>
  </w:num>
  <w:num w:numId="24">
    <w:abstractNumId w:val="14"/>
  </w:num>
  <w:num w:numId="25">
    <w:abstractNumId w:val="7"/>
  </w:num>
  <w:num w:numId="26">
    <w:abstractNumId w:val="6"/>
  </w:num>
  <w:num w:numId="27">
    <w:abstractNumId w:val="26"/>
  </w:num>
  <w:num w:numId="28">
    <w:abstractNumId w:val="19"/>
  </w:num>
  <w:num w:numId="29">
    <w:abstractNumId w:val="10"/>
  </w:num>
  <w:num w:numId="30">
    <w:abstractNumId w:val="13"/>
  </w:num>
  <w:num w:numId="31">
    <w:abstractNumId w:val="21"/>
  </w:num>
  <w:num w:numId="32">
    <w:abstractNumId w:val="27"/>
  </w:num>
  <w:num w:numId="33">
    <w:abstractNumId w:val="3"/>
  </w:num>
  <w:num w:numId="34">
    <w:abstractNumId w:val="3"/>
  </w:num>
  <w:num w:numId="35">
    <w:abstractNumId w:val="3"/>
  </w:num>
  <w:num w:numId="36">
    <w:abstractNumId w:val="28"/>
  </w:num>
  <w:num w:numId="37">
    <w:abstractNumId w:val="3"/>
  </w:num>
  <w:num w:numId="38">
    <w:abstractNumId w:val="3"/>
  </w:num>
  <w:num w:numId="39">
    <w:abstractNumId w:val="3"/>
  </w:num>
  <w:num w:numId="40">
    <w:abstractNumId w:val="3"/>
  </w:num>
  <w:num w:numId="41">
    <w:abstractNumId w:val="20"/>
  </w:num>
  <w:num w:numId="42">
    <w:abstractNumId w:val="8"/>
  </w:num>
  <w:num w:numId="43">
    <w:abstractNumId w:val="3"/>
  </w:num>
  <w:num w:numId="44">
    <w:abstractNumId w:val="2"/>
  </w:num>
  <w:num w:numId="45">
    <w:abstractNumId w:val="1"/>
  </w:num>
  <w:num w:numId="46">
    <w:abstractNumId w:val="0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embedTrueTypeFonts/>
  <w:bordersDoNotSurroundHeader/>
  <w:bordersDoNotSurroundFooter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ko-KR" w:vendorID="64" w:dllVersion="131077" w:nlCheck="1" w:checkStyle="1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onsecutiveHyphenLimit w:val="3"/>
  <w:hyphenationZone w:val="4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22B"/>
    <w:rsid w:val="00005DE9"/>
    <w:rsid w:val="00007177"/>
    <w:rsid w:val="00007692"/>
    <w:rsid w:val="00013E93"/>
    <w:rsid w:val="00020BFF"/>
    <w:rsid w:val="00030125"/>
    <w:rsid w:val="0004285F"/>
    <w:rsid w:val="00052EBD"/>
    <w:rsid w:val="0005352D"/>
    <w:rsid w:val="000537E3"/>
    <w:rsid w:val="000554CA"/>
    <w:rsid w:val="00061DE8"/>
    <w:rsid w:val="00062272"/>
    <w:rsid w:val="00063768"/>
    <w:rsid w:val="00072C11"/>
    <w:rsid w:val="00073BD6"/>
    <w:rsid w:val="00076C02"/>
    <w:rsid w:val="000918EC"/>
    <w:rsid w:val="0009568E"/>
    <w:rsid w:val="000A2C8B"/>
    <w:rsid w:val="000A316A"/>
    <w:rsid w:val="000A7333"/>
    <w:rsid w:val="000B2A62"/>
    <w:rsid w:val="000B5F71"/>
    <w:rsid w:val="000C195A"/>
    <w:rsid w:val="000C2614"/>
    <w:rsid w:val="000C690E"/>
    <w:rsid w:val="000C7439"/>
    <w:rsid w:val="000D15C9"/>
    <w:rsid w:val="000D5657"/>
    <w:rsid w:val="000E33FD"/>
    <w:rsid w:val="000E34FF"/>
    <w:rsid w:val="000F53C9"/>
    <w:rsid w:val="00106445"/>
    <w:rsid w:val="001103FE"/>
    <w:rsid w:val="00113B04"/>
    <w:rsid w:val="0013581B"/>
    <w:rsid w:val="0014022B"/>
    <w:rsid w:val="0014153F"/>
    <w:rsid w:val="00142260"/>
    <w:rsid w:val="0015402A"/>
    <w:rsid w:val="00156A48"/>
    <w:rsid w:val="001631B2"/>
    <w:rsid w:val="00163F52"/>
    <w:rsid w:val="001735BC"/>
    <w:rsid w:val="00185C4C"/>
    <w:rsid w:val="0018770C"/>
    <w:rsid w:val="00196060"/>
    <w:rsid w:val="001A1CFF"/>
    <w:rsid w:val="001A3580"/>
    <w:rsid w:val="001B120B"/>
    <w:rsid w:val="001D121D"/>
    <w:rsid w:val="001D2624"/>
    <w:rsid w:val="001F0083"/>
    <w:rsid w:val="001F1BCB"/>
    <w:rsid w:val="002128BD"/>
    <w:rsid w:val="00217317"/>
    <w:rsid w:val="00221471"/>
    <w:rsid w:val="00226A15"/>
    <w:rsid w:val="0023090E"/>
    <w:rsid w:val="00235F94"/>
    <w:rsid w:val="00241E24"/>
    <w:rsid w:val="0024718D"/>
    <w:rsid w:val="002616B8"/>
    <w:rsid w:val="00263602"/>
    <w:rsid w:val="00274113"/>
    <w:rsid w:val="002775A1"/>
    <w:rsid w:val="00294571"/>
    <w:rsid w:val="002A1148"/>
    <w:rsid w:val="002A269F"/>
    <w:rsid w:val="002B327E"/>
    <w:rsid w:val="002C5A93"/>
    <w:rsid w:val="002E3CF1"/>
    <w:rsid w:val="002E403C"/>
    <w:rsid w:val="003116C8"/>
    <w:rsid w:val="0031532E"/>
    <w:rsid w:val="00317FA4"/>
    <w:rsid w:val="00325BC0"/>
    <w:rsid w:val="00331579"/>
    <w:rsid w:val="003338DA"/>
    <w:rsid w:val="003339A3"/>
    <w:rsid w:val="00335FF6"/>
    <w:rsid w:val="0034434A"/>
    <w:rsid w:val="003470EE"/>
    <w:rsid w:val="00355E4F"/>
    <w:rsid w:val="00356141"/>
    <w:rsid w:val="00373EFA"/>
    <w:rsid w:val="0037413D"/>
    <w:rsid w:val="00384074"/>
    <w:rsid w:val="003B03A7"/>
    <w:rsid w:val="003B0B16"/>
    <w:rsid w:val="003C4FE7"/>
    <w:rsid w:val="003C65E3"/>
    <w:rsid w:val="003D7F9E"/>
    <w:rsid w:val="003E1835"/>
    <w:rsid w:val="003E4F63"/>
    <w:rsid w:val="003E5EC3"/>
    <w:rsid w:val="003F48C4"/>
    <w:rsid w:val="003F540D"/>
    <w:rsid w:val="003F79A8"/>
    <w:rsid w:val="0040322B"/>
    <w:rsid w:val="0041379C"/>
    <w:rsid w:val="004138CD"/>
    <w:rsid w:val="004157D4"/>
    <w:rsid w:val="00421906"/>
    <w:rsid w:val="00426971"/>
    <w:rsid w:val="00426D7D"/>
    <w:rsid w:val="00427922"/>
    <w:rsid w:val="00431AB7"/>
    <w:rsid w:val="00453E30"/>
    <w:rsid w:val="00461158"/>
    <w:rsid w:val="00464FC5"/>
    <w:rsid w:val="00465E21"/>
    <w:rsid w:val="0048479A"/>
    <w:rsid w:val="0049264E"/>
    <w:rsid w:val="004B06D0"/>
    <w:rsid w:val="004C102D"/>
    <w:rsid w:val="004C187E"/>
    <w:rsid w:val="004D6D67"/>
    <w:rsid w:val="004E02EA"/>
    <w:rsid w:val="004E123D"/>
    <w:rsid w:val="004F5D47"/>
    <w:rsid w:val="00500BE9"/>
    <w:rsid w:val="00502ACC"/>
    <w:rsid w:val="00506A2B"/>
    <w:rsid w:val="00512DAE"/>
    <w:rsid w:val="005142B0"/>
    <w:rsid w:val="005255D9"/>
    <w:rsid w:val="00526C5A"/>
    <w:rsid w:val="0053311B"/>
    <w:rsid w:val="00544B96"/>
    <w:rsid w:val="00551B36"/>
    <w:rsid w:val="00554D43"/>
    <w:rsid w:val="00562CE7"/>
    <w:rsid w:val="005764F4"/>
    <w:rsid w:val="00581587"/>
    <w:rsid w:val="005838BE"/>
    <w:rsid w:val="005A2BDF"/>
    <w:rsid w:val="005C74F5"/>
    <w:rsid w:val="005D45AB"/>
    <w:rsid w:val="005E48A7"/>
    <w:rsid w:val="005E7E96"/>
    <w:rsid w:val="006263BB"/>
    <w:rsid w:val="00627806"/>
    <w:rsid w:val="00636A3A"/>
    <w:rsid w:val="006402D1"/>
    <w:rsid w:val="0065142F"/>
    <w:rsid w:val="00654B2B"/>
    <w:rsid w:val="0067198C"/>
    <w:rsid w:val="00674B63"/>
    <w:rsid w:val="00676D4E"/>
    <w:rsid w:val="006828DA"/>
    <w:rsid w:val="00682A27"/>
    <w:rsid w:val="006938B7"/>
    <w:rsid w:val="00694D35"/>
    <w:rsid w:val="006A74F0"/>
    <w:rsid w:val="006A785A"/>
    <w:rsid w:val="006B338C"/>
    <w:rsid w:val="006B3A13"/>
    <w:rsid w:val="006C468E"/>
    <w:rsid w:val="006C5D5B"/>
    <w:rsid w:val="006C7F68"/>
    <w:rsid w:val="006D7CC1"/>
    <w:rsid w:val="006E10D2"/>
    <w:rsid w:val="006E2EA5"/>
    <w:rsid w:val="006F05E7"/>
    <w:rsid w:val="006F1568"/>
    <w:rsid w:val="006F3FCA"/>
    <w:rsid w:val="006F7CD1"/>
    <w:rsid w:val="00731356"/>
    <w:rsid w:val="00735755"/>
    <w:rsid w:val="0074467A"/>
    <w:rsid w:val="00746840"/>
    <w:rsid w:val="00750E4D"/>
    <w:rsid w:val="00753DD0"/>
    <w:rsid w:val="007639CD"/>
    <w:rsid w:val="007645B4"/>
    <w:rsid w:val="00767D13"/>
    <w:rsid w:val="007716A8"/>
    <w:rsid w:val="00776A94"/>
    <w:rsid w:val="0077774D"/>
    <w:rsid w:val="00780EAF"/>
    <w:rsid w:val="00784848"/>
    <w:rsid w:val="007A5603"/>
    <w:rsid w:val="007A61B7"/>
    <w:rsid w:val="007A6BCF"/>
    <w:rsid w:val="007B200D"/>
    <w:rsid w:val="007B552D"/>
    <w:rsid w:val="007C1DE6"/>
    <w:rsid w:val="007C36EC"/>
    <w:rsid w:val="007C74D7"/>
    <w:rsid w:val="007D2EB9"/>
    <w:rsid w:val="007D456D"/>
    <w:rsid w:val="007D7D3C"/>
    <w:rsid w:val="007E46D3"/>
    <w:rsid w:val="0080556C"/>
    <w:rsid w:val="00813ED9"/>
    <w:rsid w:val="00822F9A"/>
    <w:rsid w:val="00824F57"/>
    <w:rsid w:val="008315F9"/>
    <w:rsid w:val="00832924"/>
    <w:rsid w:val="00833BE4"/>
    <w:rsid w:val="00845E20"/>
    <w:rsid w:val="00850BA0"/>
    <w:rsid w:val="00850FE7"/>
    <w:rsid w:val="00870193"/>
    <w:rsid w:val="008840E6"/>
    <w:rsid w:val="008A0B75"/>
    <w:rsid w:val="008A3EFF"/>
    <w:rsid w:val="008A788E"/>
    <w:rsid w:val="008B344A"/>
    <w:rsid w:val="008B54AD"/>
    <w:rsid w:val="008B76E5"/>
    <w:rsid w:val="008C570A"/>
    <w:rsid w:val="008D10F3"/>
    <w:rsid w:val="008D2DB8"/>
    <w:rsid w:val="008E0218"/>
    <w:rsid w:val="008E27F4"/>
    <w:rsid w:val="008E2A82"/>
    <w:rsid w:val="008E41F4"/>
    <w:rsid w:val="008E57DE"/>
    <w:rsid w:val="008F7987"/>
    <w:rsid w:val="00900F4A"/>
    <w:rsid w:val="00920688"/>
    <w:rsid w:val="00921F6A"/>
    <w:rsid w:val="009265EF"/>
    <w:rsid w:val="00935320"/>
    <w:rsid w:val="00944F75"/>
    <w:rsid w:val="009454BD"/>
    <w:rsid w:val="00953AE8"/>
    <w:rsid w:val="0095741C"/>
    <w:rsid w:val="0096131E"/>
    <w:rsid w:val="00965FF2"/>
    <w:rsid w:val="00975CEA"/>
    <w:rsid w:val="009778F7"/>
    <w:rsid w:val="00981342"/>
    <w:rsid w:val="00983AD5"/>
    <w:rsid w:val="00992BB4"/>
    <w:rsid w:val="009977B7"/>
    <w:rsid w:val="009A582F"/>
    <w:rsid w:val="009A6DDA"/>
    <w:rsid w:val="009B0140"/>
    <w:rsid w:val="009B1017"/>
    <w:rsid w:val="009B2C1A"/>
    <w:rsid w:val="009B310B"/>
    <w:rsid w:val="009C3AC2"/>
    <w:rsid w:val="009C45B2"/>
    <w:rsid w:val="009D5504"/>
    <w:rsid w:val="009D7F02"/>
    <w:rsid w:val="009F3C1F"/>
    <w:rsid w:val="009F70CD"/>
    <w:rsid w:val="00A03AB8"/>
    <w:rsid w:val="00A03EC8"/>
    <w:rsid w:val="00A0489D"/>
    <w:rsid w:val="00A104C3"/>
    <w:rsid w:val="00A12C42"/>
    <w:rsid w:val="00A232C6"/>
    <w:rsid w:val="00A25BB6"/>
    <w:rsid w:val="00A25E4E"/>
    <w:rsid w:val="00A27FD4"/>
    <w:rsid w:val="00A30861"/>
    <w:rsid w:val="00A331A7"/>
    <w:rsid w:val="00A34C7E"/>
    <w:rsid w:val="00A361DD"/>
    <w:rsid w:val="00A47162"/>
    <w:rsid w:val="00A47B11"/>
    <w:rsid w:val="00A5063A"/>
    <w:rsid w:val="00A52D5B"/>
    <w:rsid w:val="00A53418"/>
    <w:rsid w:val="00A54E27"/>
    <w:rsid w:val="00A61EB1"/>
    <w:rsid w:val="00A74DB1"/>
    <w:rsid w:val="00A752DD"/>
    <w:rsid w:val="00A760FB"/>
    <w:rsid w:val="00A81872"/>
    <w:rsid w:val="00A83ABE"/>
    <w:rsid w:val="00A867C6"/>
    <w:rsid w:val="00A91FA0"/>
    <w:rsid w:val="00A9267F"/>
    <w:rsid w:val="00AB2EE1"/>
    <w:rsid w:val="00AB365F"/>
    <w:rsid w:val="00AC5947"/>
    <w:rsid w:val="00AC7644"/>
    <w:rsid w:val="00AD283D"/>
    <w:rsid w:val="00AD4723"/>
    <w:rsid w:val="00AD6D9F"/>
    <w:rsid w:val="00AE2EFA"/>
    <w:rsid w:val="00AE470D"/>
    <w:rsid w:val="00AE4882"/>
    <w:rsid w:val="00AE755D"/>
    <w:rsid w:val="00B030A7"/>
    <w:rsid w:val="00B17776"/>
    <w:rsid w:val="00B2205D"/>
    <w:rsid w:val="00B23A88"/>
    <w:rsid w:val="00B25FA4"/>
    <w:rsid w:val="00B357F2"/>
    <w:rsid w:val="00B378F6"/>
    <w:rsid w:val="00B37C26"/>
    <w:rsid w:val="00B42D58"/>
    <w:rsid w:val="00B44580"/>
    <w:rsid w:val="00B46808"/>
    <w:rsid w:val="00B71B1D"/>
    <w:rsid w:val="00B769D0"/>
    <w:rsid w:val="00B84407"/>
    <w:rsid w:val="00B90F0E"/>
    <w:rsid w:val="00B94069"/>
    <w:rsid w:val="00BA09B8"/>
    <w:rsid w:val="00BB1071"/>
    <w:rsid w:val="00BB19E9"/>
    <w:rsid w:val="00BC761B"/>
    <w:rsid w:val="00BC7EDA"/>
    <w:rsid w:val="00BE1574"/>
    <w:rsid w:val="00BF70A8"/>
    <w:rsid w:val="00C01895"/>
    <w:rsid w:val="00C03C58"/>
    <w:rsid w:val="00C053BF"/>
    <w:rsid w:val="00C14314"/>
    <w:rsid w:val="00C14894"/>
    <w:rsid w:val="00C176C9"/>
    <w:rsid w:val="00C261F9"/>
    <w:rsid w:val="00C35FF7"/>
    <w:rsid w:val="00C509B2"/>
    <w:rsid w:val="00C51F1C"/>
    <w:rsid w:val="00C52C18"/>
    <w:rsid w:val="00C6035E"/>
    <w:rsid w:val="00C62D6B"/>
    <w:rsid w:val="00C7440B"/>
    <w:rsid w:val="00C77D1E"/>
    <w:rsid w:val="00C80EF8"/>
    <w:rsid w:val="00C855B7"/>
    <w:rsid w:val="00C909CB"/>
    <w:rsid w:val="00CA770E"/>
    <w:rsid w:val="00CB18BE"/>
    <w:rsid w:val="00CB7E14"/>
    <w:rsid w:val="00CC09A6"/>
    <w:rsid w:val="00CC0F4C"/>
    <w:rsid w:val="00CC3D3A"/>
    <w:rsid w:val="00CD575F"/>
    <w:rsid w:val="00CD73B4"/>
    <w:rsid w:val="00CE0AE6"/>
    <w:rsid w:val="00CE4E5B"/>
    <w:rsid w:val="00CE6211"/>
    <w:rsid w:val="00CE763A"/>
    <w:rsid w:val="00CF57B0"/>
    <w:rsid w:val="00D10394"/>
    <w:rsid w:val="00D15B4D"/>
    <w:rsid w:val="00D2130D"/>
    <w:rsid w:val="00D22E3F"/>
    <w:rsid w:val="00D339CD"/>
    <w:rsid w:val="00D360E9"/>
    <w:rsid w:val="00D40893"/>
    <w:rsid w:val="00D42887"/>
    <w:rsid w:val="00D479B1"/>
    <w:rsid w:val="00D53105"/>
    <w:rsid w:val="00D63C89"/>
    <w:rsid w:val="00D741AF"/>
    <w:rsid w:val="00D74742"/>
    <w:rsid w:val="00D747E0"/>
    <w:rsid w:val="00D77DE6"/>
    <w:rsid w:val="00D81F10"/>
    <w:rsid w:val="00D925FB"/>
    <w:rsid w:val="00D975DB"/>
    <w:rsid w:val="00DA056A"/>
    <w:rsid w:val="00DB266E"/>
    <w:rsid w:val="00DC3569"/>
    <w:rsid w:val="00DC7046"/>
    <w:rsid w:val="00DC711C"/>
    <w:rsid w:val="00DD61AE"/>
    <w:rsid w:val="00DE1682"/>
    <w:rsid w:val="00DE4C2A"/>
    <w:rsid w:val="00DE4EE0"/>
    <w:rsid w:val="00E16305"/>
    <w:rsid w:val="00E227E6"/>
    <w:rsid w:val="00E269EF"/>
    <w:rsid w:val="00E30D3B"/>
    <w:rsid w:val="00E31E3B"/>
    <w:rsid w:val="00E33183"/>
    <w:rsid w:val="00E365D7"/>
    <w:rsid w:val="00E45504"/>
    <w:rsid w:val="00E462EC"/>
    <w:rsid w:val="00E47DBF"/>
    <w:rsid w:val="00E52830"/>
    <w:rsid w:val="00E55CEA"/>
    <w:rsid w:val="00E55E0D"/>
    <w:rsid w:val="00E60D3A"/>
    <w:rsid w:val="00E65040"/>
    <w:rsid w:val="00E65CB6"/>
    <w:rsid w:val="00E726CE"/>
    <w:rsid w:val="00E7641F"/>
    <w:rsid w:val="00E81210"/>
    <w:rsid w:val="00E85379"/>
    <w:rsid w:val="00E96C91"/>
    <w:rsid w:val="00E97D4B"/>
    <w:rsid w:val="00EB7D6A"/>
    <w:rsid w:val="00EC137E"/>
    <w:rsid w:val="00EC274C"/>
    <w:rsid w:val="00ED253A"/>
    <w:rsid w:val="00EE0FD3"/>
    <w:rsid w:val="00F00441"/>
    <w:rsid w:val="00F107C5"/>
    <w:rsid w:val="00F15265"/>
    <w:rsid w:val="00F21B4F"/>
    <w:rsid w:val="00F27C09"/>
    <w:rsid w:val="00F477F6"/>
    <w:rsid w:val="00F50356"/>
    <w:rsid w:val="00F557A4"/>
    <w:rsid w:val="00F63DC1"/>
    <w:rsid w:val="00F70FAC"/>
    <w:rsid w:val="00F71E04"/>
    <w:rsid w:val="00F9364D"/>
    <w:rsid w:val="00FA13BE"/>
    <w:rsid w:val="00FA204B"/>
    <w:rsid w:val="00FA4A0C"/>
    <w:rsid w:val="00FA5AC6"/>
    <w:rsid w:val="00FA6E7C"/>
    <w:rsid w:val="00FB08A1"/>
    <w:rsid w:val="00FB7E46"/>
    <w:rsid w:val="00FC0DDD"/>
    <w:rsid w:val="00FE0AD8"/>
    <w:rsid w:val="00FE5A6A"/>
    <w:rsid w:val="00FF2707"/>
    <w:rsid w:val="00FF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맑은 고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text"/>
    <w:qFormat/>
    <w:rsid w:val="006A74F0"/>
    <w:pPr>
      <w:spacing w:line="200" w:lineRule="exact"/>
      <w:ind w:firstLine="227"/>
      <w:jc w:val="both"/>
    </w:pPr>
    <w:rPr>
      <w:sz w:val="18"/>
      <w:lang w:eastAsia="nl-NL"/>
    </w:rPr>
  </w:style>
  <w:style w:type="paragraph" w:styleId="1">
    <w:name w:val="heading 1"/>
    <w:aliases w:val="heading 1"/>
    <w:basedOn w:val="a"/>
    <w:next w:val="Firstparagraph"/>
    <w:autoRedefine/>
    <w:qFormat/>
    <w:rsid w:val="00C909CB"/>
    <w:pPr>
      <w:keepNext/>
      <w:keepLines/>
      <w:suppressAutoHyphens/>
      <w:adjustRightInd w:val="0"/>
      <w:spacing w:before="360" w:after="160"/>
      <w:ind w:firstLine="0"/>
      <w:outlineLvl w:val="0"/>
    </w:pPr>
    <w:rPr>
      <w:rFonts w:ascii="Arial" w:hAnsi="Arial" w:cs="Arial"/>
      <w:b/>
      <w:caps/>
      <w:sz w:val="24"/>
      <w:szCs w:val="24"/>
      <w:u w:val="single"/>
      <w:lang w:eastAsia="ko-KR"/>
    </w:rPr>
  </w:style>
  <w:style w:type="paragraph" w:styleId="2">
    <w:name w:val="heading 2"/>
    <w:aliases w:val="heading 2"/>
    <w:basedOn w:val="1"/>
    <w:next w:val="Firstparagraph"/>
    <w:link w:val="2Char"/>
    <w:autoRedefine/>
    <w:qFormat/>
    <w:rsid w:val="00C909CB"/>
    <w:pPr>
      <w:numPr>
        <w:ilvl w:val="1"/>
      </w:numPr>
      <w:spacing w:before="200" w:after="120"/>
      <w:outlineLvl w:val="1"/>
    </w:pPr>
    <w:rPr>
      <w:b w:val="0"/>
      <w:i/>
      <w:caps w:val="0"/>
      <w:szCs w:val="18"/>
    </w:rPr>
  </w:style>
  <w:style w:type="paragraph" w:styleId="3">
    <w:name w:val="heading 3"/>
    <w:aliases w:val="heading 3"/>
    <w:basedOn w:val="a"/>
    <w:next w:val="a"/>
    <w:qFormat/>
    <w:rsid w:val="00B23A88"/>
    <w:pPr>
      <w:keepNext/>
      <w:keepLines/>
      <w:numPr>
        <w:ilvl w:val="2"/>
        <w:numId w:val="1"/>
      </w:numPr>
      <w:spacing w:before="200"/>
      <w:jc w:val="left"/>
      <w:outlineLvl w:val="2"/>
    </w:pPr>
    <w:rPr>
      <w:i/>
    </w:rPr>
  </w:style>
  <w:style w:type="paragraph" w:styleId="4">
    <w:name w:val="heading 4"/>
    <w:basedOn w:val="a"/>
    <w:next w:val="a"/>
    <w:autoRedefine/>
    <w:qFormat/>
    <w:rsid w:val="00B23A88"/>
    <w:pPr>
      <w:keepNext/>
      <w:numPr>
        <w:ilvl w:val="3"/>
        <w:numId w:val="1"/>
      </w:numPr>
      <w:spacing w:before="260"/>
      <w:outlineLvl w:val="3"/>
    </w:pPr>
    <w:rPr>
      <w:rFonts w:ascii="Arial Unicode MS" w:eastAsia="Arial Unicode MS"/>
      <w:b/>
      <w:szCs w:val="18"/>
    </w:rPr>
  </w:style>
  <w:style w:type="paragraph" w:styleId="5">
    <w:name w:val="heading 5"/>
    <w:basedOn w:val="3"/>
    <w:next w:val="a"/>
    <w:qFormat/>
    <w:rsid w:val="00B23A88"/>
    <w:pPr>
      <w:numPr>
        <w:ilvl w:val="4"/>
      </w:numPr>
      <w:outlineLvl w:val="4"/>
    </w:pPr>
  </w:style>
  <w:style w:type="paragraph" w:styleId="6">
    <w:name w:val="heading 6"/>
    <w:basedOn w:val="a"/>
    <w:next w:val="a"/>
    <w:qFormat/>
    <w:rsid w:val="00B23A88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rsid w:val="00B23A88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rsid w:val="00B23A88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"/>
    <w:next w:val="a"/>
    <w:qFormat/>
    <w:rsid w:val="00B23A88"/>
    <w:pPr>
      <w:numPr>
        <w:ilvl w:val="8"/>
        <w:numId w:val="1"/>
      </w:numPr>
      <w:spacing w:before="240" w:after="60"/>
      <w:outlineLvl w:val="8"/>
    </w:pPr>
    <w:rPr>
      <w:rFonts w:ascii="Arial" w:hAnsi="Arial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paragraph">
    <w:name w:val="First paragraph"/>
    <w:basedOn w:val="a"/>
    <w:next w:val="a"/>
    <w:rsid w:val="00B23A88"/>
    <w:pPr>
      <w:ind w:firstLine="0"/>
    </w:pPr>
  </w:style>
  <w:style w:type="paragraph" w:customStyle="1" w:styleId="Author">
    <w:name w:val="Author"/>
    <w:basedOn w:val="Firstparagraph"/>
    <w:next w:val="Affiliation"/>
    <w:rsid w:val="00B23A88"/>
    <w:pPr>
      <w:suppressAutoHyphens/>
      <w:spacing w:line="240" w:lineRule="exact"/>
      <w:jc w:val="center"/>
    </w:pPr>
    <w:rPr>
      <w:sz w:val="22"/>
    </w:rPr>
  </w:style>
  <w:style w:type="paragraph" w:customStyle="1" w:styleId="Affiliation">
    <w:name w:val="Affiliation"/>
    <w:basedOn w:val="Author"/>
    <w:next w:val="Author"/>
    <w:rsid w:val="00B23A88"/>
    <w:pPr>
      <w:spacing w:after="80" w:line="200" w:lineRule="exact"/>
    </w:pPr>
    <w:rPr>
      <w:i/>
      <w:sz w:val="18"/>
    </w:rPr>
  </w:style>
  <w:style w:type="character" w:customStyle="1" w:styleId="meta-key">
    <w:name w:val="meta-key"/>
    <w:rsid w:val="00B23A88"/>
  </w:style>
  <w:style w:type="paragraph" w:styleId="a3">
    <w:name w:val="Title"/>
    <w:aliases w:val="Title"/>
    <w:basedOn w:val="a"/>
    <w:qFormat/>
    <w:rsid w:val="00B23A88"/>
    <w:pPr>
      <w:suppressAutoHyphens/>
      <w:spacing w:before="240" w:after="60" w:line="240" w:lineRule="exact"/>
      <w:ind w:firstLine="0"/>
      <w:jc w:val="center"/>
    </w:pPr>
    <w:rPr>
      <w:sz w:val="28"/>
    </w:rPr>
  </w:style>
  <w:style w:type="paragraph" w:customStyle="1" w:styleId="Referencetext">
    <w:name w:val="Reference text"/>
    <w:basedOn w:val="Smallsize"/>
    <w:rsid w:val="00B23A88"/>
    <w:pPr>
      <w:ind w:left="284" w:hanging="284"/>
    </w:pPr>
  </w:style>
  <w:style w:type="paragraph" w:customStyle="1" w:styleId="Smallsize">
    <w:name w:val="Small size"/>
    <w:basedOn w:val="a"/>
    <w:rsid w:val="00B23A88"/>
    <w:pPr>
      <w:spacing w:line="180" w:lineRule="exact"/>
      <w:ind w:firstLine="0"/>
    </w:pPr>
    <w:rPr>
      <w:rFonts w:eastAsiaTheme="minorEastAsia"/>
      <w:sz w:val="16"/>
    </w:rPr>
  </w:style>
  <w:style w:type="paragraph" w:customStyle="1" w:styleId="Figure">
    <w:name w:val="Figure"/>
    <w:basedOn w:val="Firstparagraph"/>
    <w:next w:val="Figurecaption"/>
    <w:rsid w:val="00B23A88"/>
    <w:pPr>
      <w:spacing w:line="240" w:lineRule="auto"/>
    </w:pPr>
  </w:style>
  <w:style w:type="paragraph" w:customStyle="1" w:styleId="Figurecaption">
    <w:name w:val="Figure caption"/>
    <w:basedOn w:val="Smallsize"/>
    <w:next w:val="a"/>
    <w:rsid w:val="00B23A88"/>
  </w:style>
  <w:style w:type="paragraph" w:customStyle="1" w:styleId="Formula">
    <w:name w:val="Formula"/>
    <w:basedOn w:val="Firstparagraph"/>
    <w:next w:val="Firstparagraph"/>
    <w:rsid w:val="00B23A88"/>
    <w:pPr>
      <w:tabs>
        <w:tab w:val="right" w:pos="4649"/>
      </w:tabs>
      <w:spacing w:before="200" w:after="200" w:line="240" w:lineRule="auto"/>
      <w:jc w:val="left"/>
    </w:pPr>
  </w:style>
  <w:style w:type="paragraph" w:customStyle="1" w:styleId="AbstractResumetext">
    <w:name w:val="Abstract/Resume text"/>
    <w:basedOn w:val="a"/>
    <w:rsid w:val="00B23A88"/>
    <w:pPr>
      <w:ind w:firstLine="0"/>
    </w:pPr>
    <w:rPr>
      <w:szCs w:val="18"/>
    </w:rPr>
  </w:style>
  <w:style w:type="paragraph" w:customStyle="1" w:styleId="Tablecaption">
    <w:name w:val="Table caption"/>
    <w:basedOn w:val="Smallsize"/>
    <w:next w:val="Tablerule"/>
    <w:rsid w:val="00B23A88"/>
  </w:style>
  <w:style w:type="paragraph" w:customStyle="1" w:styleId="Tablerule">
    <w:name w:val="Table rule"/>
    <w:basedOn w:val="Smallsize"/>
    <w:next w:val="Tabletext"/>
    <w:rsid w:val="00B23A88"/>
    <w:pPr>
      <w:spacing w:after="40" w:line="40" w:lineRule="exact"/>
      <w:jc w:val="left"/>
    </w:pPr>
  </w:style>
  <w:style w:type="paragraph" w:customStyle="1" w:styleId="Tabletext">
    <w:name w:val="Table text"/>
    <w:basedOn w:val="Smallsize"/>
    <w:rsid w:val="00B23A88"/>
    <w:pPr>
      <w:jc w:val="left"/>
    </w:pPr>
  </w:style>
  <w:style w:type="paragraph" w:customStyle="1" w:styleId="Keywords">
    <w:name w:val="Keywords"/>
    <w:basedOn w:val="a"/>
    <w:next w:val="a"/>
    <w:autoRedefine/>
    <w:rsid w:val="00B23A88"/>
    <w:pPr>
      <w:overflowPunct w:val="0"/>
      <w:autoSpaceDE w:val="0"/>
      <w:autoSpaceDN w:val="0"/>
      <w:adjustRightInd w:val="0"/>
      <w:spacing w:before="200" w:after="200"/>
      <w:ind w:firstLine="0"/>
      <w:textAlignment w:val="baseline"/>
    </w:pPr>
    <w:rPr>
      <w:sz w:val="20"/>
    </w:rPr>
  </w:style>
  <w:style w:type="paragraph" w:customStyle="1" w:styleId="FigurePhoto">
    <w:name w:val="Figure/Photo"/>
    <w:basedOn w:val="Firstparagraph"/>
    <w:next w:val="Figurecaption"/>
    <w:rsid w:val="00B23A88"/>
    <w:pPr>
      <w:spacing w:line="240" w:lineRule="auto"/>
    </w:pPr>
  </w:style>
  <w:style w:type="paragraph" w:customStyle="1" w:styleId="Titre1">
    <w:name w:val="Titre1"/>
    <w:basedOn w:val="a3"/>
    <w:rsid w:val="00B23A88"/>
    <w:pPr>
      <w:spacing w:before="0" w:after="360" w:line="320" w:lineRule="exact"/>
    </w:pPr>
    <w:rPr>
      <w:sz w:val="24"/>
      <w:szCs w:val="24"/>
    </w:rPr>
  </w:style>
  <w:style w:type="paragraph" w:customStyle="1" w:styleId="abstractresumeheading">
    <w:name w:val="abstract/resume heading"/>
    <w:basedOn w:val="AbstractResumetext"/>
    <w:rsid w:val="00B23A88"/>
    <w:pPr>
      <w:spacing w:before="120"/>
      <w:jc w:val="center"/>
    </w:pPr>
    <w:rPr>
      <w:szCs w:val="20"/>
    </w:rPr>
  </w:style>
  <w:style w:type="character" w:customStyle="1" w:styleId="meta-value">
    <w:name w:val="meta-value"/>
    <w:rsid w:val="00B23A88"/>
  </w:style>
  <w:style w:type="character" w:customStyle="1" w:styleId="optionalcoma">
    <w:name w:val="optionalcoma"/>
    <w:rsid w:val="00B23A88"/>
  </w:style>
  <w:style w:type="character" w:customStyle="1" w:styleId="meta-keypageskey">
    <w:name w:val="meta-key pageskey"/>
    <w:rsid w:val="00B23A88"/>
  </w:style>
  <w:style w:type="character" w:customStyle="1" w:styleId="meta-valuepagesvalue">
    <w:name w:val="meta-value pagesvalue"/>
    <w:rsid w:val="00B23A88"/>
  </w:style>
  <w:style w:type="paragraph" w:customStyle="1" w:styleId="StyleabstractresumeheadingJustifi">
    <w:name w:val="Style abstract/resume heading + Justifié"/>
    <w:basedOn w:val="abstractresumeheading"/>
    <w:autoRedefine/>
    <w:rsid w:val="00C909CB"/>
    <w:pPr>
      <w:spacing w:before="200" w:line="276" w:lineRule="auto"/>
      <w:jc w:val="both"/>
    </w:pPr>
    <w:rPr>
      <w:rFonts w:asciiTheme="majorHAnsi" w:hAnsiTheme="majorHAnsi" w:cstheme="majorHAnsi"/>
      <w:sz w:val="22"/>
      <w:szCs w:val="22"/>
      <w:lang w:val="fr-FR" w:eastAsia="ko-KR"/>
    </w:rPr>
  </w:style>
  <w:style w:type="paragraph" w:customStyle="1" w:styleId="Style1">
    <w:name w:val="Style1"/>
    <w:basedOn w:val="3"/>
    <w:autoRedefine/>
    <w:rsid w:val="00B23A88"/>
  </w:style>
  <w:style w:type="paragraph" w:customStyle="1" w:styleId="StyleTitre1">
    <w:name w:val="Style Titre 1"/>
    <w:aliases w:val="heading 1 + Avant : 0 pt"/>
    <w:basedOn w:val="1"/>
    <w:autoRedefine/>
    <w:rsid w:val="00B23A88"/>
    <w:pPr>
      <w:numPr>
        <w:numId w:val="41"/>
      </w:numPr>
      <w:tabs>
        <w:tab w:val="left" w:pos="318"/>
      </w:tabs>
      <w:spacing w:before="0"/>
      <w:ind w:left="431" w:hanging="431"/>
    </w:pPr>
  </w:style>
  <w:style w:type="paragraph" w:customStyle="1" w:styleId="StyleTitre">
    <w:name w:val="Style Titre"/>
    <w:aliases w:val="Title + Arial 13 pt Gauche"/>
    <w:basedOn w:val="a3"/>
    <w:autoRedefine/>
    <w:rsid w:val="00007177"/>
    <w:pPr>
      <w:spacing w:before="280" w:after="240" w:line="240" w:lineRule="auto"/>
      <w:jc w:val="left"/>
    </w:pPr>
    <w:rPr>
      <w:rFonts w:asciiTheme="majorHAnsi" w:hAnsiTheme="majorHAnsi" w:cstheme="majorHAnsi"/>
      <w:b/>
      <w:sz w:val="24"/>
      <w:lang w:eastAsia="ko-KR"/>
    </w:rPr>
  </w:style>
  <w:style w:type="paragraph" w:customStyle="1" w:styleId="StyleTitre1Arial11ptGauche">
    <w:name w:val="Style Titre1 + Arial 11 pt Gauche"/>
    <w:basedOn w:val="Titre1"/>
    <w:autoRedefine/>
    <w:rsid w:val="00B23A88"/>
    <w:pPr>
      <w:spacing w:line="240" w:lineRule="auto"/>
      <w:jc w:val="left"/>
    </w:pPr>
    <w:rPr>
      <w:rFonts w:ascii="Arial" w:hAnsi="Arial"/>
      <w:sz w:val="22"/>
      <w:szCs w:val="20"/>
    </w:rPr>
  </w:style>
  <w:style w:type="paragraph" w:styleId="a4">
    <w:name w:val="header"/>
    <w:basedOn w:val="a"/>
    <w:autoRedefine/>
    <w:rsid w:val="00B23A88"/>
    <w:pPr>
      <w:tabs>
        <w:tab w:val="center" w:pos="0"/>
        <w:tab w:val="center" w:pos="4536"/>
        <w:tab w:val="right" w:pos="9072"/>
      </w:tabs>
      <w:spacing w:after="200"/>
      <w:jc w:val="center"/>
    </w:pPr>
    <w:rPr>
      <w:rFonts w:ascii="Arial" w:hAnsi="Arial"/>
      <w:i/>
      <w:sz w:val="16"/>
    </w:rPr>
  </w:style>
  <w:style w:type="paragraph" w:styleId="a5">
    <w:name w:val="footer"/>
    <w:basedOn w:val="a"/>
    <w:autoRedefine/>
    <w:rsid w:val="00B23A88"/>
    <w:pPr>
      <w:tabs>
        <w:tab w:val="center" w:pos="4536"/>
        <w:tab w:val="right" w:pos="9072"/>
      </w:tabs>
      <w:jc w:val="center"/>
    </w:pPr>
  </w:style>
  <w:style w:type="character" w:styleId="a6">
    <w:name w:val="page number"/>
    <w:rsid w:val="00B23A88"/>
    <w:rPr>
      <w:rFonts w:ascii="Times New Roman" w:hAnsi="Times New Roman"/>
      <w:sz w:val="18"/>
    </w:rPr>
  </w:style>
  <w:style w:type="paragraph" w:customStyle="1" w:styleId="StyleAuthorArial10ptGauche">
    <w:name w:val="Style Author + Arial 10 pt Gauche"/>
    <w:basedOn w:val="Author"/>
    <w:autoRedefine/>
    <w:rsid w:val="0080556C"/>
    <w:pPr>
      <w:spacing w:line="276" w:lineRule="auto"/>
      <w:jc w:val="left"/>
    </w:pPr>
    <w:rPr>
      <w:rFonts w:ascii="Arial" w:hAnsi="Arial" w:cs="Arial"/>
      <w:szCs w:val="24"/>
    </w:rPr>
  </w:style>
  <w:style w:type="paragraph" w:customStyle="1" w:styleId="StyleAffiliationArialGauche">
    <w:name w:val="Style Affiliation + Arial Gauche"/>
    <w:basedOn w:val="Affiliation"/>
    <w:autoRedefine/>
    <w:rsid w:val="00B23A88"/>
    <w:pPr>
      <w:jc w:val="left"/>
    </w:pPr>
    <w:rPr>
      <w:rFonts w:ascii="Arial" w:hAnsi="Arial"/>
      <w:iCs/>
    </w:rPr>
  </w:style>
  <w:style w:type="paragraph" w:customStyle="1" w:styleId="StyleAffiliationArial">
    <w:name w:val="Style Affiliation + Arial"/>
    <w:basedOn w:val="Affiliation"/>
    <w:autoRedefine/>
    <w:rsid w:val="00B23A88"/>
    <w:pPr>
      <w:jc w:val="left"/>
    </w:pPr>
    <w:rPr>
      <w:rFonts w:ascii="Arial" w:hAnsi="Arial"/>
      <w:iCs/>
    </w:rPr>
  </w:style>
  <w:style w:type="table" w:styleId="a7">
    <w:name w:val="Table Grid"/>
    <w:basedOn w:val="a1"/>
    <w:uiPriority w:val="59"/>
    <w:rsid w:val="008D2DB8"/>
    <w:pPr>
      <w:spacing w:line="480" w:lineRule="auto"/>
      <w:jc w:val="both"/>
    </w:pPr>
    <w:rPr>
      <w:rFonts w:eastAsia="바탕"/>
      <w:snapToGrid w:val="0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2E3CF1"/>
    <w:pPr>
      <w:spacing w:before="100" w:beforeAutospacing="1" w:after="100" w:afterAutospacing="1" w:line="240" w:lineRule="auto"/>
      <w:ind w:firstLine="0"/>
      <w:jc w:val="left"/>
    </w:pPr>
    <w:rPr>
      <w:rFonts w:ascii="굴림" w:eastAsia="굴림" w:hAnsi="굴림" w:cs="굴림"/>
      <w:snapToGrid w:val="0"/>
      <w:sz w:val="24"/>
      <w:szCs w:val="24"/>
      <w:lang w:eastAsia="ko-KR"/>
    </w:rPr>
  </w:style>
  <w:style w:type="paragraph" w:styleId="a9">
    <w:name w:val="Balloon Text"/>
    <w:basedOn w:val="a"/>
    <w:link w:val="Char"/>
    <w:rsid w:val="000C7439"/>
    <w:pPr>
      <w:spacing w:line="240" w:lineRule="auto"/>
    </w:pPr>
    <w:rPr>
      <w:rFonts w:ascii="맑은 고딕" w:hAnsi="맑은 고딕"/>
      <w:szCs w:val="18"/>
    </w:rPr>
  </w:style>
  <w:style w:type="character" w:customStyle="1" w:styleId="Char">
    <w:name w:val="풍선 도움말 텍스트 Char"/>
    <w:link w:val="a9"/>
    <w:rsid w:val="000C7439"/>
    <w:rPr>
      <w:rFonts w:ascii="맑은 고딕" w:eastAsia="맑은 고딕" w:hAnsi="맑은 고딕" w:cs="Times New Roman"/>
      <w:sz w:val="18"/>
      <w:szCs w:val="18"/>
      <w:lang w:eastAsia="nl-NL"/>
    </w:rPr>
  </w:style>
  <w:style w:type="character" w:customStyle="1" w:styleId="2Char">
    <w:name w:val="제목 2 Char"/>
    <w:aliases w:val="heading 2 Char"/>
    <w:basedOn w:val="a0"/>
    <w:link w:val="2"/>
    <w:rsid w:val="00C909CB"/>
    <w:rPr>
      <w:rFonts w:ascii="Arial" w:hAnsi="Arial" w:cs="Arial"/>
      <w:i/>
      <w:sz w:val="24"/>
      <w:szCs w:val="18"/>
      <w:u w:val="single"/>
    </w:rPr>
  </w:style>
  <w:style w:type="character" w:styleId="aa">
    <w:name w:val="Placeholder Text"/>
    <w:basedOn w:val="a0"/>
    <w:uiPriority w:val="99"/>
    <w:semiHidden/>
    <w:rsid w:val="008E27F4"/>
    <w:rPr>
      <w:color w:val="808080"/>
    </w:rPr>
  </w:style>
  <w:style w:type="paragraph" w:styleId="ab">
    <w:name w:val="List Paragraph"/>
    <w:basedOn w:val="a"/>
    <w:uiPriority w:val="34"/>
    <w:qFormat/>
    <w:rsid w:val="009C3AC2"/>
    <w:pPr>
      <w:ind w:leftChars="400" w:left="800"/>
    </w:pPr>
  </w:style>
  <w:style w:type="paragraph" w:styleId="ac">
    <w:name w:val="footnote text"/>
    <w:basedOn w:val="a"/>
    <w:link w:val="Char0"/>
    <w:rsid w:val="0080556C"/>
    <w:pPr>
      <w:snapToGrid w:val="0"/>
      <w:jc w:val="left"/>
    </w:pPr>
  </w:style>
  <w:style w:type="character" w:customStyle="1" w:styleId="Char0">
    <w:name w:val="각주 텍스트 Char"/>
    <w:basedOn w:val="a0"/>
    <w:link w:val="ac"/>
    <w:rsid w:val="0080556C"/>
    <w:rPr>
      <w:sz w:val="18"/>
      <w:lang w:eastAsia="nl-NL"/>
    </w:rPr>
  </w:style>
  <w:style w:type="character" w:styleId="ad">
    <w:name w:val="footnote reference"/>
    <w:basedOn w:val="a0"/>
    <w:rsid w:val="0080556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맑은 고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text"/>
    <w:qFormat/>
    <w:rsid w:val="006A74F0"/>
    <w:pPr>
      <w:spacing w:line="200" w:lineRule="exact"/>
      <w:ind w:firstLine="227"/>
      <w:jc w:val="both"/>
    </w:pPr>
    <w:rPr>
      <w:sz w:val="18"/>
      <w:lang w:eastAsia="nl-NL"/>
    </w:rPr>
  </w:style>
  <w:style w:type="paragraph" w:styleId="1">
    <w:name w:val="heading 1"/>
    <w:aliases w:val="heading 1"/>
    <w:basedOn w:val="a"/>
    <w:next w:val="Firstparagraph"/>
    <w:autoRedefine/>
    <w:qFormat/>
    <w:rsid w:val="00C909CB"/>
    <w:pPr>
      <w:keepNext/>
      <w:keepLines/>
      <w:suppressAutoHyphens/>
      <w:adjustRightInd w:val="0"/>
      <w:spacing w:before="360" w:after="160"/>
      <w:ind w:firstLine="0"/>
      <w:outlineLvl w:val="0"/>
    </w:pPr>
    <w:rPr>
      <w:rFonts w:ascii="Arial" w:hAnsi="Arial" w:cs="Arial"/>
      <w:b/>
      <w:caps/>
      <w:sz w:val="24"/>
      <w:szCs w:val="24"/>
      <w:u w:val="single"/>
      <w:lang w:eastAsia="ko-KR"/>
    </w:rPr>
  </w:style>
  <w:style w:type="paragraph" w:styleId="2">
    <w:name w:val="heading 2"/>
    <w:aliases w:val="heading 2"/>
    <w:basedOn w:val="1"/>
    <w:next w:val="Firstparagraph"/>
    <w:link w:val="2Char"/>
    <w:autoRedefine/>
    <w:qFormat/>
    <w:rsid w:val="00C909CB"/>
    <w:pPr>
      <w:numPr>
        <w:ilvl w:val="1"/>
      </w:numPr>
      <w:spacing w:before="200" w:after="120"/>
      <w:outlineLvl w:val="1"/>
    </w:pPr>
    <w:rPr>
      <w:b w:val="0"/>
      <w:i/>
      <w:caps w:val="0"/>
      <w:szCs w:val="18"/>
    </w:rPr>
  </w:style>
  <w:style w:type="paragraph" w:styleId="3">
    <w:name w:val="heading 3"/>
    <w:aliases w:val="heading 3"/>
    <w:basedOn w:val="a"/>
    <w:next w:val="a"/>
    <w:qFormat/>
    <w:rsid w:val="00B23A88"/>
    <w:pPr>
      <w:keepNext/>
      <w:keepLines/>
      <w:numPr>
        <w:ilvl w:val="2"/>
        <w:numId w:val="1"/>
      </w:numPr>
      <w:spacing w:before="200"/>
      <w:jc w:val="left"/>
      <w:outlineLvl w:val="2"/>
    </w:pPr>
    <w:rPr>
      <w:i/>
    </w:rPr>
  </w:style>
  <w:style w:type="paragraph" w:styleId="4">
    <w:name w:val="heading 4"/>
    <w:basedOn w:val="a"/>
    <w:next w:val="a"/>
    <w:autoRedefine/>
    <w:qFormat/>
    <w:rsid w:val="00B23A88"/>
    <w:pPr>
      <w:keepNext/>
      <w:numPr>
        <w:ilvl w:val="3"/>
        <w:numId w:val="1"/>
      </w:numPr>
      <w:spacing w:before="260"/>
      <w:outlineLvl w:val="3"/>
    </w:pPr>
    <w:rPr>
      <w:rFonts w:ascii="Arial Unicode MS" w:eastAsia="Arial Unicode MS"/>
      <w:b/>
      <w:szCs w:val="18"/>
    </w:rPr>
  </w:style>
  <w:style w:type="paragraph" w:styleId="5">
    <w:name w:val="heading 5"/>
    <w:basedOn w:val="3"/>
    <w:next w:val="a"/>
    <w:qFormat/>
    <w:rsid w:val="00B23A88"/>
    <w:pPr>
      <w:numPr>
        <w:ilvl w:val="4"/>
      </w:numPr>
      <w:outlineLvl w:val="4"/>
    </w:pPr>
  </w:style>
  <w:style w:type="paragraph" w:styleId="6">
    <w:name w:val="heading 6"/>
    <w:basedOn w:val="a"/>
    <w:next w:val="a"/>
    <w:qFormat/>
    <w:rsid w:val="00B23A88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rsid w:val="00B23A88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rsid w:val="00B23A88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"/>
    <w:next w:val="a"/>
    <w:qFormat/>
    <w:rsid w:val="00B23A88"/>
    <w:pPr>
      <w:numPr>
        <w:ilvl w:val="8"/>
        <w:numId w:val="1"/>
      </w:numPr>
      <w:spacing w:before="240" w:after="60"/>
      <w:outlineLvl w:val="8"/>
    </w:pPr>
    <w:rPr>
      <w:rFonts w:ascii="Arial" w:hAnsi="Arial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paragraph">
    <w:name w:val="First paragraph"/>
    <w:basedOn w:val="a"/>
    <w:next w:val="a"/>
    <w:rsid w:val="00B23A88"/>
    <w:pPr>
      <w:ind w:firstLine="0"/>
    </w:pPr>
  </w:style>
  <w:style w:type="paragraph" w:customStyle="1" w:styleId="Author">
    <w:name w:val="Author"/>
    <w:basedOn w:val="Firstparagraph"/>
    <w:next w:val="Affiliation"/>
    <w:rsid w:val="00B23A88"/>
    <w:pPr>
      <w:suppressAutoHyphens/>
      <w:spacing w:line="240" w:lineRule="exact"/>
      <w:jc w:val="center"/>
    </w:pPr>
    <w:rPr>
      <w:sz w:val="22"/>
    </w:rPr>
  </w:style>
  <w:style w:type="paragraph" w:customStyle="1" w:styleId="Affiliation">
    <w:name w:val="Affiliation"/>
    <w:basedOn w:val="Author"/>
    <w:next w:val="Author"/>
    <w:rsid w:val="00B23A88"/>
    <w:pPr>
      <w:spacing w:after="80" w:line="200" w:lineRule="exact"/>
    </w:pPr>
    <w:rPr>
      <w:i/>
      <w:sz w:val="18"/>
    </w:rPr>
  </w:style>
  <w:style w:type="character" w:customStyle="1" w:styleId="meta-key">
    <w:name w:val="meta-key"/>
    <w:rsid w:val="00B23A88"/>
  </w:style>
  <w:style w:type="paragraph" w:styleId="a3">
    <w:name w:val="Title"/>
    <w:aliases w:val="Title"/>
    <w:basedOn w:val="a"/>
    <w:qFormat/>
    <w:rsid w:val="00B23A88"/>
    <w:pPr>
      <w:suppressAutoHyphens/>
      <w:spacing w:before="240" w:after="60" w:line="240" w:lineRule="exact"/>
      <w:ind w:firstLine="0"/>
      <w:jc w:val="center"/>
    </w:pPr>
    <w:rPr>
      <w:sz w:val="28"/>
    </w:rPr>
  </w:style>
  <w:style w:type="paragraph" w:customStyle="1" w:styleId="Referencetext">
    <w:name w:val="Reference text"/>
    <w:basedOn w:val="Smallsize"/>
    <w:rsid w:val="00B23A88"/>
    <w:pPr>
      <w:ind w:left="284" w:hanging="284"/>
    </w:pPr>
  </w:style>
  <w:style w:type="paragraph" w:customStyle="1" w:styleId="Smallsize">
    <w:name w:val="Small size"/>
    <w:basedOn w:val="a"/>
    <w:rsid w:val="00B23A88"/>
    <w:pPr>
      <w:spacing w:line="180" w:lineRule="exact"/>
      <w:ind w:firstLine="0"/>
    </w:pPr>
    <w:rPr>
      <w:rFonts w:eastAsiaTheme="minorEastAsia"/>
      <w:sz w:val="16"/>
    </w:rPr>
  </w:style>
  <w:style w:type="paragraph" w:customStyle="1" w:styleId="Figure">
    <w:name w:val="Figure"/>
    <w:basedOn w:val="Firstparagraph"/>
    <w:next w:val="Figurecaption"/>
    <w:rsid w:val="00B23A88"/>
    <w:pPr>
      <w:spacing w:line="240" w:lineRule="auto"/>
    </w:pPr>
  </w:style>
  <w:style w:type="paragraph" w:customStyle="1" w:styleId="Figurecaption">
    <w:name w:val="Figure caption"/>
    <w:basedOn w:val="Smallsize"/>
    <w:next w:val="a"/>
    <w:rsid w:val="00B23A88"/>
  </w:style>
  <w:style w:type="paragraph" w:customStyle="1" w:styleId="Formula">
    <w:name w:val="Formula"/>
    <w:basedOn w:val="Firstparagraph"/>
    <w:next w:val="Firstparagraph"/>
    <w:rsid w:val="00B23A88"/>
    <w:pPr>
      <w:tabs>
        <w:tab w:val="right" w:pos="4649"/>
      </w:tabs>
      <w:spacing w:before="200" w:after="200" w:line="240" w:lineRule="auto"/>
      <w:jc w:val="left"/>
    </w:pPr>
  </w:style>
  <w:style w:type="paragraph" w:customStyle="1" w:styleId="AbstractResumetext">
    <w:name w:val="Abstract/Resume text"/>
    <w:basedOn w:val="a"/>
    <w:rsid w:val="00B23A88"/>
    <w:pPr>
      <w:ind w:firstLine="0"/>
    </w:pPr>
    <w:rPr>
      <w:szCs w:val="18"/>
    </w:rPr>
  </w:style>
  <w:style w:type="paragraph" w:customStyle="1" w:styleId="Tablecaption">
    <w:name w:val="Table caption"/>
    <w:basedOn w:val="Smallsize"/>
    <w:next w:val="Tablerule"/>
    <w:rsid w:val="00B23A88"/>
  </w:style>
  <w:style w:type="paragraph" w:customStyle="1" w:styleId="Tablerule">
    <w:name w:val="Table rule"/>
    <w:basedOn w:val="Smallsize"/>
    <w:next w:val="Tabletext"/>
    <w:rsid w:val="00B23A88"/>
    <w:pPr>
      <w:spacing w:after="40" w:line="40" w:lineRule="exact"/>
      <w:jc w:val="left"/>
    </w:pPr>
  </w:style>
  <w:style w:type="paragraph" w:customStyle="1" w:styleId="Tabletext">
    <w:name w:val="Table text"/>
    <w:basedOn w:val="Smallsize"/>
    <w:rsid w:val="00B23A88"/>
    <w:pPr>
      <w:jc w:val="left"/>
    </w:pPr>
  </w:style>
  <w:style w:type="paragraph" w:customStyle="1" w:styleId="Keywords">
    <w:name w:val="Keywords"/>
    <w:basedOn w:val="a"/>
    <w:next w:val="a"/>
    <w:autoRedefine/>
    <w:rsid w:val="00B23A88"/>
    <w:pPr>
      <w:overflowPunct w:val="0"/>
      <w:autoSpaceDE w:val="0"/>
      <w:autoSpaceDN w:val="0"/>
      <w:adjustRightInd w:val="0"/>
      <w:spacing w:before="200" w:after="200"/>
      <w:ind w:firstLine="0"/>
      <w:textAlignment w:val="baseline"/>
    </w:pPr>
    <w:rPr>
      <w:sz w:val="20"/>
    </w:rPr>
  </w:style>
  <w:style w:type="paragraph" w:customStyle="1" w:styleId="FigurePhoto">
    <w:name w:val="Figure/Photo"/>
    <w:basedOn w:val="Firstparagraph"/>
    <w:next w:val="Figurecaption"/>
    <w:rsid w:val="00B23A88"/>
    <w:pPr>
      <w:spacing w:line="240" w:lineRule="auto"/>
    </w:pPr>
  </w:style>
  <w:style w:type="paragraph" w:customStyle="1" w:styleId="Titre1">
    <w:name w:val="Titre1"/>
    <w:basedOn w:val="a3"/>
    <w:rsid w:val="00B23A88"/>
    <w:pPr>
      <w:spacing w:before="0" w:after="360" w:line="320" w:lineRule="exact"/>
    </w:pPr>
    <w:rPr>
      <w:sz w:val="24"/>
      <w:szCs w:val="24"/>
    </w:rPr>
  </w:style>
  <w:style w:type="paragraph" w:customStyle="1" w:styleId="abstractresumeheading">
    <w:name w:val="abstract/resume heading"/>
    <w:basedOn w:val="AbstractResumetext"/>
    <w:rsid w:val="00B23A88"/>
    <w:pPr>
      <w:spacing w:before="120"/>
      <w:jc w:val="center"/>
    </w:pPr>
    <w:rPr>
      <w:szCs w:val="20"/>
    </w:rPr>
  </w:style>
  <w:style w:type="character" w:customStyle="1" w:styleId="meta-value">
    <w:name w:val="meta-value"/>
    <w:rsid w:val="00B23A88"/>
  </w:style>
  <w:style w:type="character" w:customStyle="1" w:styleId="optionalcoma">
    <w:name w:val="optionalcoma"/>
    <w:rsid w:val="00B23A88"/>
  </w:style>
  <w:style w:type="character" w:customStyle="1" w:styleId="meta-keypageskey">
    <w:name w:val="meta-key pageskey"/>
    <w:rsid w:val="00B23A88"/>
  </w:style>
  <w:style w:type="character" w:customStyle="1" w:styleId="meta-valuepagesvalue">
    <w:name w:val="meta-value pagesvalue"/>
    <w:rsid w:val="00B23A88"/>
  </w:style>
  <w:style w:type="paragraph" w:customStyle="1" w:styleId="StyleabstractresumeheadingJustifi">
    <w:name w:val="Style abstract/resume heading + Justifié"/>
    <w:basedOn w:val="abstractresumeheading"/>
    <w:autoRedefine/>
    <w:rsid w:val="00C909CB"/>
    <w:pPr>
      <w:spacing w:before="200" w:line="276" w:lineRule="auto"/>
      <w:jc w:val="both"/>
    </w:pPr>
    <w:rPr>
      <w:rFonts w:asciiTheme="majorHAnsi" w:hAnsiTheme="majorHAnsi" w:cstheme="majorHAnsi"/>
      <w:sz w:val="22"/>
      <w:szCs w:val="22"/>
      <w:lang w:val="fr-FR" w:eastAsia="ko-KR"/>
    </w:rPr>
  </w:style>
  <w:style w:type="paragraph" w:customStyle="1" w:styleId="Style1">
    <w:name w:val="Style1"/>
    <w:basedOn w:val="3"/>
    <w:autoRedefine/>
    <w:rsid w:val="00B23A88"/>
  </w:style>
  <w:style w:type="paragraph" w:customStyle="1" w:styleId="StyleTitre1">
    <w:name w:val="Style Titre 1"/>
    <w:aliases w:val="heading 1 + Avant : 0 pt"/>
    <w:basedOn w:val="1"/>
    <w:autoRedefine/>
    <w:rsid w:val="00B23A88"/>
    <w:pPr>
      <w:numPr>
        <w:numId w:val="41"/>
      </w:numPr>
      <w:tabs>
        <w:tab w:val="left" w:pos="318"/>
      </w:tabs>
      <w:spacing w:before="0"/>
      <w:ind w:left="431" w:hanging="431"/>
    </w:pPr>
  </w:style>
  <w:style w:type="paragraph" w:customStyle="1" w:styleId="StyleTitre">
    <w:name w:val="Style Titre"/>
    <w:aliases w:val="Title + Arial 13 pt Gauche"/>
    <w:basedOn w:val="a3"/>
    <w:autoRedefine/>
    <w:rsid w:val="00007177"/>
    <w:pPr>
      <w:spacing w:before="280" w:after="240" w:line="240" w:lineRule="auto"/>
      <w:jc w:val="left"/>
    </w:pPr>
    <w:rPr>
      <w:rFonts w:asciiTheme="majorHAnsi" w:hAnsiTheme="majorHAnsi" w:cstheme="majorHAnsi"/>
      <w:b/>
      <w:sz w:val="24"/>
      <w:lang w:eastAsia="ko-KR"/>
    </w:rPr>
  </w:style>
  <w:style w:type="paragraph" w:customStyle="1" w:styleId="StyleTitre1Arial11ptGauche">
    <w:name w:val="Style Titre1 + Arial 11 pt Gauche"/>
    <w:basedOn w:val="Titre1"/>
    <w:autoRedefine/>
    <w:rsid w:val="00B23A88"/>
    <w:pPr>
      <w:spacing w:line="240" w:lineRule="auto"/>
      <w:jc w:val="left"/>
    </w:pPr>
    <w:rPr>
      <w:rFonts w:ascii="Arial" w:hAnsi="Arial"/>
      <w:sz w:val="22"/>
      <w:szCs w:val="20"/>
    </w:rPr>
  </w:style>
  <w:style w:type="paragraph" w:styleId="a4">
    <w:name w:val="header"/>
    <w:basedOn w:val="a"/>
    <w:autoRedefine/>
    <w:rsid w:val="00B23A88"/>
    <w:pPr>
      <w:tabs>
        <w:tab w:val="center" w:pos="0"/>
        <w:tab w:val="center" w:pos="4536"/>
        <w:tab w:val="right" w:pos="9072"/>
      </w:tabs>
      <w:spacing w:after="200"/>
      <w:jc w:val="center"/>
    </w:pPr>
    <w:rPr>
      <w:rFonts w:ascii="Arial" w:hAnsi="Arial"/>
      <w:i/>
      <w:sz w:val="16"/>
    </w:rPr>
  </w:style>
  <w:style w:type="paragraph" w:styleId="a5">
    <w:name w:val="footer"/>
    <w:basedOn w:val="a"/>
    <w:autoRedefine/>
    <w:rsid w:val="00B23A88"/>
    <w:pPr>
      <w:tabs>
        <w:tab w:val="center" w:pos="4536"/>
        <w:tab w:val="right" w:pos="9072"/>
      </w:tabs>
      <w:jc w:val="center"/>
    </w:pPr>
  </w:style>
  <w:style w:type="character" w:styleId="a6">
    <w:name w:val="page number"/>
    <w:rsid w:val="00B23A88"/>
    <w:rPr>
      <w:rFonts w:ascii="Times New Roman" w:hAnsi="Times New Roman"/>
      <w:sz w:val="18"/>
    </w:rPr>
  </w:style>
  <w:style w:type="paragraph" w:customStyle="1" w:styleId="StyleAuthorArial10ptGauche">
    <w:name w:val="Style Author + Arial 10 pt Gauche"/>
    <w:basedOn w:val="Author"/>
    <w:autoRedefine/>
    <w:rsid w:val="0080556C"/>
    <w:pPr>
      <w:spacing w:line="276" w:lineRule="auto"/>
      <w:jc w:val="left"/>
    </w:pPr>
    <w:rPr>
      <w:rFonts w:ascii="Arial" w:hAnsi="Arial" w:cs="Arial"/>
      <w:szCs w:val="24"/>
    </w:rPr>
  </w:style>
  <w:style w:type="paragraph" w:customStyle="1" w:styleId="StyleAffiliationArialGauche">
    <w:name w:val="Style Affiliation + Arial Gauche"/>
    <w:basedOn w:val="Affiliation"/>
    <w:autoRedefine/>
    <w:rsid w:val="00B23A88"/>
    <w:pPr>
      <w:jc w:val="left"/>
    </w:pPr>
    <w:rPr>
      <w:rFonts w:ascii="Arial" w:hAnsi="Arial"/>
      <w:iCs/>
    </w:rPr>
  </w:style>
  <w:style w:type="paragraph" w:customStyle="1" w:styleId="StyleAffiliationArial">
    <w:name w:val="Style Affiliation + Arial"/>
    <w:basedOn w:val="Affiliation"/>
    <w:autoRedefine/>
    <w:rsid w:val="00B23A88"/>
    <w:pPr>
      <w:jc w:val="left"/>
    </w:pPr>
    <w:rPr>
      <w:rFonts w:ascii="Arial" w:hAnsi="Arial"/>
      <w:iCs/>
    </w:rPr>
  </w:style>
  <w:style w:type="table" w:styleId="a7">
    <w:name w:val="Table Grid"/>
    <w:basedOn w:val="a1"/>
    <w:uiPriority w:val="59"/>
    <w:rsid w:val="008D2DB8"/>
    <w:pPr>
      <w:spacing w:line="480" w:lineRule="auto"/>
      <w:jc w:val="both"/>
    </w:pPr>
    <w:rPr>
      <w:rFonts w:eastAsia="바탕"/>
      <w:snapToGrid w:val="0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2E3CF1"/>
    <w:pPr>
      <w:spacing w:before="100" w:beforeAutospacing="1" w:after="100" w:afterAutospacing="1" w:line="240" w:lineRule="auto"/>
      <w:ind w:firstLine="0"/>
      <w:jc w:val="left"/>
    </w:pPr>
    <w:rPr>
      <w:rFonts w:ascii="굴림" w:eastAsia="굴림" w:hAnsi="굴림" w:cs="굴림"/>
      <w:snapToGrid w:val="0"/>
      <w:sz w:val="24"/>
      <w:szCs w:val="24"/>
      <w:lang w:eastAsia="ko-KR"/>
    </w:rPr>
  </w:style>
  <w:style w:type="paragraph" w:styleId="a9">
    <w:name w:val="Balloon Text"/>
    <w:basedOn w:val="a"/>
    <w:link w:val="Char"/>
    <w:rsid w:val="000C7439"/>
    <w:pPr>
      <w:spacing w:line="240" w:lineRule="auto"/>
    </w:pPr>
    <w:rPr>
      <w:rFonts w:ascii="맑은 고딕" w:hAnsi="맑은 고딕"/>
      <w:szCs w:val="18"/>
    </w:rPr>
  </w:style>
  <w:style w:type="character" w:customStyle="1" w:styleId="Char">
    <w:name w:val="풍선 도움말 텍스트 Char"/>
    <w:link w:val="a9"/>
    <w:rsid w:val="000C7439"/>
    <w:rPr>
      <w:rFonts w:ascii="맑은 고딕" w:eastAsia="맑은 고딕" w:hAnsi="맑은 고딕" w:cs="Times New Roman"/>
      <w:sz w:val="18"/>
      <w:szCs w:val="18"/>
      <w:lang w:eastAsia="nl-NL"/>
    </w:rPr>
  </w:style>
  <w:style w:type="character" w:customStyle="1" w:styleId="2Char">
    <w:name w:val="제목 2 Char"/>
    <w:aliases w:val="heading 2 Char"/>
    <w:basedOn w:val="a0"/>
    <w:link w:val="2"/>
    <w:rsid w:val="00C909CB"/>
    <w:rPr>
      <w:rFonts w:ascii="Arial" w:hAnsi="Arial" w:cs="Arial"/>
      <w:i/>
      <w:sz w:val="24"/>
      <w:szCs w:val="18"/>
      <w:u w:val="single"/>
    </w:rPr>
  </w:style>
  <w:style w:type="character" w:styleId="aa">
    <w:name w:val="Placeholder Text"/>
    <w:basedOn w:val="a0"/>
    <w:uiPriority w:val="99"/>
    <w:semiHidden/>
    <w:rsid w:val="008E27F4"/>
    <w:rPr>
      <w:color w:val="808080"/>
    </w:rPr>
  </w:style>
  <w:style w:type="paragraph" w:styleId="ab">
    <w:name w:val="List Paragraph"/>
    <w:basedOn w:val="a"/>
    <w:uiPriority w:val="34"/>
    <w:qFormat/>
    <w:rsid w:val="009C3AC2"/>
    <w:pPr>
      <w:ind w:leftChars="400" w:left="800"/>
    </w:pPr>
  </w:style>
  <w:style w:type="paragraph" w:styleId="ac">
    <w:name w:val="footnote text"/>
    <w:basedOn w:val="a"/>
    <w:link w:val="Char0"/>
    <w:rsid w:val="0080556C"/>
    <w:pPr>
      <w:snapToGrid w:val="0"/>
      <w:jc w:val="left"/>
    </w:pPr>
  </w:style>
  <w:style w:type="character" w:customStyle="1" w:styleId="Char0">
    <w:name w:val="각주 텍스트 Char"/>
    <w:basedOn w:val="a0"/>
    <w:link w:val="ac"/>
    <w:rsid w:val="0080556C"/>
    <w:rPr>
      <w:sz w:val="18"/>
      <w:lang w:eastAsia="nl-NL"/>
    </w:rPr>
  </w:style>
  <w:style w:type="character" w:styleId="ad">
    <w:name w:val="footnote reference"/>
    <w:basedOn w:val="a0"/>
    <w:rsid w:val="008055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chart" Target="charts/chart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r.%20D\Local%20Settings\Temporary%20Internet%20Files\Content.Outlook\N2YDL86S\ISSMGE%202013%20Paper%20Template%20-%20Mode%20des%20communications%20(2)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47560;&#51060;&#53356;&#47196;&#54028;&#51068;%20&#49892;&#54744;&#45936;&#51060;&#53552;&#44288;&#47532;\2012-2014%20&#54620;&#51204;&#44284;&#51228;%20&#49892;&#54744;&#45936;&#51060;&#53552;&#51221;&#47532;\&#49892;&#54744;&#45936;&#51060;&#53552;%20(&#49324;&#51656;&#53664;)\&#51221;&#47532;&#45936;&#51060;&#53552;\&#50517;&#52629;&#51116;&#54616;&#49892;&#54744;\&#50517;&#52629;&#51116;&#54616;&#49892;&#54744;%20&#44208;&#44284;&#51221;&#47532;%20-%20Fina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47560;&#51060;&#53356;&#47196;&#54028;&#51068;%20&#49892;&#54744;&#45936;&#51060;&#53552;&#44288;&#47532;\2012-2014%20&#54620;&#51204;&#44284;&#51228;%20&#49892;&#54744;&#45936;&#51060;&#53552;&#51221;&#47532;\&#49892;&#54744;&#45936;&#51060;&#53552;%20(&#49324;&#51656;&#53664;)\&#51221;&#47532;&#45936;&#51060;&#53552;\&#50517;&#52629;&#51116;&#54616;&#49892;&#54744;\&#50517;&#52629;&#51116;&#54616;&#49892;&#54744;%20&#44208;&#44284;&#51221;&#47532;%20-%20Fina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47560;&#51060;&#53356;&#47196;&#54028;&#51068;%20&#49892;&#54744;&#45936;&#51060;&#53552;&#44288;&#47532;\2012-2014%20&#54620;&#51204;&#44284;&#51228;%20&#49892;&#54744;&#45936;&#51060;&#53552;&#51221;&#47532;\&#49892;&#54744;&#45936;&#51060;&#53552;%20(&#49324;&#51656;&#53664;)\&#51221;&#47532;&#45936;&#51060;&#53552;\&#50517;&#52629;&#51116;&#54616;&#49892;&#54744;\&#50517;&#52629;&#51116;&#54616;&#49892;&#54744;%20&#44208;&#44284;&#51221;&#47532;%20-%20Fina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oohyun%20Kyung\Desktop\2012-2014%20&#54620;&#51204;&#44284;&#51228;%20&#49892;&#54744;&#45936;&#51060;&#53552;&#51221;&#47532;\&#49892;&#54744;&#45936;&#51060;&#53552;%20(&#49324;&#51656;&#53664;)\&#51221;&#47532;&#45936;&#51060;&#53552;\&#50517;&#52629;&#51116;&#54616;&#49892;&#54744;\&#50517;&#52629;&#51116;&#54616;&#49892;&#54744;%20&#44208;&#44284;&#51221;&#47532;%20-%20Fina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oohyun%20Kyung\Desktop\2012-2014%20&#54620;&#51204;&#44284;&#51228;%20&#49892;&#54744;&#45936;&#51060;&#53552;&#51221;&#47532;\&#49892;&#54744;&#45936;&#51060;&#53552;%20(&#49324;&#51656;&#53664;)\&#51221;&#47532;&#45936;&#51060;&#53552;\&#50517;&#52629;&#51116;&#54616;&#49892;&#54744;\&#50517;&#52629;&#51116;&#54616;&#49892;&#54744;%20&#44208;&#44284;&#51221;&#47532;%20-%20Fina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oohyun%20Kyung\Desktop\2012-2014%20&#54620;&#51204;&#44284;&#51228;%20&#49892;&#54744;&#45936;&#51060;&#53552;&#51221;&#47532;\&#49892;&#54744;&#45936;&#51060;&#53552;%20(&#49324;&#51656;&#53664;)\&#51221;&#47532;&#45936;&#51060;&#53552;\&#50517;&#52629;&#51116;&#54616;&#49892;&#54744;\&#50517;&#52629;&#51116;&#54616;&#49892;&#54744;%20&#44208;&#44284;&#51221;&#47532;%20-%20Fin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17119658119658"/>
          <c:y val="2.8252405949256341E-2"/>
          <c:w val="0.73157222222222218"/>
          <c:h val="0.75598636363636362"/>
        </c:manualLayout>
      </c:layout>
      <c:scatterChart>
        <c:scatterStyle val="smoothMarker"/>
        <c:varyColors val="0"/>
        <c:ser>
          <c:idx val="3"/>
          <c:order val="0"/>
          <c:tx>
            <c:v>Unpiled mat (100x100)</c:v>
          </c:tx>
          <c:spPr>
            <a:ln w="1270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'Mat '!$H$3:$H$23</c:f>
              <c:numCache>
                <c:formatCode>General</c:formatCode>
                <c:ptCount val="21"/>
                <c:pt idx="0">
                  <c:v>0</c:v>
                </c:pt>
                <c:pt idx="1">
                  <c:v>0.47250000000000003</c:v>
                </c:pt>
                <c:pt idx="2">
                  <c:v>0.91749999999999998</c:v>
                </c:pt>
                <c:pt idx="3">
                  <c:v>1.4224999999999999</c:v>
                </c:pt>
                <c:pt idx="4">
                  <c:v>1.9424999999999999</c:v>
                </c:pt>
                <c:pt idx="5">
                  <c:v>2</c:v>
                </c:pt>
                <c:pt idx="6">
                  <c:v>2.5350000000000001</c:v>
                </c:pt>
                <c:pt idx="7">
                  <c:v>3.2050000000000001</c:v>
                </c:pt>
                <c:pt idx="8">
                  <c:v>3.9325000000000001</c:v>
                </c:pt>
                <c:pt idx="9">
                  <c:v>4.8499999999999996</c:v>
                </c:pt>
                <c:pt idx="10">
                  <c:v>5</c:v>
                </c:pt>
                <c:pt idx="11">
                  <c:v>5.8449999999999998</c:v>
                </c:pt>
                <c:pt idx="12">
                  <c:v>7.0050000000000008</c:v>
                </c:pt>
                <c:pt idx="13">
                  <c:v>8.68</c:v>
                </c:pt>
                <c:pt idx="14">
                  <c:v>10</c:v>
                </c:pt>
                <c:pt idx="15">
                  <c:v>12.887499999999999</c:v>
                </c:pt>
                <c:pt idx="16">
                  <c:v>16.317499999999999</c:v>
                </c:pt>
                <c:pt idx="17">
                  <c:v>20.2925</c:v>
                </c:pt>
                <c:pt idx="18">
                  <c:v>22.535</c:v>
                </c:pt>
                <c:pt idx="19">
                  <c:v>25.85</c:v>
                </c:pt>
                <c:pt idx="20">
                  <c:v>30.907499999999999</c:v>
                </c:pt>
              </c:numCache>
            </c:numRef>
          </c:xVal>
          <c:yVal>
            <c:numRef>
              <c:f>'Mat '!$G$3:$G$23</c:f>
              <c:numCache>
                <c:formatCode>General</c:formatCode>
                <c:ptCount val="21"/>
                <c:pt idx="0">
                  <c:v>0</c:v>
                </c:pt>
                <c:pt idx="1">
                  <c:v>0.19756800000000002</c:v>
                </c:pt>
                <c:pt idx="2">
                  <c:v>0.39200000000000002</c:v>
                </c:pt>
                <c:pt idx="3">
                  <c:v>0.59113600000000011</c:v>
                </c:pt>
                <c:pt idx="4">
                  <c:v>0.78948800000000008</c:v>
                </c:pt>
                <c:pt idx="5" formatCode="0.000000">
                  <c:v>0.80835692827004235</c:v>
                </c:pt>
                <c:pt idx="6">
                  <c:v>0.98392000000000013</c:v>
                </c:pt>
                <c:pt idx="7">
                  <c:v>1.1775679999999999</c:v>
                </c:pt>
                <c:pt idx="8">
                  <c:v>1.37592</c:v>
                </c:pt>
                <c:pt idx="9">
                  <c:v>1.573488</c:v>
                </c:pt>
                <c:pt idx="10" formatCode="0.000000">
                  <c:v>1.6026811658291458</c:v>
                </c:pt>
                <c:pt idx="11">
                  <c:v>1.767136</c:v>
                </c:pt>
                <c:pt idx="12">
                  <c:v>1.9604900000000003</c:v>
                </c:pt>
                <c:pt idx="13">
                  <c:v>2.1575680000000004</c:v>
                </c:pt>
                <c:pt idx="14" formatCode="0.000000">
                  <c:v>2.254</c:v>
                </c:pt>
                <c:pt idx="15">
                  <c:v>2.2544900000000001</c:v>
                </c:pt>
                <c:pt idx="16">
                  <c:v>2.0636840000000003</c:v>
                </c:pt>
                <c:pt idx="17">
                  <c:v>1.9218780000000004</c:v>
                </c:pt>
                <c:pt idx="18">
                  <c:v>1.9311880000000001</c:v>
                </c:pt>
                <c:pt idx="19">
                  <c:v>1.9313840000000002</c:v>
                </c:pt>
                <c:pt idx="20">
                  <c:v>1.9289340000000001</c:v>
                </c:pt>
              </c:numCache>
            </c:numRef>
          </c:yVal>
          <c:smooth val="1"/>
        </c:ser>
        <c:ser>
          <c:idx val="4"/>
          <c:order val="1"/>
          <c:spPr>
            <a:ln w="952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'Mat '!$A$37:$A$38</c:f>
              <c:numCache>
                <c:formatCode>General</c:formatCode>
                <c:ptCount val="2"/>
                <c:pt idx="0">
                  <c:v>10</c:v>
                </c:pt>
                <c:pt idx="1">
                  <c:v>10</c:v>
                </c:pt>
              </c:numCache>
            </c:numRef>
          </c:xVal>
          <c:yVal>
            <c:numRef>
              <c:f>'Mat '!$B$37:$B$38</c:f>
              <c:numCache>
                <c:formatCode>0.000000</c:formatCode>
                <c:ptCount val="2"/>
                <c:pt idx="0" formatCode="General">
                  <c:v>0</c:v>
                </c:pt>
                <c:pt idx="1">
                  <c:v>2.254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7653504"/>
        <c:axId val="257654080"/>
      </c:scatterChart>
      <c:valAx>
        <c:axId val="257653504"/>
        <c:scaling>
          <c:orientation val="minMax"/>
          <c:max val="4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ko-KR" b="0"/>
                  <a:t>Displacement (mm)</a:t>
                </a:r>
                <a:endParaRPr lang="ko-KR" altLang="en-US" b="0"/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 w="0">
            <a:solidFill>
              <a:schemeClr val="tx1"/>
            </a:solidFill>
          </a:ln>
        </c:spPr>
        <c:txPr>
          <a:bodyPr/>
          <a:lstStyle/>
          <a:p>
            <a:pPr>
              <a:defRPr sz="800"/>
            </a:pPr>
            <a:endParaRPr lang="ko-KR"/>
          </a:p>
        </c:txPr>
        <c:crossAx val="257654080"/>
        <c:crosses val="autoZero"/>
        <c:crossBetween val="midCat"/>
        <c:majorUnit val="10"/>
      </c:valAx>
      <c:valAx>
        <c:axId val="257654080"/>
        <c:scaling>
          <c:orientation val="minMax"/>
          <c:max val="4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altLang="ko-KR" b="0"/>
                  <a:t>Load (kN)</a:t>
                </a:r>
                <a:endParaRPr lang="ko-KR" altLang="en-US" b="0"/>
              </a:p>
            </c:rich>
          </c:tx>
          <c:layout>
            <c:manualLayout>
              <c:xMode val="edge"/>
              <c:yMode val="edge"/>
              <c:x val="0"/>
              <c:y val="0.19675617283950617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 w="0">
            <a:solidFill>
              <a:schemeClr val="tx1"/>
            </a:solidFill>
          </a:ln>
        </c:spPr>
        <c:txPr>
          <a:bodyPr/>
          <a:lstStyle/>
          <a:p>
            <a:pPr>
              <a:defRPr sz="800"/>
            </a:pPr>
            <a:endParaRPr lang="ko-KR"/>
          </a:p>
        </c:txPr>
        <c:crossAx val="257653504"/>
        <c:crosses val="autoZero"/>
        <c:crossBetween val="midCat"/>
        <c:majorUnit val="1"/>
      </c:valAx>
      <c:spPr>
        <a:ln w="12700">
          <a:solidFill>
            <a:schemeClr val="tx1"/>
          </a:solidFill>
        </a:ln>
      </c:spPr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43718867924528299"/>
          <c:y val="6.8340740740740702E-2"/>
          <c:w val="0.47313417190775681"/>
          <c:h val="0.1812"/>
        </c:manualLayout>
      </c:layout>
      <c:overlay val="0"/>
      <c:txPr>
        <a:bodyPr/>
        <a:lstStyle/>
        <a:p>
          <a:pPr>
            <a:defRPr sz="800"/>
          </a:pPr>
          <a:endParaRPr lang="ko-KR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ko-K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252568134171907"/>
          <c:y val="2.8252405949256341E-2"/>
          <c:w val="0.70791719077568138"/>
          <c:h val="0.75598636363636362"/>
        </c:manualLayout>
      </c:layout>
      <c:scatterChart>
        <c:scatterStyle val="smoothMarker"/>
        <c:varyColors val="0"/>
        <c:ser>
          <c:idx val="0"/>
          <c:order val="0"/>
          <c:tx>
            <c:v>GMP-7D0</c:v>
          </c:tx>
          <c:spPr>
            <a:ln w="1270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'Group Pile'!$B$51:$B$64</c:f>
              <c:numCache>
                <c:formatCode>General</c:formatCode>
                <c:ptCount val="14"/>
                <c:pt idx="0">
                  <c:v>0</c:v>
                </c:pt>
                <c:pt idx="1">
                  <c:v>2.2499999999999999E-2</c:v>
                </c:pt>
                <c:pt idx="2">
                  <c:v>0.12</c:v>
                </c:pt>
                <c:pt idx="3">
                  <c:v>0.32</c:v>
                </c:pt>
                <c:pt idx="4">
                  <c:v>0.62</c:v>
                </c:pt>
                <c:pt idx="5">
                  <c:v>0.89749999999999996</c:v>
                </c:pt>
                <c:pt idx="6">
                  <c:v>1.3975</c:v>
                </c:pt>
                <c:pt idx="7">
                  <c:v>1.7124999999999999</c:v>
                </c:pt>
                <c:pt idx="8">
                  <c:v>2</c:v>
                </c:pt>
                <c:pt idx="9">
                  <c:v>2.5774999999999997</c:v>
                </c:pt>
                <c:pt idx="10">
                  <c:v>5</c:v>
                </c:pt>
                <c:pt idx="11">
                  <c:v>5.0199999999999996</c:v>
                </c:pt>
                <c:pt idx="12">
                  <c:v>10</c:v>
                </c:pt>
                <c:pt idx="13">
                  <c:v>22.32</c:v>
                </c:pt>
              </c:numCache>
            </c:numRef>
          </c:xVal>
          <c:yVal>
            <c:numRef>
              <c:f>'Group Pile'!$A$51:$A$64</c:f>
              <c:numCache>
                <c:formatCode>General</c:formatCode>
                <c:ptCount val="14"/>
                <c:pt idx="0">
                  <c:v>0</c:v>
                </c:pt>
                <c:pt idx="1">
                  <c:v>0.19756800000000002</c:v>
                </c:pt>
                <c:pt idx="2">
                  <c:v>0.39513600000000004</c:v>
                </c:pt>
                <c:pt idx="3">
                  <c:v>0.58878399999999997</c:v>
                </c:pt>
                <c:pt idx="4">
                  <c:v>0.78713599999999995</c:v>
                </c:pt>
                <c:pt idx="5">
                  <c:v>0.98313600000000001</c:v>
                </c:pt>
                <c:pt idx="6">
                  <c:v>1.1705120000000002</c:v>
                </c:pt>
                <c:pt idx="7">
                  <c:v>1.284192</c:v>
                </c:pt>
                <c:pt idx="8" formatCode="0.000000">
                  <c:v>1.3149402080924855</c:v>
                </c:pt>
                <c:pt idx="9">
                  <c:v>1.3767039999999999</c:v>
                </c:pt>
                <c:pt idx="10" formatCode="0.000000">
                  <c:v>1.4723463828045036</c:v>
                </c:pt>
                <c:pt idx="11">
                  <c:v>1.473136</c:v>
                </c:pt>
                <c:pt idx="12" formatCode="0.000000">
                  <c:v>1.4995409387283236</c:v>
                </c:pt>
                <c:pt idx="13">
                  <c:v>1.5648640000000003</c:v>
                </c:pt>
              </c:numCache>
            </c:numRef>
          </c:yVal>
          <c:smooth val="1"/>
        </c:ser>
        <c:ser>
          <c:idx val="3"/>
          <c:order val="1"/>
          <c:tx>
            <c:v>GMP-7D15</c:v>
          </c:tx>
          <c:spPr>
            <a:ln w="12700">
              <a:solidFill>
                <a:schemeClr val="tx1"/>
              </a:solidFill>
              <a:prstDash val="lgDash"/>
            </a:ln>
          </c:spPr>
          <c:marker>
            <c:symbol val="none"/>
          </c:marker>
          <c:xVal>
            <c:numRef>
              <c:f>'Group Pile'!$E$51:$E$65</c:f>
              <c:numCache>
                <c:formatCode>General</c:formatCode>
                <c:ptCount val="15"/>
                <c:pt idx="0">
                  <c:v>0</c:v>
                </c:pt>
                <c:pt idx="1">
                  <c:v>0.10750000000000001</c:v>
                </c:pt>
                <c:pt idx="2">
                  <c:v>0.23749999999999999</c:v>
                </c:pt>
                <c:pt idx="3">
                  <c:v>0.36749999999999999</c:v>
                </c:pt>
                <c:pt idx="4">
                  <c:v>0.51249999999999996</c:v>
                </c:pt>
                <c:pt idx="5">
                  <c:v>0.68500000000000005</c:v>
                </c:pt>
                <c:pt idx="6">
                  <c:v>0.875</c:v>
                </c:pt>
                <c:pt idx="7">
                  <c:v>1.1475</c:v>
                </c:pt>
                <c:pt idx="8">
                  <c:v>1.605</c:v>
                </c:pt>
                <c:pt idx="9">
                  <c:v>2</c:v>
                </c:pt>
                <c:pt idx="10">
                  <c:v>2.8150000000000004</c:v>
                </c:pt>
                <c:pt idx="11">
                  <c:v>5</c:v>
                </c:pt>
                <c:pt idx="12">
                  <c:v>8.5225000000000009</c:v>
                </c:pt>
                <c:pt idx="13">
                  <c:v>10</c:v>
                </c:pt>
                <c:pt idx="14">
                  <c:v>20.434999999999999</c:v>
                </c:pt>
              </c:numCache>
            </c:numRef>
          </c:xVal>
          <c:yVal>
            <c:numRef>
              <c:f>'Group Pile'!$D$51:$D$65</c:f>
              <c:numCache>
                <c:formatCode>General</c:formatCode>
                <c:ptCount val="15"/>
                <c:pt idx="0">
                  <c:v>0</c:v>
                </c:pt>
                <c:pt idx="1">
                  <c:v>0.19600000000000001</c:v>
                </c:pt>
                <c:pt idx="2">
                  <c:v>0.39200000000000002</c:v>
                </c:pt>
                <c:pt idx="3">
                  <c:v>0.59113600000000011</c:v>
                </c:pt>
                <c:pt idx="4">
                  <c:v>0.78948800000000008</c:v>
                </c:pt>
                <c:pt idx="5">
                  <c:v>0.98313600000000001</c:v>
                </c:pt>
                <c:pt idx="6">
                  <c:v>1.1830560000000001</c:v>
                </c:pt>
                <c:pt idx="7">
                  <c:v>1.37592</c:v>
                </c:pt>
                <c:pt idx="8">
                  <c:v>1.5687840000000004</c:v>
                </c:pt>
                <c:pt idx="9" formatCode="0.000000">
                  <c:v>1.6332793388429758</c:v>
                </c:pt>
                <c:pt idx="10">
                  <c:v>1.7663520000000004</c:v>
                </c:pt>
                <c:pt idx="11" formatCode="0.000000">
                  <c:v>1.8424370880420504</c:v>
                </c:pt>
                <c:pt idx="12">
                  <c:v>1.9650960000000002</c:v>
                </c:pt>
                <c:pt idx="13" formatCode="0.000000">
                  <c:v>1.9749171424973766</c:v>
                </c:pt>
                <c:pt idx="14">
                  <c:v>2.0442800000000001</c:v>
                </c:pt>
              </c:numCache>
            </c:numRef>
          </c:yVal>
          <c:smooth val="1"/>
        </c:ser>
        <c:ser>
          <c:idx val="4"/>
          <c:order val="2"/>
          <c:tx>
            <c:v>GMP-7D30</c:v>
          </c:tx>
          <c:spPr>
            <a:ln w="12700">
              <a:solidFill>
                <a:schemeClr val="tx1"/>
              </a:solidFill>
              <a:prstDash val="lgDashDotDot"/>
            </a:ln>
          </c:spPr>
          <c:marker>
            <c:symbol val="none"/>
          </c:marker>
          <c:xVal>
            <c:numRef>
              <c:f>'Group Pile'!$H$51:$H$64</c:f>
              <c:numCache>
                <c:formatCode>General</c:formatCode>
                <c:ptCount val="14"/>
                <c:pt idx="0">
                  <c:v>0</c:v>
                </c:pt>
                <c:pt idx="1">
                  <c:v>0.1</c:v>
                </c:pt>
                <c:pt idx="2">
                  <c:v>0.25</c:v>
                </c:pt>
                <c:pt idx="3">
                  <c:v>0.42499999999999999</c:v>
                </c:pt>
                <c:pt idx="4">
                  <c:v>0.71250000000000002</c:v>
                </c:pt>
                <c:pt idx="5">
                  <c:v>1.1475</c:v>
                </c:pt>
                <c:pt idx="6">
                  <c:v>2</c:v>
                </c:pt>
                <c:pt idx="7">
                  <c:v>2.4775</c:v>
                </c:pt>
                <c:pt idx="8">
                  <c:v>5</c:v>
                </c:pt>
                <c:pt idx="9">
                  <c:v>5.95</c:v>
                </c:pt>
                <c:pt idx="10">
                  <c:v>10</c:v>
                </c:pt>
                <c:pt idx="11">
                  <c:v>10.870000000000001</c:v>
                </c:pt>
                <c:pt idx="12">
                  <c:v>17.335000000000001</c:v>
                </c:pt>
                <c:pt idx="13">
                  <c:v>20.664999999999999</c:v>
                </c:pt>
              </c:numCache>
            </c:numRef>
          </c:xVal>
          <c:yVal>
            <c:numRef>
              <c:f>'Group Pile'!$G$51:$G$64</c:f>
              <c:numCache>
                <c:formatCode>General</c:formatCode>
                <c:ptCount val="14"/>
                <c:pt idx="0">
                  <c:v>0</c:v>
                </c:pt>
                <c:pt idx="1">
                  <c:v>0.20227200000000001</c:v>
                </c:pt>
                <c:pt idx="2">
                  <c:v>0.39356799999999997</c:v>
                </c:pt>
                <c:pt idx="3">
                  <c:v>0.58799999999999997</c:v>
                </c:pt>
                <c:pt idx="4">
                  <c:v>0.78400000000000003</c:v>
                </c:pt>
                <c:pt idx="5">
                  <c:v>0.98313600000000001</c:v>
                </c:pt>
                <c:pt idx="6" formatCode="0.000000">
                  <c:v>1.1072600000000001</c:v>
                </c:pt>
                <c:pt idx="7">
                  <c:v>1.1767840000000001</c:v>
                </c:pt>
                <c:pt idx="8" formatCode="0.000000">
                  <c:v>1.3208712339812814</c:v>
                </c:pt>
                <c:pt idx="9">
                  <c:v>1.3751359999999999</c:v>
                </c:pt>
                <c:pt idx="10" formatCode="0.000000">
                  <c:v>1.5358320975609758</c:v>
                </c:pt>
                <c:pt idx="11">
                  <c:v>1.5703520000000004</c:v>
                </c:pt>
                <c:pt idx="12">
                  <c:v>1.7679200000000002</c:v>
                </c:pt>
                <c:pt idx="13">
                  <c:v>1.8627840000000004</c:v>
                </c:pt>
              </c:numCache>
            </c:numRef>
          </c:yVal>
          <c:smooth val="1"/>
        </c:ser>
        <c:ser>
          <c:idx val="1"/>
          <c:order val="3"/>
          <c:tx>
            <c:v>GMP-7D45</c:v>
          </c:tx>
          <c:spPr>
            <a:ln w="1270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'Group Pile'!$K$51:$K$62</c:f>
              <c:numCache>
                <c:formatCode>General</c:formatCode>
                <c:ptCount val="12"/>
                <c:pt idx="0">
                  <c:v>0</c:v>
                </c:pt>
                <c:pt idx="1">
                  <c:v>0.375</c:v>
                </c:pt>
                <c:pt idx="2">
                  <c:v>0.6925</c:v>
                </c:pt>
                <c:pt idx="3">
                  <c:v>1.1175000000000002</c:v>
                </c:pt>
                <c:pt idx="4">
                  <c:v>1.73</c:v>
                </c:pt>
                <c:pt idx="5">
                  <c:v>2</c:v>
                </c:pt>
                <c:pt idx="6">
                  <c:v>2.9950000000000001</c:v>
                </c:pt>
                <c:pt idx="7">
                  <c:v>5</c:v>
                </c:pt>
                <c:pt idx="8">
                  <c:v>6.6150000000000002</c:v>
                </c:pt>
                <c:pt idx="9">
                  <c:v>10</c:v>
                </c:pt>
                <c:pt idx="10">
                  <c:v>12.5375</c:v>
                </c:pt>
                <c:pt idx="11">
                  <c:v>20.82</c:v>
                </c:pt>
              </c:numCache>
            </c:numRef>
          </c:xVal>
          <c:yVal>
            <c:numRef>
              <c:f>'Group Pile'!$J$51:$J$62</c:f>
              <c:numCache>
                <c:formatCode>General</c:formatCode>
                <c:ptCount val="12"/>
                <c:pt idx="0">
                  <c:v>0</c:v>
                </c:pt>
                <c:pt idx="1">
                  <c:v>0.20227200000000001</c:v>
                </c:pt>
                <c:pt idx="2">
                  <c:v>0.39905600000000002</c:v>
                </c:pt>
                <c:pt idx="3">
                  <c:v>0.58956799999999998</c:v>
                </c:pt>
                <c:pt idx="4">
                  <c:v>0.78635199999999994</c:v>
                </c:pt>
                <c:pt idx="5" formatCode="0.000000">
                  <c:v>0.82818599209486154</c:v>
                </c:pt>
                <c:pt idx="6">
                  <c:v>0.982352</c:v>
                </c:pt>
                <c:pt idx="7" formatCode="0.000000">
                  <c:v>1.0943838674033151</c:v>
                </c:pt>
                <c:pt idx="8">
                  <c:v>1.1846240000000001</c:v>
                </c:pt>
                <c:pt idx="9" formatCode="0.000000">
                  <c:v>1.2935109767834529</c:v>
                </c:pt>
                <c:pt idx="10">
                  <c:v>1.3751359999999999</c:v>
                </c:pt>
                <c:pt idx="11">
                  <c:v>1.57192</c:v>
                </c:pt>
              </c:numCache>
            </c:numRef>
          </c:yVal>
          <c:smooth val="1"/>
        </c:ser>
        <c:ser>
          <c:idx val="2"/>
          <c:order val="4"/>
          <c:spPr>
            <a:ln w="952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'Mat '!$A$40:$A$41</c:f>
              <c:numCache>
                <c:formatCode>General</c:formatCode>
                <c:ptCount val="2"/>
                <c:pt idx="0">
                  <c:v>10</c:v>
                </c:pt>
                <c:pt idx="1">
                  <c:v>10</c:v>
                </c:pt>
              </c:numCache>
            </c:numRef>
          </c:xVal>
          <c:yVal>
            <c:numRef>
              <c:f>'Mat '!$B$40:$B$41</c:f>
              <c:numCache>
                <c:formatCode>0.000000</c:formatCode>
                <c:ptCount val="2"/>
                <c:pt idx="0" formatCode="General">
                  <c:v>0</c:v>
                </c:pt>
                <c:pt idx="1">
                  <c:v>1.9870000000000001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7664704"/>
        <c:axId val="257665280"/>
      </c:scatterChart>
      <c:valAx>
        <c:axId val="257664704"/>
        <c:scaling>
          <c:orientation val="minMax"/>
          <c:max val="2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ko-KR" b="0"/>
                  <a:t>Displacement (mm)</a:t>
                </a:r>
                <a:endParaRPr lang="ko-KR" altLang="en-US" b="0"/>
              </a:p>
            </c:rich>
          </c:tx>
          <c:layout>
            <c:manualLayout>
              <c:xMode val="edge"/>
              <c:yMode val="edge"/>
              <c:x val="0.27277253668763102"/>
              <c:y val="0.8863271604938272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/>
          <a:lstStyle/>
          <a:p>
            <a:pPr>
              <a:defRPr sz="800"/>
            </a:pPr>
            <a:endParaRPr lang="ko-KR"/>
          </a:p>
        </c:txPr>
        <c:crossAx val="257665280"/>
        <c:crosses val="autoZero"/>
        <c:crossBetween val="midCat"/>
      </c:valAx>
      <c:valAx>
        <c:axId val="25766528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altLang="ko-KR" b="0"/>
                  <a:t>Load (kN)</a:t>
                </a:r>
                <a:endParaRPr lang="ko-KR" altLang="en-US" b="0"/>
              </a:p>
            </c:rich>
          </c:tx>
          <c:layout>
            <c:manualLayout>
              <c:xMode val="edge"/>
              <c:yMode val="edge"/>
              <c:x val="0"/>
              <c:y val="0.24379292929292928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/>
          <a:lstStyle/>
          <a:p>
            <a:pPr>
              <a:defRPr sz="800"/>
            </a:pPr>
            <a:endParaRPr lang="ko-KR"/>
          </a:p>
        </c:txPr>
        <c:crossAx val="257664704"/>
        <c:crosses val="autoZero"/>
        <c:crossBetween val="midCat"/>
        <c:majorUnit val="0.5"/>
      </c:valAx>
      <c:spPr>
        <a:ln w="9525">
          <a:solidFill>
            <a:schemeClr val="tx1"/>
          </a:solidFill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37672693920335432"/>
          <c:y val="0.46973827160493825"/>
          <c:w val="0.52626834381551357"/>
          <c:h val="0.28937469135802468"/>
        </c:manualLayout>
      </c:layout>
      <c:overlay val="0"/>
      <c:spPr>
        <a:solidFill>
          <a:schemeClr val="bg1"/>
        </a:solidFill>
      </c:spPr>
      <c:txPr>
        <a:bodyPr/>
        <a:lstStyle/>
        <a:p>
          <a:pPr>
            <a:defRPr sz="800"/>
          </a:pPr>
          <a:endParaRPr lang="ko-KR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ko-K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921331236897275"/>
          <c:y val="2.8252405949256341E-2"/>
          <c:w val="0.72122955974842762"/>
          <c:h val="0.75598636363636362"/>
        </c:manualLayout>
      </c:layout>
      <c:scatterChart>
        <c:scatterStyle val="smoothMarker"/>
        <c:varyColors val="0"/>
        <c:ser>
          <c:idx val="0"/>
          <c:order val="0"/>
          <c:tx>
            <c:v>MPR-7D0</c:v>
          </c:tx>
          <c:spPr>
            <a:ln w="1270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'Piled-raft (Same size)'!$B$80:$B$111</c:f>
              <c:numCache>
                <c:formatCode>General</c:formatCode>
                <c:ptCount val="32"/>
                <c:pt idx="0">
                  <c:v>0</c:v>
                </c:pt>
                <c:pt idx="1">
                  <c:v>7.249999999999801E-2</c:v>
                </c:pt>
                <c:pt idx="2">
                  <c:v>0.16499999999999915</c:v>
                </c:pt>
                <c:pt idx="3">
                  <c:v>0.25999999999999801</c:v>
                </c:pt>
                <c:pt idx="4">
                  <c:v>0.48499999999999943</c:v>
                </c:pt>
                <c:pt idx="5">
                  <c:v>0.60249999999999915</c:v>
                </c:pt>
                <c:pt idx="6">
                  <c:v>0.72500000000000142</c:v>
                </c:pt>
                <c:pt idx="7">
                  <c:v>0.89999999999999858</c:v>
                </c:pt>
                <c:pt idx="8">
                  <c:v>1.1899999999999977</c:v>
                </c:pt>
                <c:pt idx="9">
                  <c:v>1.6424999999999983</c:v>
                </c:pt>
                <c:pt idx="10">
                  <c:v>2</c:v>
                </c:pt>
                <c:pt idx="11">
                  <c:v>2.3649999999999984</c:v>
                </c:pt>
                <c:pt idx="12">
                  <c:v>3.192499999999999</c:v>
                </c:pt>
                <c:pt idx="13" formatCode="0.000000">
                  <c:v>3.5837615459406873</c:v>
                </c:pt>
                <c:pt idx="14">
                  <c:v>3.9799999999999969</c:v>
                </c:pt>
                <c:pt idx="15">
                  <c:v>4.7849999999999966</c:v>
                </c:pt>
                <c:pt idx="16">
                  <c:v>5</c:v>
                </c:pt>
                <c:pt idx="17">
                  <c:v>5.5949999999999989</c:v>
                </c:pt>
                <c:pt idx="18">
                  <c:v>6.3949999999999996</c:v>
                </c:pt>
                <c:pt idx="19">
                  <c:v>7.1400000000000006</c:v>
                </c:pt>
                <c:pt idx="20">
                  <c:v>8.0649999999999977</c:v>
                </c:pt>
                <c:pt idx="21">
                  <c:v>8.9125000000000014</c:v>
                </c:pt>
                <c:pt idx="22">
                  <c:v>10</c:v>
                </c:pt>
                <c:pt idx="23">
                  <c:v>10.057499999999997</c:v>
                </c:pt>
                <c:pt idx="24">
                  <c:v>11.302499999999995</c:v>
                </c:pt>
                <c:pt idx="25">
                  <c:v>12.022500000000001</c:v>
                </c:pt>
                <c:pt idx="26">
                  <c:v>13.209999999999994</c:v>
                </c:pt>
                <c:pt idx="27">
                  <c:v>14.652499999999996</c:v>
                </c:pt>
                <c:pt idx="28">
                  <c:v>15.6875</c:v>
                </c:pt>
                <c:pt idx="29">
                  <c:v>17.152499999999996</c:v>
                </c:pt>
                <c:pt idx="30">
                  <c:v>20.932499999999997</c:v>
                </c:pt>
                <c:pt idx="31">
                  <c:v>29.234999999999999</c:v>
                </c:pt>
              </c:numCache>
            </c:numRef>
          </c:xVal>
          <c:yVal>
            <c:numRef>
              <c:f>'Piled-raft (Same size)'!$A$80:$A$111</c:f>
              <c:numCache>
                <c:formatCode>General</c:formatCode>
                <c:ptCount val="32"/>
                <c:pt idx="0">
                  <c:v>0</c:v>
                </c:pt>
                <c:pt idx="1">
                  <c:v>0.20070400000000002</c:v>
                </c:pt>
                <c:pt idx="2">
                  <c:v>0.396704</c:v>
                </c:pt>
                <c:pt idx="3">
                  <c:v>0.59584000000000004</c:v>
                </c:pt>
                <c:pt idx="4">
                  <c:v>0.78713599999999995</c:v>
                </c:pt>
                <c:pt idx="5">
                  <c:v>0.98313600000000001</c:v>
                </c:pt>
                <c:pt idx="6">
                  <c:v>1.179136</c:v>
                </c:pt>
                <c:pt idx="7">
                  <c:v>1.3751359999999999</c:v>
                </c:pt>
                <c:pt idx="8">
                  <c:v>1.57192</c:v>
                </c:pt>
                <c:pt idx="9">
                  <c:v>1.7608640000000002</c:v>
                </c:pt>
                <c:pt idx="10" formatCode="0.000000">
                  <c:v>1.8578951903114196</c:v>
                </c:pt>
                <c:pt idx="11">
                  <c:v>1.9569620000000003</c:v>
                </c:pt>
                <c:pt idx="12">
                  <c:v>2.1538439999999999</c:v>
                </c:pt>
                <c:pt idx="13" formatCode="0.000000">
                  <c:v>2.254</c:v>
                </c:pt>
                <c:pt idx="14">
                  <c:v>2.3554300000000001</c:v>
                </c:pt>
                <c:pt idx="15">
                  <c:v>2.5507440000000003</c:v>
                </c:pt>
                <c:pt idx="16" formatCode="0.000000">
                  <c:v>2.601624148148149</c:v>
                </c:pt>
                <c:pt idx="17">
                  <c:v>2.742432</c:v>
                </c:pt>
                <c:pt idx="18">
                  <c:v>2.9345120000000002</c:v>
                </c:pt>
                <c:pt idx="19">
                  <c:v>3.1311000000000004</c:v>
                </c:pt>
                <c:pt idx="20">
                  <c:v>3.327394</c:v>
                </c:pt>
                <c:pt idx="21">
                  <c:v>3.5244720000000003</c:v>
                </c:pt>
                <c:pt idx="22" formatCode="0.000000">
                  <c:v>3.7184478078602634</c:v>
                </c:pt>
                <c:pt idx="23">
                  <c:v>3.7287040000000005</c:v>
                </c:pt>
                <c:pt idx="24">
                  <c:v>3.92049</c:v>
                </c:pt>
                <c:pt idx="25">
                  <c:v>4.1134520000000006</c:v>
                </c:pt>
                <c:pt idx="26">
                  <c:v>4.3094520000000003</c:v>
                </c:pt>
                <c:pt idx="27">
                  <c:v>4.5042760000000008</c:v>
                </c:pt>
                <c:pt idx="28">
                  <c:v>4.6995899999999997</c:v>
                </c:pt>
                <c:pt idx="29">
                  <c:v>4.7940620000000003</c:v>
                </c:pt>
                <c:pt idx="30">
                  <c:v>5.0960000000000001</c:v>
                </c:pt>
                <c:pt idx="31">
                  <c:v>5.194</c:v>
                </c:pt>
              </c:numCache>
            </c:numRef>
          </c:yVal>
          <c:smooth val="1"/>
        </c:ser>
        <c:ser>
          <c:idx val="3"/>
          <c:order val="1"/>
          <c:tx>
            <c:v>MPR-7D15</c:v>
          </c:tx>
          <c:spPr>
            <a:ln w="12700">
              <a:solidFill>
                <a:schemeClr val="tx1"/>
              </a:solidFill>
              <a:prstDash val="lgDash"/>
            </a:ln>
          </c:spPr>
          <c:marker>
            <c:symbol val="none"/>
          </c:marker>
          <c:xVal>
            <c:numRef>
              <c:f>'Piled-raft (Same size)'!$E$80:$E$116</c:f>
              <c:numCache>
                <c:formatCode>General</c:formatCode>
                <c:ptCount val="37"/>
                <c:pt idx="0">
                  <c:v>0</c:v>
                </c:pt>
                <c:pt idx="1">
                  <c:v>5.9999999999998721E-2</c:v>
                </c:pt>
                <c:pt idx="2">
                  <c:v>0.17500000000000071</c:v>
                </c:pt>
                <c:pt idx="3">
                  <c:v>0.34999999999999787</c:v>
                </c:pt>
                <c:pt idx="4">
                  <c:v>0.51000000000000156</c:v>
                </c:pt>
                <c:pt idx="5">
                  <c:v>0.64499999999999957</c:v>
                </c:pt>
                <c:pt idx="6">
                  <c:v>0.79499999999999815</c:v>
                </c:pt>
                <c:pt idx="7">
                  <c:v>0.97000000000000242</c:v>
                </c:pt>
                <c:pt idx="8">
                  <c:v>1.2049999999999983</c:v>
                </c:pt>
                <c:pt idx="9">
                  <c:v>1.4974999999999987</c:v>
                </c:pt>
                <c:pt idx="10">
                  <c:v>2</c:v>
                </c:pt>
                <c:pt idx="11">
                  <c:v>2.0975000000000001</c:v>
                </c:pt>
                <c:pt idx="12">
                  <c:v>2.6474999999999973</c:v>
                </c:pt>
                <c:pt idx="13" formatCode="0.000000">
                  <c:v>2.9465364333652913</c:v>
                </c:pt>
                <c:pt idx="14">
                  <c:v>3.3000000000000007</c:v>
                </c:pt>
                <c:pt idx="15">
                  <c:v>4.0699999999999967</c:v>
                </c:pt>
                <c:pt idx="16">
                  <c:v>4.6324999999999967</c:v>
                </c:pt>
                <c:pt idx="17">
                  <c:v>5</c:v>
                </c:pt>
                <c:pt idx="18">
                  <c:v>5.2974999999999994</c:v>
                </c:pt>
                <c:pt idx="19">
                  <c:v>5.8674999999999962</c:v>
                </c:pt>
                <c:pt idx="20">
                  <c:v>6.4550000000000018</c:v>
                </c:pt>
                <c:pt idx="21">
                  <c:v>7.0975000000000001</c:v>
                </c:pt>
                <c:pt idx="22">
                  <c:v>7.6774999999999984</c:v>
                </c:pt>
                <c:pt idx="23">
                  <c:v>8.3225000000000016</c:v>
                </c:pt>
                <c:pt idx="24">
                  <c:v>8.8824999999999967</c:v>
                </c:pt>
                <c:pt idx="25">
                  <c:v>9.514999999999997</c:v>
                </c:pt>
                <c:pt idx="26">
                  <c:v>10</c:v>
                </c:pt>
                <c:pt idx="27">
                  <c:v>10.127500000000001</c:v>
                </c:pt>
                <c:pt idx="28">
                  <c:v>10.8125</c:v>
                </c:pt>
                <c:pt idx="29">
                  <c:v>11.662499999999998</c:v>
                </c:pt>
                <c:pt idx="30">
                  <c:v>12.202499999999997</c:v>
                </c:pt>
                <c:pt idx="31">
                  <c:v>13.225000000000005</c:v>
                </c:pt>
                <c:pt idx="32">
                  <c:v>13.9725</c:v>
                </c:pt>
                <c:pt idx="33">
                  <c:v>15.154999999999998</c:v>
                </c:pt>
                <c:pt idx="34">
                  <c:v>16.307500000000001</c:v>
                </c:pt>
                <c:pt idx="35">
                  <c:v>19.267499999999995</c:v>
                </c:pt>
                <c:pt idx="36">
                  <c:v>29.12</c:v>
                </c:pt>
              </c:numCache>
            </c:numRef>
          </c:xVal>
          <c:yVal>
            <c:numRef>
              <c:f>'Piled-raft (Same size)'!$D$80:$D$116</c:f>
              <c:numCache>
                <c:formatCode>General</c:formatCode>
                <c:ptCount val="37"/>
                <c:pt idx="0">
                  <c:v>0</c:v>
                </c:pt>
                <c:pt idx="1">
                  <c:v>0.20619200000000001</c:v>
                </c:pt>
                <c:pt idx="2">
                  <c:v>0.39591999999999999</c:v>
                </c:pt>
                <c:pt idx="3">
                  <c:v>0.59427200000000002</c:v>
                </c:pt>
                <c:pt idx="4">
                  <c:v>0.79027200000000009</c:v>
                </c:pt>
                <c:pt idx="5">
                  <c:v>0.98392000000000013</c:v>
                </c:pt>
                <c:pt idx="6">
                  <c:v>1.1783520000000001</c:v>
                </c:pt>
                <c:pt idx="7">
                  <c:v>1.37592</c:v>
                </c:pt>
                <c:pt idx="8">
                  <c:v>1.5711359999999999</c:v>
                </c:pt>
                <c:pt idx="9">
                  <c:v>1.7663520000000004</c:v>
                </c:pt>
                <c:pt idx="10" formatCode="0.000000">
                  <c:v>1.9334567000000003</c:v>
                </c:pt>
                <c:pt idx="11">
                  <c:v>1.9658800000000001</c:v>
                </c:pt>
                <c:pt idx="12">
                  <c:v>2.1603120000000002</c:v>
                </c:pt>
                <c:pt idx="13" formatCode="0.000000">
                  <c:v>2.254</c:v>
                </c:pt>
                <c:pt idx="14">
                  <c:v>2.3647400000000003</c:v>
                </c:pt>
                <c:pt idx="15">
                  <c:v>2.5503520000000002</c:v>
                </c:pt>
                <c:pt idx="16">
                  <c:v>2.7466460000000001</c:v>
                </c:pt>
                <c:pt idx="17" formatCode="0.000000">
                  <c:v>2.854257736842106</c:v>
                </c:pt>
                <c:pt idx="18">
                  <c:v>2.9413720000000003</c:v>
                </c:pt>
                <c:pt idx="19">
                  <c:v>3.138058</c:v>
                </c:pt>
                <c:pt idx="20">
                  <c:v>3.3320000000000003</c:v>
                </c:pt>
                <c:pt idx="21">
                  <c:v>3.5282939999999998</c:v>
                </c:pt>
                <c:pt idx="22">
                  <c:v>3.7255680000000009</c:v>
                </c:pt>
                <c:pt idx="23">
                  <c:v>3.9203920000000001</c:v>
                </c:pt>
                <c:pt idx="24">
                  <c:v>4.1209000000000007</c:v>
                </c:pt>
                <c:pt idx="25">
                  <c:v>4.3168020000000009</c:v>
                </c:pt>
                <c:pt idx="26" formatCode="0.000000">
                  <c:v>4.4730884</c:v>
                </c:pt>
                <c:pt idx="27">
                  <c:v>4.5141739999999997</c:v>
                </c:pt>
                <c:pt idx="28">
                  <c:v>4.7143879999999996</c:v>
                </c:pt>
                <c:pt idx="29">
                  <c:v>4.9060759999999997</c:v>
                </c:pt>
                <c:pt idx="30">
                  <c:v>5.1019779999999999</c:v>
                </c:pt>
                <c:pt idx="31">
                  <c:v>5.2981740000000004</c:v>
                </c:pt>
                <c:pt idx="32">
                  <c:v>5.4939780000000011</c:v>
                </c:pt>
                <c:pt idx="33">
                  <c:v>5.6900760000000004</c:v>
                </c:pt>
                <c:pt idx="34">
                  <c:v>5.8858800000000011</c:v>
                </c:pt>
                <c:pt idx="35">
                  <c:v>6.0817820000000014</c:v>
                </c:pt>
                <c:pt idx="36">
                  <c:v>6.2777820000000011</c:v>
                </c:pt>
              </c:numCache>
            </c:numRef>
          </c:yVal>
          <c:smooth val="1"/>
        </c:ser>
        <c:ser>
          <c:idx val="4"/>
          <c:order val="2"/>
          <c:tx>
            <c:v>MPR-7D30</c:v>
          </c:tx>
          <c:spPr>
            <a:ln w="12700">
              <a:solidFill>
                <a:schemeClr val="tx1"/>
              </a:solidFill>
              <a:prstDash val="lgDashDotDot"/>
            </a:ln>
          </c:spPr>
          <c:marker>
            <c:symbol val="none"/>
          </c:marker>
          <c:xVal>
            <c:numRef>
              <c:f>'Piled-raft (Same size)'!$H$80:$H$113</c:f>
              <c:numCache>
                <c:formatCode>General</c:formatCode>
                <c:ptCount val="34"/>
                <c:pt idx="0">
                  <c:v>0</c:v>
                </c:pt>
                <c:pt idx="1">
                  <c:v>4.9999999999990052E-3</c:v>
                </c:pt>
                <c:pt idx="2">
                  <c:v>0.23499999999999943</c:v>
                </c:pt>
                <c:pt idx="3">
                  <c:v>0.55499999999999972</c:v>
                </c:pt>
                <c:pt idx="4">
                  <c:v>0.85999999999999943</c:v>
                </c:pt>
                <c:pt idx="5">
                  <c:v>1.1124999999999972</c:v>
                </c:pt>
                <c:pt idx="6">
                  <c:v>1.3449999999999989</c:v>
                </c:pt>
                <c:pt idx="7">
                  <c:v>1.6999999999999993</c:v>
                </c:pt>
                <c:pt idx="8">
                  <c:v>1.9924999999999997</c:v>
                </c:pt>
                <c:pt idx="9">
                  <c:v>2</c:v>
                </c:pt>
                <c:pt idx="10">
                  <c:v>2.3699999999999974</c:v>
                </c:pt>
                <c:pt idx="11">
                  <c:v>2.7624999999999993</c:v>
                </c:pt>
                <c:pt idx="12">
                  <c:v>3.1674999999999969</c:v>
                </c:pt>
                <c:pt idx="13" formatCode="0.000000">
                  <c:v>3.4370164506480547</c:v>
                </c:pt>
                <c:pt idx="14">
                  <c:v>3.7175000000000011</c:v>
                </c:pt>
                <c:pt idx="15">
                  <c:v>4.2999999999999972</c:v>
                </c:pt>
                <c:pt idx="16">
                  <c:v>4.8049999999999997</c:v>
                </c:pt>
                <c:pt idx="17">
                  <c:v>5</c:v>
                </c:pt>
                <c:pt idx="18">
                  <c:v>5.8249999999999993</c:v>
                </c:pt>
                <c:pt idx="19">
                  <c:v>6.2250000000000014</c:v>
                </c:pt>
                <c:pt idx="20">
                  <c:v>6.7474999999999987</c:v>
                </c:pt>
                <c:pt idx="21">
                  <c:v>7.32</c:v>
                </c:pt>
                <c:pt idx="22">
                  <c:v>7.9499999999999993</c:v>
                </c:pt>
                <c:pt idx="23">
                  <c:v>8.5649999999999977</c:v>
                </c:pt>
                <c:pt idx="24">
                  <c:v>9.2800000000000011</c:v>
                </c:pt>
                <c:pt idx="25">
                  <c:v>10</c:v>
                </c:pt>
                <c:pt idx="26">
                  <c:v>10.017499999999998</c:v>
                </c:pt>
                <c:pt idx="27">
                  <c:v>10.717500000000001</c:v>
                </c:pt>
                <c:pt idx="28">
                  <c:v>11.82</c:v>
                </c:pt>
                <c:pt idx="29">
                  <c:v>12.765000000000001</c:v>
                </c:pt>
                <c:pt idx="30">
                  <c:v>13.599999999999994</c:v>
                </c:pt>
                <c:pt idx="31">
                  <c:v>15.247500000000002</c:v>
                </c:pt>
                <c:pt idx="32">
                  <c:v>20.325000000000003</c:v>
                </c:pt>
                <c:pt idx="33">
                  <c:v>20.327500000000001</c:v>
                </c:pt>
              </c:numCache>
            </c:numRef>
          </c:xVal>
          <c:yVal>
            <c:numRef>
              <c:f>'Piled-raft (Same size)'!$G$80:$G$113</c:f>
              <c:numCache>
                <c:formatCode>General</c:formatCode>
                <c:ptCount val="34"/>
                <c:pt idx="0">
                  <c:v>0</c:v>
                </c:pt>
                <c:pt idx="1">
                  <c:v>0.20384000000000002</c:v>
                </c:pt>
                <c:pt idx="2">
                  <c:v>0.40140800000000004</c:v>
                </c:pt>
                <c:pt idx="3">
                  <c:v>0.59270400000000012</c:v>
                </c:pt>
                <c:pt idx="4">
                  <c:v>0.79027200000000009</c:v>
                </c:pt>
                <c:pt idx="5">
                  <c:v>0.98392000000000013</c:v>
                </c:pt>
                <c:pt idx="6">
                  <c:v>1.1775679999999999</c:v>
                </c:pt>
                <c:pt idx="7">
                  <c:v>1.37592</c:v>
                </c:pt>
                <c:pt idx="8">
                  <c:v>1.57192</c:v>
                </c:pt>
                <c:pt idx="9" formatCode="0.000000">
                  <c:v>1.5757828874172188</c:v>
                </c:pt>
                <c:pt idx="10">
                  <c:v>1.7663520000000004</c:v>
                </c:pt>
                <c:pt idx="11">
                  <c:v>1.965292</c:v>
                </c:pt>
                <c:pt idx="12">
                  <c:v>2.1576660000000003</c:v>
                </c:pt>
                <c:pt idx="13" formatCode="0.000000">
                  <c:v>2.254</c:v>
                </c:pt>
                <c:pt idx="14">
                  <c:v>2.3542540000000001</c:v>
                </c:pt>
                <c:pt idx="15">
                  <c:v>2.5496660000000002</c:v>
                </c:pt>
                <c:pt idx="16">
                  <c:v>2.7459600000000002</c:v>
                </c:pt>
                <c:pt idx="17" formatCode="0.000000">
                  <c:v>2.783055882352941</c:v>
                </c:pt>
                <c:pt idx="18">
                  <c:v>2.94</c:v>
                </c:pt>
                <c:pt idx="19">
                  <c:v>3.136784</c:v>
                </c:pt>
                <c:pt idx="20">
                  <c:v>3.3331760000000004</c:v>
                </c:pt>
                <c:pt idx="21">
                  <c:v>3.5319199999999999</c:v>
                </c:pt>
                <c:pt idx="22">
                  <c:v>3.7289980000000003</c:v>
                </c:pt>
                <c:pt idx="23">
                  <c:v>3.9214700000000002</c:v>
                </c:pt>
                <c:pt idx="24">
                  <c:v>4.1168819999999995</c:v>
                </c:pt>
                <c:pt idx="25" formatCode="0.000000">
                  <c:v>4.3101446440677975</c:v>
                </c:pt>
                <c:pt idx="26">
                  <c:v>4.3148420000000005</c:v>
                </c:pt>
                <c:pt idx="27">
                  <c:v>4.5097640000000006</c:v>
                </c:pt>
                <c:pt idx="28">
                  <c:v>4.7051760000000007</c:v>
                </c:pt>
                <c:pt idx="29">
                  <c:v>4.9040180000000007</c:v>
                </c:pt>
                <c:pt idx="30">
                  <c:v>5.1003120000000006</c:v>
                </c:pt>
                <c:pt idx="31">
                  <c:v>5.2961159999999996</c:v>
                </c:pt>
                <c:pt idx="32">
                  <c:v>5.4442920000000008</c:v>
                </c:pt>
                <c:pt idx="33">
                  <c:v>5.4442920000000008</c:v>
                </c:pt>
              </c:numCache>
            </c:numRef>
          </c:yVal>
          <c:smooth val="1"/>
        </c:ser>
        <c:ser>
          <c:idx val="1"/>
          <c:order val="3"/>
          <c:tx>
            <c:v>MPR-7D45</c:v>
          </c:tx>
          <c:spPr>
            <a:ln w="12700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'Piled-raft (Same size)'!$K$80:$K$115</c:f>
              <c:numCache>
                <c:formatCode>General</c:formatCode>
                <c:ptCount val="36"/>
                <c:pt idx="0">
                  <c:v>0</c:v>
                </c:pt>
                <c:pt idx="1">
                  <c:v>3.9089531249997776E-2</c:v>
                </c:pt>
                <c:pt idx="2">
                  <c:v>0.779184656249999</c:v>
                </c:pt>
                <c:pt idx="3">
                  <c:v>1.0593425000000001</c:v>
                </c:pt>
                <c:pt idx="4">
                  <c:v>1.5769570937499999</c:v>
                </c:pt>
                <c:pt idx="5">
                  <c:v>2</c:v>
                </c:pt>
                <c:pt idx="6">
                  <c:v>2.0564553437500002</c:v>
                </c:pt>
                <c:pt idx="7">
                  <c:v>2.54964303125</c:v>
                </c:pt>
                <c:pt idx="8">
                  <c:v>3.0082935312500001</c:v>
                </c:pt>
                <c:pt idx="9">
                  <c:v>3.5252485312499999</c:v>
                </c:pt>
                <c:pt idx="10">
                  <c:v>4.0275409062499996</c:v>
                </c:pt>
                <c:pt idx="11">
                  <c:v>4.3758846875000001</c:v>
                </c:pt>
                <c:pt idx="12">
                  <c:v>4.6385199999999998</c:v>
                </c:pt>
                <c:pt idx="13">
                  <c:v>4.8415763437499999</c:v>
                </c:pt>
                <c:pt idx="14">
                  <c:v>5</c:v>
                </c:pt>
                <c:pt idx="15">
                  <c:v>5.3715611875000002</c:v>
                </c:pt>
                <c:pt idx="16" formatCode="0.000000">
                  <c:v>5.5411233616591247</c:v>
                </c:pt>
                <c:pt idx="17">
                  <c:v>5.8503998437500009</c:v>
                </c:pt>
                <c:pt idx="18">
                  <c:v>6.3116563124999994</c:v>
                </c:pt>
                <c:pt idx="19">
                  <c:v>6.7729127812499987</c:v>
                </c:pt>
                <c:pt idx="20">
                  <c:v>7.2341692500000017</c:v>
                </c:pt>
                <c:pt idx="21">
                  <c:v>7.6667600624999999</c:v>
                </c:pt>
                <c:pt idx="22">
                  <c:v>8.1306225000000012</c:v>
                </c:pt>
                <c:pt idx="23">
                  <c:v>8.7065415937499981</c:v>
                </c:pt>
                <c:pt idx="24">
                  <c:v>9.22773534375</c:v>
                </c:pt>
                <c:pt idx="25">
                  <c:v>9.7593529687500009</c:v>
                </c:pt>
                <c:pt idx="26">
                  <c:v>10</c:v>
                </c:pt>
                <c:pt idx="27">
                  <c:v>10.389997406250002</c:v>
                </c:pt>
                <c:pt idx="28">
                  <c:v>11.067549281250001</c:v>
                </c:pt>
                <c:pt idx="29">
                  <c:v>11.786796656250001</c:v>
                </c:pt>
                <c:pt idx="30">
                  <c:v>12.498226125</c:v>
                </c:pt>
                <c:pt idx="31">
                  <c:v>13.561461375000002</c:v>
                </c:pt>
                <c:pt idx="32">
                  <c:v>15.312672374999996</c:v>
                </c:pt>
                <c:pt idx="33">
                  <c:v>16.51923590625</c:v>
                </c:pt>
                <c:pt idx="34">
                  <c:v>20</c:v>
                </c:pt>
                <c:pt idx="35">
                  <c:v>25.311774468749999</c:v>
                </c:pt>
              </c:numCache>
            </c:numRef>
          </c:xVal>
          <c:yVal>
            <c:numRef>
              <c:f>'Piled-raft (Same size)'!$J$80:$J$115</c:f>
              <c:numCache>
                <c:formatCode>General</c:formatCode>
                <c:ptCount val="36"/>
                <c:pt idx="0">
                  <c:v>0</c:v>
                </c:pt>
                <c:pt idx="1">
                  <c:v>0.18446736</c:v>
                </c:pt>
                <c:pt idx="2">
                  <c:v>0.36747648000000005</c:v>
                </c:pt>
                <c:pt idx="3">
                  <c:v>0.5526729600000001</c:v>
                </c:pt>
                <c:pt idx="4">
                  <c:v>0.73422384000000007</c:v>
                </c:pt>
                <c:pt idx="5" formatCode="0.000000">
                  <c:v>0.895042489392881</c:v>
                </c:pt>
                <c:pt idx="6">
                  <c:v>0.91650384000000007</c:v>
                </c:pt>
                <c:pt idx="7">
                  <c:v>1.0987838400000001</c:v>
                </c:pt>
                <c:pt idx="8">
                  <c:v>1.2766891200000003</c:v>
                </c:pt>
                <c:pt idx="9">
                  <c:v>1.4648020800000001</c:v>
                </c:pt>
                <c:pt idx="10">
                  <c:v>1.6434364800000001</c:v>
                </c:pt>
                <c:pt idx="11">
                  <c:v>1.8245316600000001</c:v>
                </c:pt>
                <c:pt idx="12">
                  <c:v>1.9309855782140595</c:v>
                </c:pt>
                <c:pt idx="13">
                  <c:v>2.0054445600000004</c:v>
                </c:pt>
                <c:pt idx="14" formatCode="0.000000">
                  <c:v>2.060776453166425</c:v>
                </c:pt>
                <c:pt idx="15">
                  <c:v>2.1905499000000002</c:v>
                </c:pt>
                <c:pt idx="16" formatCode="0.000000">
                  <c:v>2.254</c:v>
                </c:pt>
                <c:pt idx="17">
                  <c:v>2.3697311400000003</c:v>
                </c:pt>
                <c:pt idx="18">
                  <c:v>2.5571149800000006</c:v>
                </c:pt>
                <c:pt idx="19">
                  <c:v>2.7376633200000002</c:v>
                </c:pt>
                <c:pt idx="20">
                  <c:v>2.9184850800000004</c:v>
                </c:pt>
                <c:pt idx="21">
                  <c:v>3.0989422799999997</c:v>
                </c:pt>
                <c:pt idx="22">
                  <c:v>3.2835007800000007</c:v>
                </c:pt>
                <c:pt idx="23">
                  <c:v>3.4666921800000003</c:v>
                </c:pt>
                <c:pt idx="24">
                  <c:v>3.6504304200000002</c:v>
                </c:pt>
                <c:pt idx="25">
                  <c:v>3.8318901600000004</c:v>
                </c:pt>
                <c:pt idx="26">
                  <c:v>3.9013071055423723</c:v>
                </c:pt>
                <c:pt idx="27">
                  <c:v>4.0138056000000004</c:v>
                </c:pt>
                <c:pt idx="28">
                  <c:v>4.1927134200000005</c:v>
                </c:pt>
                <c:pt idx="29">
                  <c:v>4.3790035800000009</c:v>
                </c:pt>
                <c:pt idx="30">
                  <c:v>4.5593696400000008</c:v>
                </c:pt>
                <c:pt idx="31">
                  <c:v>4.7416496400000012</c:v>
                </c:pt>
                <c:pt idx="32">
                  <c:v>4.9238385000000005</c:v>
                </c:pt>
                <c:pt idx="33">
                  <c:v>5.1061185000000009</c:v>
                </c:pt>
                <c:pt idx="34">
                  <c:v>5.1438223434265131</c:v>
                </c:pt>
                <c:pt idx="35">
                  <c:v>5.2013598000000014</c:v>
                </c:pt>
              </c:numCache>
            </c:numRef>
          </c:yVal>
          <c:smooth val="1"/>
        </c:ser>
        <c:ser>
          <c:idx val="2"/>
          <c:order val="4"/>
          <c:spPr>
            <a:ln w="952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'Mat '!$A$44:$A$45</c:f>
              <c:numCache>
                <c:formatCode>General</c:formatCode>
                <c:ptCount val="2"/>
                <c:pt idx="0">
                  <c:v>10</c:v>
                </c:pt>
                <c:pt idx="1">
                  <c:v>10</c:v>
                </c:pt>
              </c:numCache>
            </c:numRef>
          </c:xVal>
          <c:yVal>
            <c:numRef>
              <c:f>'Mat '!$B$44:$B$45</c:f>
              <c:numCache>
                <c:formatCode>0.000000</c:formatCode>
                <c:ptCount val="2"/>
                <c:pt idx="0" formatCode="General">
                  <c:v>0</c:v>
                </c:pt>
                <c:pt idx="1">
                  <c:v>4.5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7667008"/>
        <c:axId val="257667584"/>
      </c:scatterChart>
      <c:valAx>
        <c:axId val="257667008"/>
        <c:scaling>
          <c:orientation val="minMax"/>
          <c:max val="2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ko-KR" b="0"/>
                  <a:t>Displacement (mm)</a:t>
                </a:r>
                <a:endParaRPr lang="ko-KR" altLang="en-US" b="0"/>
              </a:p>
            </c:rich>
          </c:tx>
          <c:layout>
            <c:manualLayout>
              <c:xMode val="edge"/>
              <c:yMode val="edge"/>
              <c:x val="0.27942872117400419"/>
              <c:y val="0.8863271604938272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/>
          <a:lstStyle/>
          <a:p>
            <a:pPr>
              <a:defRPr sz="800"/>
            </a:pPr>
            <a:endParaRPr lang="ko-KR"/>
          </a:p>
        </c:txPr>
        <c:crossAx val="257667584"/>
        <c:crosses val="autoZero"/>
        <c:crossBetween val="midCat"/>
        <c:majorUnit val="5"/>
      </c:valAx>
      <c:valAx>
        <c:axId val="257667584"/>
        <c:scaling>
          <c:orientation val="minMax"/>
          <c:max val="8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altLang="ko-KR" b="0"/>
                  <a:t>Load (kN)</a:t>
                </a:r>
                <a:endParaRPr lang="ko-KR" altLang="en-US" b="0"/>
              </a:p>
            </c:rich>
          </c:tx>
          <c:layout>
            <c:manualLayout>
              <c:xMode val="edge"/>
              <c:yMode val="edge"/>
              <c:x val="0"/>
              <c:y val="0.22811419753086415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/>
          <a:lstStyle/>
          <a:p>
            <a:pPr>
              <a:defRPr sz="800"/>
            </a:pPr>
            <a:endParaRPr lang="ko-KR"/>
          </a:p>
        </c:txPr>
        <c:crossAx val="257667008"/>
        <c:crosses val="autoZero"/>
        <c:crossBetween val="midCat"/>
        <c:majorUnit val="2"/>
      </c:valAx>
      <c:spPr>
        <a:ln w="9525">
          <a:solidFill>
            <a:schemeClr val="tx1"/>
          </a:solidFill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41000786163522018"/>
          <c:y val="0.50893580246913583"/>
          <c:w val="0.50629979035639416"/>
          <c:h val="0.25801666666666667"/>
        </c:manualLayout>
      </c:layout>
      <c:overlay val="0"/>
      <c:spPr>
        <a:solidFill>
          <a:schemeClr val="bg1"/>
        </a:solidFill>
      </c:spPr>
      <c:txPr>
        <a:bodyPr/>
        <a:lstStyle/>
        <a:p>
          <a:pPr>
            <a:defRPr sz="800"/>
          </a:pPr>
          <a:endParaRPr lang="ko-KR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ko-K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188678119780476"/>
          <c:y val="5.1400554097404488E-2"/>
          <c:w val="0.70564503300723769"/>
          <c:h val="0.71984156277340328"/>
        </c:manualLayout>
      </c:layout>
      <c:scatterChart>
        <c:scatterStyle val="lineMarker"/>
        <c:varyColors val="0"/>
        <c:ser>
          <c:idx val="0"/>
          <c:order val="0"/>
          <c:tx>
            <c:v>MPR-3D(10%)</c:v>
          </c:tx>
          <c:spPr>
            <a:ln w="9525">
              <a:solidFill>
                <a:schemeClr val="tx1"/>
              </a:solidFill>
            </a:ln>
          </c:spPr>
          <c:marker>
            <c:symbol val="diamond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'지지력변화(각도)'!$A$3:$D$3</c:f>
              <c:numCache>
                <c:formatCode>General</c:formatCode>
                <c:ptCount val="4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</c:numCache>
            </c:numRef>
          </c:xVal>
          <c:yVal>
            <c:numRef>
              <c:f>'지지력변화(각도)'!$D$15:$D$18</c:f>
              <c:numCache>
                <c:formatCode>0.000000</c:formatCode>
                <c:ptCount val="4"/>
                <c:pt idx="0">
                  <c:v>3.0609965872756937</c:v>
                </c:pt>
                <c:pt idx="1">
                  <c:v>3.3789607813267821</c:v>
                </c:pt>
                <c:pt idx="2">
                  <c:v>3.2070345263157898</c:v>
                </c:pt>
                <c:pt idx="3">
                  <c:v>2.7418867687861272</c:v>
                </c:pt>
              </c:numCache>
            </c:numRef>
          </c:yVal>
          <c:smooth val="0"/>
        </c:ser>
        <c:ser>
          <c:idx val="1"/>
          <c:order val="1"/>
          <c:tx>
            <c:v>MPR-5D(10%)</c:v>
          </c:tx>
          <c:spPr>
            <a:ln w="9525">
              <a:solidFill>
                <a:schemeClr val="tx1"/>
              </a:solidFill>
            </a:ln>
          </c:spPr>
          <c:marker>
            <c:symbol val="square"/>
            <c:size val="4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'지지력변화(각도)'!$A$3:$D$3</c:f>
              <c:numCache>
                <c:formatCode>General</c:formatCode>
                <c:ptCount val="4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</c:numCache>
            </c:numRef>
          </c:xVal>
          <c:yVal>
            <c:numRef>
              <c:f>'지지력변화(각도)'!$I$15:$I$18</c:f>
              <c:numCache>
                <c:formatCode>0.000000</c:formatCode>
                <c:ptCount val="4"/>
                <c:pt idx="0">
                  <c:v>2.9749206666666663</c:v>
                </c:pt>
                <c:pt idx="1">
                  <c:v>4.0090004429530204</c:v>
                </c:pt>
                <c:pt idx="2">
                  <c:v>3.9440999082568822</c:v>
                </c:pt>
                <c:pt idx="3">
                  <c:v>3.3011366489675527</c:v>
                </c:pt>
              </c:numCache>
            </c:numRef>
          </c:yVal>
          <c:smooth val="0"/>
        </c:ser>
        <c:ser>
          <c:idx val="2"/>
          <c:order val="2"/>
          <c:tx>
            <c:v>MPR-7D(10%)</c:v>
          </c:tx>
          <c:spPr>
            <a:ln w="9525">
              <a:solidFill>
                <a:schemeClr val="tx1"/>
              </a:solidFill>
            </a:ln>
          </c:spPr>
          <c:marker>
            <c:symbol val="triangle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'지지력변화(각도)'!$A$3:$D$3</c:f>
              <c:numCache>
                <c:formatCode>General</c:formatCode>
                <c:ptCount val="4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</c:numCache>
            </c:numRef>
          </c:xVal>
          <c:yVal>
            <c:numRef>
              <c:f>'지지력변화(각도)'!$N$15:$N$18</c:f>
              <c:numCache>
                <c:formatCode>0.000000</c:formatCode>
                <c:ptCount val="4"/>
                <c:pt idx="0">
                  <c:v>3.7184478078602634</c:v>
                </c:pt>
                <c:pt idx="1">
                  <c:v>4.4730884</c:v>
                </c:pt>
                <c:pt idx="2">
                  <c:v>4.3101446440677975</c:v>
                </c:pt>
                <c:pt idx="3">
                  <c:v>3.9013071055423723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7669312"/>
        <c:axId val="257669888"/>
      </c:scatterChart>
      <c:valAx>
        <c:axId val="257669312"/>
        <c:scaling>
          <c:orientation val="minMax"/>
          <c:max val="45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altLang="ko-KR" sz="800" b="0"/>
                  <a:t>Embedded pile angle</a:t>
                </a:r>
                <a:r>
                  <a:rPr lang="en-US" altLang="ko-KR" sz="800" b="0" baseline="0"/>
                  <a:t> (</a:t>
                </a:r>
                <a:r>
                  <a:rPr lang="ko-KR" altLang="en-US" sz="800" b="0" baseline="0"/>
                  <a:t>˚</a:t>
                </a:r>
                <a:r>
                  <a:rPr lang="en-US" altLang="ko-KR" sz="800" b="0" baseline="0"/>
                  <a:t>)</a:t>
                </a:r>
                <a:endParaRPr lang="ko-KR" altLang="en-US" sz="800" b="0"/>
              </a:p>
            </c:rich>
          </c:tx>
          <c:layout>
            <c:manualLayout>
              <c:xMode val="edge"/>
              <c:yMode val="edge"/>
              <c:x val="0.26302344309234071"/>
              <c:y val="0.88880618438320214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700"/>
            </a:pPr>
            <a:endParaRPr lang="ko-KR"/>
          </a:p>
        </c:txPr>
        <c:crossAx val="257669888"/>
        <c:crosses val="autoZero"/>
        <c:crossBetween val="midCat"/>
        <c:majorUnit val="15"/>
      </c:valAx>
      <c:valAx>
        <c:axId val="257669888"/>
        <c:scaling>
          <c:orientation val="minMax"/>
          <c:max val="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altLang="ko-KR" sz="800" b="0"/>
                  <a:t>Resistance</a:t>
                </a:r>
                <a:r>
                  <a:rPr lang="en-US" altLang="ko-KR" sz="800" b="0" baseline="0"/>
                  <a:t> of MPR (kN)</a:t>
                </a:r>
                <a:endParaRPr lang="ko-KR" altLang="en-US" sz="800" b="0"/>
              </a:p>
            </c:rich>
          </c:tx>
          <c:layout>
            <c:manualLayout>
              <c:xMode val="edge"/>
              <c:yMode val="edge"/>
              <c:x val="0"/>
              <c:y val="1.3842410323709536E-2"/>
            </c:manualLayout>
          </c:layout>
          <c:overlay val="0"/>
        </c:title>
        <c:numFmt formatCode="0.0_);[Red]\(0.0\)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700"/>
            </a:pPr>
            <a:endParaRPr lang="ko-KR"/>
          </a:p>
        </c:txPr>
        <c:crossAx val="257669312"/>
        <c:crosses val="autoZero"/>
        <c:crossBetween val="midCat"/>
        <c:majorUnit val="1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22406775096226728"/>
          <c:y val="0.51693255139982497"/>
          <c:w val="0.45225746426629476"/>
          <c:h val="0.23765996168582379"/>
        </c:manualLayout>
      </c:layout>
      <c:overlay val="0"/>
      <c:txPr>
        <a:bodyPr/>
        <a:lstStyle/>
        <a:p>
          <a:pPr>
            <a:defRPr sz="600"/>
          </a:pPr>
          <a:endParaRPr lang="ko-KR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ko-K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378377216806224"/>
          <c:y val="5.1400554097404488E-2"/>
          <c:w val="0.72113918183771919"/>
          <c:h val="0.72728155074365708"/>
        </c:manualLayout>
      </c:layout>
      <c:scatterChart>
        <c:scatterStyle val="lineMarker"/>
        <c:varyColors val="0"/>
        <c:ser>
          <c:idx val="0"/>
          <c:order val="0"/>
          <c:tx>
            <c:v>3D(10%)</c:v>
          </c:tx>
          <c:spPr>
            <a:ln w="9525">
              <a:solidFill>
                <a:schemeClr val="tx1"/>
              </a:solidFill>
            </a:ln>
          </c:spPr>
          <c:marker>
            <c:symbol val="diamond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'지지력변화(각도)'!$A$3:$D$3</c:f>
              <c:numCache>
                <c:formatCode>General</c:formatCode>
                <c:ptCount val="4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</c:numCache>
            </c:numRef>
          </c:xVal>
          <c:yVal>
            <c:numRef>
              <c:f>하중분담률!$D$19:$D$22</c:f>
              <c:numCache>
                <c:formatCode>0.000000</c:formatCode>
                <c:ptCount val="4"/>
                <c:pt idx="0">
                  <c:v>0.80784144604014696</c:v>
                </c:pt>
                <c:pt idx="1">
                  <c:v>0.83568672591488546</c:v>
                </c:pt>
                <c:pt idx="2">
                  <c:v>0.86817867388968573</c:v>
                </c:pt>
                <c:pt idx="3">
                  <c:v>0.81397217177760106</c:v>
                </c:pt>
              </c:numCache>
            </c:numRef>
          </c:yVal>
          <c:smooth val="0"/>
        </c:ser>
        <c:ser>
          <c:idx val="1"/>
          <c:order val="1"/>
          <c:tx>
            <c:v>5D(10%)</c:v>
          </c:tx>
          <c:spPr>
            <a:ln w="9525">
              <a:solidFill>
                <a:schemeClr val="tx1"/>
              </a:solidFill>
            </a:ln>
          </c:spPr>
          <c:marker>
            <c:symbol val="square"/>
            <c:size val="4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'지지력변화(각도)'!$A$3:$D$3</c:f>
              <c:numCache>
                <c:formatCode>General</c:formatCode>
                <c:ptCount val="4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</c:numCache>
            </c:numRef>
          </c:xVal>
          <c:yVal>
            <c:numRef>
              <c:f>하중분담률!$I$19:$I$22</c:f>
              <c:numCache>
                <c:formatCode>0.000000</c:formatCode>
                <c:ptCount val="4"/>
                <c:pt idx="0">
                  <c:v>0.80252817966695433</c:v>
                </c:pt>
                <c:pt idx="1">
                  <c:v>0.99488342994762391</c:v>
                </c:pt>
                <c:pt idx="2">
                  <c:v>1.0361544618676244</c:v>
                </c:pt>
                <c:pt idx="3">
                  <c:v>0.96419682279583907</c:v>
                </c:pt>
              </c:numCache>
            </c:numRef>
          </c:yVal>
          <c:smooth val="0"/>
        </c:ser>
        <c:ser>
          <c:idx val="2"/>
          <c:order val="2"/>
          <c:tx>
            <c:v>7D(10%)</c:v>
          </c:tx>
          <c:spPr>
            <a:ln w="9525">
              <a:solidFill>
                <a:schemeClr val="tx1"/>
              </a:solidFill>
            </a:ln>
          </c:spPr>
          <c:marker>
            <c:symbol val="triangle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'지지력변화(각도)'!$A$3:$D$3</c:f>
              <c:numCache>
                <c:formatCode>General</c:formatCode>
                <c:ptCount val="4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</c:numCache>
            </c:numRef>
          </c:xVal>
          <c:yVal>
            <c:numRef>
              <c:f>하중분담률!$N$19:$N$22</c:f>
              <c:numCache>
                <c:formatCode>0.000000</c:formatCode>
                <c:ptCount val="4"/>
                <c:pt idx="0">
                  <c:v>0.99065065988598233</c:v>
                </c:pt>
                <c:pt idx="1">
                  <c:v>1.0577384822816436</c:v>
                </c:pt>
                <c:pt idx="2">
                  <c:v>1.1372917145436812</c:v>
                </c:pt>
                <c:pt idx="3">
                  <c:v>1.0997308059296571</c:v>
                </c:pt>
              </c:numCache>
            </c:numRef>
          </c:yVal>
          <c:smooth val="0"/>
        </c:ser>
        <c:ser>
          <c:idx val="3"/>
          <c:order val="3"/>
          <c:spPr>
            <a:ln w="952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하중분담률!$U$17:$V$17</c:f>
              <c:numCache>
                <c:formatCode>General</c:formatCode>
                <c:ptCount val="2"/>
                <c:pt idx="0">
                  <c:v>0</c:v>
                </c:pt>
                <c:pt idx="1">
                  <c:v>45</c:v>
                </c:pt>
              </c:numCache>
            </c:numRef>
          </c:xVal>
          <c:yVal>
            <c:numRef>
              <c:f>하중분담률!$U$18:$V$18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7426496"/>
        <c:axId val="57427072"/>
      </c:scatterChart>
      <c:valAx>
        <c:axId val="57426496"/>
        <c:scaling>
          <c:orientation val="minMax"/>
          <c:max val="45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altLang="ko-KR" sz="800" b="0"/>
                  <a:t>Embedded pile angle</a:t>
                </a:r>
                <a:r>
                  <a:rPr lang="en-US" altLang="ko-KR" sz="800" b="0" baseline="0"/>
                  <a:t> (</a:t>
                </a:r>
                <a:r>
                  <a:rPr lang="ko-KR" altLang="en-US" sz="800" b="0" baseline="0"/>
                  <a:t>˚</a:t>
                </a:r>
                <a:r>
                  <a:rPr lang="en-US" altLang="ko-KR" sz="800" b="0" baseline="0"/>
                  <a:t>)</a:t>
                </a:r>
                <a:endParaRPr lang="ko-KR" altLang="en-US" sz="800" b="0"/>
              </a:p>
            </c:rich>
          </c:tx>
          <c:layout>
            <c:manualLayout>
              <c:xMode val="edge"/>
              <c:yMode val="edge"/>
              <c:x val="0.28612172763957161"/>
              <c:y val="0.8828125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700"/>
            </a:pPr>
            <a:endParaRPr lang="ko-KR"/>
          </a:p>
        </c:txPr>
        <c:crossAx val="57427072"/>
        <c:crosses val="autoZero"/>
        <c:crossBetween val="midCat"/>
        <c:majorUnit val="15"/>
      </c:valAx>
      <c:valAx>
        <c:axId val="57427072"/>
        <c:scaling>
          <c:orientation val="minMax"/>
          <c:max val="1.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altLang="ko-KR" sz="800" b="0" baseline="0"/>
                  <a:t>Q</a:t>
                </a:r>
                <a:r>
                  <a:rPr lang="en-US" altLang="ko-KR" sz="800" b="0" baseline="-25000"/>
                  <a:t>MPR</a:t>
                </a:r>
                <a:r>
                  <a:rPr lang="en-US" altLang="ko-KR" sz="800" b="0" baseline="0"/>
                  <a:t>/(Q</a:t>
                </a:r>
                <a:r>
                  <a:rPr lang="en-US" altLang="ko-KR" sz="800" b="0" baseline="-25000"/>
                  <a:t>Mat</a:t>
                </a:r>
                <a:r>
                  <a:rPr lang="en-US" altLang="ko-KR" sz="800" b="0" baseline="0"/>
                  <a:t>+Q</a:t>
                </a:r>
                <a:r>
                  <a:rPr lang="en-US" altLang="ko-KR" sz="800" b="0" baseline="-25000"/>
                  <a:t>G\MP</a:t>
                </a:r>
                <a:r>
                  <a:rPr lang="en-US" altLang="ko-KR" sz="800" b="0" baseline="0"/>
                  <a:t>)</a:t>
                </a:r>
                <a:endParaRPr lang="ko-KR" altLang="en-US" sz="800" b="0"/>
              </a:p>
            </c:rich>
          </c:tx>
          <c:layout>
            <c:manualLayout>
              <c:xMode val="edge"/>
              <c:yMode val="edge"/>
              <c:x val="2.6242573967760158E-3"/>
              <c:y val="9.2776000656167978E-2"/>
            </c:manualLayout>
          </c:layout>
          <c:overlay val="0"/>
        </c:title>
        <c:numFmt formatCode="0.0_);[Red]\(0.0\)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700"/>
            </a:pPr>
            <a:endParaRPr lang="ko-KR"/>
          </a:p>
        </c:txPr>
        <c:crossAx val="57426496"/>
        <c:crosses val="autoZero"/>
        <c:crossBetween val="midCat"/>
        <c:majorUnit val="0.30000000000000004"/>
      </c:valAx>
      <c:spPr>
        <a:ln>
          <a:solidFill>
            <a:schemeClr val="tx1"/>
          </a:solidFill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54138254040336309"/>
          <c:y val="0.4785132327209099"/>
          <c:w val="0.3623738034074957"/>
          <c:h val="0.21956679243219598"/>
        </c:manualLayout>
      </c:layout>
      <c:overlay val="0"/>
      <c:txPr>
        <a:bodyPr/>
        <a:lstStyle/>
        <a:p>
          <a:pPr>
            <a:defRPr sz="600"/>
          </a:pPr>
          <a:endParaRPr lang="ko-KR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ko-K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469207208865169"/>
          <c:y val="5.1400554097404488E-2"/>
          <c:w val="0.68329642388451439"/>
          <c:h val="0.68965797693935416"/>
        </c:manualLayout>
      </c:layout>
      <c:scatterChart>
        <c:scatterStyle val="lineMarker"/>
        <c:varyColors val="0"/>
        <c:ser>
          <c:idx val="0"/>
          <c:order val="0"/>
          <c:tx>
            <c:v>3D</c:v>
          </c:tx>
          <c:spPr>
            <a:ln w="9525">
              <a:solidFill>
                <a:schemeClr val="tx1"/>
              </a:solidFill>
            </a:ln>
          </c:spPr>
          <c:marker>
            <c:symbol val="diamond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'지지력변화(각도)'!$A$3:$D$3</c:f>
              <c:numCache>
                <c:formatCode>General</c:formatCode>
                <c:ptCount val="4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</c:numCache>
            </c:numRef>
          </c:xVal>
          <c:yVal>
            <c:numRef>
              <c:f>하중분담률!$G$49:$G$52</c:f>
              <c:numCache>
                <c:formatCode>0.00</c:formatCode>
                <c:ptCount val="4"/>
                <c:pt idx="0">
                  <c:v>0.28643177240684831</c:v>
                </c:pt>
                <c:pt idx="1">
                  <c:v>0.36538968373493985</c:v>
                </c:pt>
                <c:pt idx="2">
                  <c:v>0.53887931923671994</c:v>
                </c:pt>
                <c:pt idx="3">
                  <c:v>0.79485156638488308</c:v>
                </c:pt>
              </c:numCache>
            </c:numRef>
          </c:yVal>
          <c:smooth val="0"/>
        </c:ser>
        <c:ser>
          <c:idx val="1"/>
          <c:order val="1"/>
          <c:tx>
            <c:v>5D</c:v>
          </c:tx>
          <c:spPr>
            <a:ln w="9525">
              <a:solidFill>
                <a:schemeClr val="tx1"/>
              </a:solidFill>
            </a:ln>
          </c:spPr>
          <c:marker>
            <c:symbol val="square"/>
            <c:size val="5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'지지력변화(각도)'!$A$3:$D$3</c:f>
              <c:numCache>
                <c:formatCode>General</c:formatCode>
                <c:ptCount val="4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</c:numCache>
            </c:numRef>
          </c:xVal>
          <c:yVal>
            <c:numRef>
              <c:f>하중분담률!$H$49:$H$52</c:f>
              <c:numCache>
                <c:formatCode>0.00</c:formatCode>
                <c:ptCount val="4"/>
                <c:pt idx="0">
                  <c:v>0.60740610859728561</c:v>
                </c:pt>
                <c:pt idx="1">
                  <c:v>0.28173731884057968</c:v>
                </c:pt>
                <c:pt idx="2">
                  <c:v>0.37484536990437833</c:v>
                </c:pt>
                <c:pt idx="3">
                  <c:v>0.59997405541561699</c:v>
                </c:pt>
              </c:numCache>
            </c:numRef>
          </c:yVal>
          <c:smooth val="0"/>
        </c:ser>
        <c:ser>
          <c:idx val="2"/>
          <c:order val="2"/>
          <c:tx>
            <c:v>7D</c:v>
          </c:tx>
          <c:spPr>
            <a:ln w="9525">
              <a:solidFill>
                <a:schemeClr val="tx1"/>
              </a:solidFill>
            </a:ln>
          </c:spPr>
          <c:marker>
            <c:symbol val="triangle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'지지력변화(각도)'!$A$3:$D$3</c:f>
              <c:numCache>
                <c:formatCode>General</c:formatCode>
                <c:ptCount val="4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</c:numCache>
            </c:numRef>
          </c:xVal>
          <c:yVal>
            <c:numRef>
              <c:f>하중분담률!$I$49:$I$52</c:f>
              <c:numCache>
                <c:formatCode>0.00</c:formatCode>
                <c:ptCount val="4"/>
                <c:pt idx="0">
                  <c:v>0.35837615459406874</c:v>
                </c:pt>
                <c:pt idx="1">
                  <c:v>0.2946536433365291</c:v>
                </c:pt>
                <c:pt idx="2">
                  <c:v>0.34370164506480549</c:v>
                </c:pt>
                <c:pt idx="3">
                  <c:v>0.55411233616591249</c:v>
                </c:pt>
              </c:numCache>
            </c:numRef>
          </c:yVal>
          <c:smooth val="0"/>
        </c:ser>
        <c:ser>
          <c:idx val="3"/>
          <c:order val="3"/>
          <c:spPr>
            <a:ln w="952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하중분담률!$U$17:$V$17</c:f>
              <c:numCache>
                <c:formatCode>General</c:formatCode>
                <c:ptCount val="2"/>
                <c:pt idx="0">
                  <c:v>0</c:v>
                </c:pt>
                <c:pt idx="1">
                  <c:v>45</c:v>
                </c:pt>
              </c:numCache>
            </c:numRef>
          </c:xVal>
          <c:yVal>
            <c:numRef>
              <c:f>하중분담률!$U$18:$V$18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7428800"/>
        <c:axId val="57429376"/>
      </c:scatterChart>
      <c:valAx>
        <c:axId val="57428800"/>
        <c:scaling>
          <c:orientation val="minMax"/>
          <c:max val="45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altLang="ko-KR" sz="800" b="0"/>
                  <a:t>Pile angle</a:t>
                </a:r>
                <a:r>
                  <a:rPr lang="en-US" altLang="ko-KR" sz="800" b="0" baseline="0"/>
                  <a:t> (</a:t>
                </a:r>
                <a:r>
                  <a:rPr lang="ko-KR" altLang="en-US" sz="800" b="0" baseline="0"/>
                  <a:t>˚</a:t>
                </a:r>
                <a:r>
                  <a:rPr lang="en-US" altLang="ko-KR" sz="800" b="0" baseline="0"/>
                  <a:t>)</a:t>
                </a:r>
                <a:endParaRPr lang="ko-KR" altLang="en-US" sz="800" b="0"/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700"/>
            </a:pPr>
            <a:endParaRPr lang="ko-KR"/>
          </a:p>
        </c:txPr>
        <c:crossAx val="57429376"/>
        <c:crosses val="autoZero"/>
        <c:crossBetween val="midCat"/>
        <c:majorUnit val="15"/>
      </c:valAx>
      <c:valAx>
        <c:axId val="57429376"/>
        <c:scaling>
          <c:orientation val="minMax"/>
          <c:max val="1.6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altLang="ko-KR" sz="800" b="0" baseline="0"/>
                  <a:t>S</a:t>
                </a:r>
                <a:r>
                  <a:rPr lang="en-US" altLang="ko-KR" sz="800" b="0" baseline="-25000"/>
                  <a:t>MPR</a:t>
                </a:r>
                <a:r>
                  <a:rPr lang="en-US" altLang="ko-KR" sz="800" b="0" baseline="0"/>
                  <a:t>/S</a:t>
                </a:r>
                <a:r>
                  <a:rPr lang="en-US" altLang="ko-KR" sz="800" b="0" baseline="-25000"/>
                  <a:t>Mat</a:t>
                </a:r>
                <a:endParaRPr lang="ko-KR" altLang="en-US" sz="800" b="0"/>
              </a:p>
            </c:rich>
          </c:tx>
          <c:layout>
            <c:manualLayout>
              <c:xMode val="edge"/>
              <c:yMode val="edge"/>
              <c:x val="2.6241461403862985E-3"/>
              <c:y val="0.22740646907253595"/>
            </c:manualLayout>
          </c:layout>
          <c:overlay val="0"/>
        </c:title>
        <c:numFmt formatCode="0.0_);[Red]\(0.0\)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700"/>
            </a:pPr>
            <a:endParaRPr lang="ko-KR"/>
          </a:p>
        </c:txPr>
        <c:crossAx val="57428800"/>
        <c:crosses val="autoZero"/>
        <c:crossBetween val="midCat"/>
        <c:majorUnit val="0.4"/>
      </c:valAx>
      <c:spPr>
        <a:ln>
          <a:solidFill>
            <a:schemeClr val="tx1"/>
          </a:solidFill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3731989012199064"/>
          <c:y val="8.6409121587770366E-2"/>
          <c:w val="0.28865979762018584"/>
          <c:h val="0.18899652346088319"/>
        </c:manualLayout>
      </c:layout>
      <c:overlay val="0"/>
      <c:txPr>
        <a:bodyPr/>
        <a:lstStyle/>
        <a:p>
          <a:pPr>
            <a:defRPr sz="600"/>
          </a:pPr>
          <a:endParaRPr lang="ko-KR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ko-K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돋움"/>
        <a:cs typeface=""/>
      </a:majorFont>
      <a:minorFont>
        <a:latin typeface="Arial"/>
        <a:ea typeface="바탕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FBC86-D7C7-4941-A4C0-973A669E5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ISSMGE 2013 Paper Template - Mode des communications (2)</Template>
  <TotalTime>0</TotalTime>
  <Pages>7</Pages>
  <Words>2015</Words>
  <Characters>11488</Characters>
  <Application>Microsoft Office Word</Application>
  <DocSecurity>0</DocSecurity>
  <Lines>95</Lines>
  <Paragraphs>26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Title in English</vt:lpstr>
      <vt:lpstr>Title in English</vt:lpstr>
    </vt:vector>
  </TitlesOfParts>
  <LinksUpToDate>false</LinksUpToDate>
  <CharactersWithSpaces>13477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in English</dc:title>
  <dc:subject>A4 size  paper</dc:subject>
  <dc:creator/>
  <cp:lastModifiedBy/>
  <cp:revision>1</cp:revision>
  <cp:lastPrinted>2012-09-17T01:21:00Z</cp:lastPrinted>
  <dcterms:created xsi:type="dcterms:W3CDTF">2014-04-15T02:58:00Z</dcterms:created>
  <dcterms:modified xsi:type="dcterms:W3CDTF">2014-04-16T09:48:00Z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